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F2F2" w:themeColor="background1" w:themeShade="F2"/>
  <w:body>
    <w:p w14:paraId="6D44ADA3" w14:textId="1146A703" w:rsidR="000826F0" w:rsidRPr="005C6A59" w:rsidRDefault="00294685" w:rsidP="00DB54A4">
      <w:pPr>
        <w:pStyle w:val="ImagePlaceholder"/>
        <w:rPr>
          <w:sz w:val="4"/>
          <w:szCs w:val="10"/>
        </w:rPr>
      </w:pPr>
      <w:r w:rsidRPr="005C6A59">
        <w:rPr>
          <w:noProof/>
          <w:sz w:val="4"/>
          <w:szCs w:val="10"/>
          <w:lang w:val="en-AU" w:eastAsia="en-AU"/>
        </w:rPr>
        <mc:AlternateContent>
          <mc:Choice Requires="wpg">
            <w:drawing>
              <wp:anchor distT="0" distB="0" distL="114300" distR="114300" simplePos="0" relativeHeight="251658240" behindDoc="1" locked="1" layoutInCell="1" allowOverlap="1" wp14:anchorId="56D5C36B" wp14:editId="355A18F6">
                <wp:simplePos x="0" y="0"/>
                <wp:positionH relativeFrom="page">
                  <wp:posOffset>-2567940</wp:posOffset>
                </wp:positionH>
                <wp:positionV relativeFrom="paragraph">
                  <wp:posOffset>-182880</wp:posOffset>
                </wp:positionV>
                <wp:extent cx="12943840" cy="10054590"/>
                <wp:effectExtent l="0" t="0" r="0" b="3810"/>
                <wp:wrapNone/>
                <wp:docPr id="16" name="Group 16" descr="Decorative"/>
                <wp:cNvGraphicFramePr/>
                <a:graphic xmlns:a="http://schemas.openxmlformats.org/drawingml/2006/main">
                  <a:graphicData uri="http://schemas.microsoft.com/office/word/2010/wordprocessingGroup">
                    <wpg:wgp>
                      <wpg:cNvGrpSpPr/>
                      <wpg:grpSpPr>
                        <a:xfrm>
                          <a:off x="0" y="0"/>
                          <a:ext cx="12943840" cy="10054590"/>
                          <a:chOff x="1392846" y="10799"/>
                          <a:chExt cx="12951117" cy="10058574"/>
                        </a:xfrm>
                      </wpg:grpSpPr>
                      <wps:wsp>
                        <wps:cNvPr id="6" name="Rectangle 6"/>
                        <wps:cNvSpPr/>
                        <wps:spPr>
                          <a:xfrm>
                            <a:off x="3964614" y="10973"/>
                            <a:ext cx="7772400" cy="1005840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 name="Group 17">
                          <a:extLst>
                            <a:ext uri="{FF2B5EF4-FFF2-40B4-BE49-F238E27FC236}">
                              <a16:creationId xmlns:a16="http://schemas.microsoft.com/office/drawing/2014/main" id="{190E1DF6-E7E9-0B49-B698-2F77943492BE}"/>
                            </a:ext>
                          </a:extLst>
                        </wpg:cNvPr>
                        <wpg:cNvGrpSpPr/>
                        <wpg:grpSpPr>
                          <a:xfrm>
                            <a:off x="7418231" y="373487"/>
                            <a:ext cx="4301490" cy="5085080"/>
                            <a:chOff x="2363012" y="259464"/>
                            <a:chExt cx="2941547" cy="3477389"/>
                          </a:xfrm>
                        </wpg:grpSpPr>
                        <wps:wsp>
                          <wps:cNvPr id="3" name="Freeform 3">
                            <a:extLst>
                              <a:ext uri="{FF2B5EF4-FFF2-40B4-BE49-F238E27FC236}">
                                <a16:creationId xmlns:a16="http://schemas.microsoft.com/office/drawing/2014/main" id="{EA2F1715-3EC0-EE41-85F1-90FB31C3F42C}"/>
                              </a:ext>
                            </a:extLst>
                          </wps:cNvPr>
                          <wps:cNvSpPr/>
                          <wps:spPr>
                            <a:xfrm>
                              <a:off x="3440257" y="342034"/>
                              <a:ext cx="1864302" cy="3214254"/>
                            </a:xfrm>
                            <a:custGeom>
                              <a:avLst/>
                              <a:gdLst>
                                <a:gd name="connsiteX0" fmla="*/ 68407 w 1864302"/>
                                <a:gd name="connsiteY0" fmla="*/ 0 h 3214254"/>
                                <a:gd name="connsiteX1" fmla="*/ 68407 w 1864302"/>
                                <a:gd name="connsiteY1" fmla="*/ 2833255 h 3214254"/>
                                <a:gd name="connsiteX2" fmla="*/ 204354 w 1864302"/>
                                <a:gd name="connsiteY2" fmla="*/ 2833255 h 3214254"/>
                                <a:gd name="connsiteX3" fmla="*/ 186170 w 1864302"/>
                                <a:gd name="connsiteY3" fmla="*/ 2842780 h 3214254"/>
                                <a:gd name="connsiteX4" fmla="*/ 140277 w 1864302"/>
                                <a:gd name="connsiteY4" fmla="*/ 2849707 h 3214254"/>
                                <a:gd name="connsiteX5" fmla="*/ 135948 w 1864302"/>
                                <a:gd name="connsiteY5" fmla="*/ 2851439 h 3214254"/>
                                <a:gd name="connsiteX6" fmla="*/ 103909 w 1864302"/>
                                <a:gd name="connsiteY6" fmla="*/ 2861830 h 3214254"/>
                                <a:gd name="connsiteX7" fmla="*/ 91786 w 1864302"/>
                                <a:gd name="connsiteY7" fmla="*/ 2865293 h 3214254"/>
                                <a:gd name="connsiteX8" fmla="*/ 82261 w 1864302"/>
                                <a:gd name="connsiteY8" fmla="*/ 2869623 h 3214254"/>
                                <a:gd name="connsiteX9" fmla="*/ 69273 w 1864302"/>
                                <a:gd name="connsiteY9" fmla="*/ 2868757 h 3214254"/>
                                <a:gd name="connsiteX10" fmla="*/ 68407 w 1864302"/>
                                <a:gd name="connsiteY10" fmla="*/ 2874818 h 3214254"/>
                                <a:gd name="connsiteX11" fmla="*/ 58882 w 1864302"/>
                                <a:gd name="connsiteY11" fmla="*/ 2874818 h 3214254"/>
                                <a:gd name="connsiteX12" fmla="*/ 58016 w 1864302"/>
                                <a:gd name="connsiteY12" fmla="*/ 2883477 h 3214254"/>
                                <a:gd name="connsiteX13" fmla="*/ 53686 w 1864302"/>
                                <a:gd name="connsiteY13" fmla="*/ 2896466 h 3214254"/>
                                <a:gd name="connsiteX14" fmla="*/ 46759 w 1864302"/>
                                <a:gd name="connsiteY14" fmla="*/ 2879148 h 3214254"/>
                                <a:gd name="connsiteX15" fmla="*/ 32038 w 1864302"/>
                                <a:gd name="connsiteY15" fmla="*/ 2880880 h 3214254"/>
                                <a:gd name="connsiteX16" fmla="*/ 20782 w 1864302"/>
                                <a:gd name="connsiteY16" fmla="*/ 2885209 h 3214254"/>
                                <a:gd name="connsiteX17" fmla="*/ 20782 w 1864302"/>
                                <a:gd name="connsiteY17" fmla="*/ 2886941 h 3214254"/>
                                <a:gd name="connsiteX18" fmla="*/ 23379 w 1864302"/>
                                <a:gd name="connsiteY18" fmla="*/ 2892136 h 3214254"/>
                                <a:gd name="connsiteX19" fmla="*/ 17318 w 1864302"/>
                                <a:gd name="connsiteY19" fmla="*/ 2907723 h 3214254"/>
                                <a:gd name="connsiteX20" fmla="*/ 12123 w 1864302"/>
                                <a:gd name="connsiteY20" fmla="*/ 2911187 h 3214254"/>
                                <a:gd name="connsiteX21" fmla="*/ 8659 w 1864302"/>
                                <a:gd name="connsiteY21" fmla="*/ 2915516 h 3214254"/>
                                <a:gd name="connsiteX22" fmla="*/ 8659 w 1864302"/>
                                <a:gd name="connsiteY22" fmla="*/ 2920711 h 3214254"/>
                                <a:gd name="connsiteX23" fmla="*/ 27709 w 1864302"/>
                                <a:gd name="connsiteY23" fmla="*/ 2923309 h 3214254"/>
                                <a:gd name="connsiteX24" fmla="*/ 44161 w 1864302"/>
                                <a:gd name="connsiteY24" fmla="*/ 2938896 h 3214254"/>
                                <a:gd name="connsiteX25" fmla="*/ 20782 w 1864302"/>
                                <a:gd name="connsiteY25" fmla="*/ 2941493 h 3214254"/>
                                <a:gd name="connsiteX26" fmla="*/ 14720 w 1864302"/>
                                <a:gd name="connsiteY26" fmla="*/ 2941493 h 3214254"/>
                                <a:gd name="connsiteX27" fmla="*/ 10391 w 1864302"/>
                                <a:gd name="connsiteY27" fmla="*/ 2949287 h 3214254"/>
                                <a:gd name="connsiteX28" fmla="*/ 19050 w 1864302"/>
                                <a:gd name="connsiteY28" fmla="*/ 2951884 h 3214254"/>
                                <a:gd name="connsiteX29" fmla="*/ 24245 w 1864302"/>
                                <a:gd name="connsiteY29" fmla="*/ 2953616 h 3214254"/>
                                <a:gd name="connsiteX30" fmla="*/ 0 w 1864302"/>
                                <a:gd name="connsiteY30" fmla="*/ 2993448 h 3214254"/>
                                <a:gd name="connsiteX31" fmla="*/ 10391 w 1864302"/>
                                <a:gd name="connsiteY31" fmla="*/ 3001241 h 3214254"/>
                                <a:gd name="connsiteX32" fmla="*/ 8659 w 1864302"/>
                                <a:gd name="connsiteY32" fmla="*/ 3002973 h 3214254"/>
                                <a:gd name="connsiteX33" fmla="*/ 17318 w 1864302"/>
                                <a:gd name="connsiteY33" fmla="*/ 3014230 h 3214254"/>
                                <a:gd name="connsiteX34" fmla="*/ 50223 w 1864302"/>
                                <a:gd name="connsiteY34" fmla="*/ 3030682 h 3214254"/>
                                <a:gd name="connsiteX35" fmla="*/ 52820 w 1864302"/>
                                <a:gd name="connsiteY35" fmla="*/ 3034146 h 3214254"/>
                                <a:gd name="connsiteX36" fmla="*/ 60614 w 1864302"/>
                                <a:gd name="connsiteY36" fmla="*/ 3046268 h 3214254"/>
                                <a:gd name="connsiteX37" fmla="*/ 61479 w 1864302"/>
                                <a:gd name="connsiteY37" fmla="*/ 3055793 h 3214254"/>
                                <a:gd name="connsiteX38" fmla="*/ 74468 w 1864302"/>
                                <a:gd name="connsiteY38" fmla="*/ 3063586 h 3214254"/>
                                <a:gd name="connsiteX39" fmla="*/ 89189 w 1864302"/>
                                <a:gd name="connsiteY39" fmla="*/ 3063586 h 3214254"/>
                                <a:gd name="connsiteX40" fmla="*/ 97848 w 1864302"/>
                                <a:gd name="connsiteY40" fmla="*/ 3060989 h 3214254"/>
                                <a:gd name="connsiteX41" fmla="*/ 106507 w 1864302"/>
                                <a:gd name="connsiteY41" fmla="*/ 3064452 h 3214254"/>
                                <a:gd name="connsiteX42" fmla="*/ 121227 w 1864302"/>
                                <a:gd name="connsiteY42" fmla="*/ 3059257 h 3214254"/>
                                <a:gd name="connsiteX43" fmla="*/ 159327 w 1864302"/>
                                <a:gd name="connsiteY43" fmla="*/ 3054927 h 3214254"/>
                                <a:gd name="connsiteX44" fmla="*/ 177511 w 1864302"/>
                                <a:gd name="connsiteY44" fmla="*/ 3064452 h 3214254"/>
                                <a:gd name="connsiteX45" fmla="*/ 215611 w 1864302"/>
                                <a:gd name="connsiteY45" fmla="*/ 3062721 h 3214254"/>
                                <a:gd name="connsiteX46" fmla="*/ 206086 w 1864302"/>
                                <a:gd name="connsiteY46" fmla="*/ 3044537 h 3214254"/>
                                <a:gd name="connsiteX47" fmla="*/ 213879 w 1864302"/>
                                <a:gd name="connsiteY47" fmla="*/ 3013364 h 3214254"/>
                                <a:gd name="connsiteX48" fmla="*/ 224270 w 1864302"/>
                                <a:gd name="connsiteY48" fmla="*/ 2985655 h 3214254"/>
                                <a:gd name="connsiteX49" fmla="*/ 233795 w 1864302"/>
                                <a:gd name="connsiteY49" fmla="*/ 3010766 h 3214254"/>
                                <a:gd name="connsiteX50" fmla="*/ 241589 w 1864302"/>
                                <a:gd name="connsiteY50" fmla="*/ 2994314 h 3214254"/>
                                <a:gd name="connsiteX51" fmla="*/ 241589 w 1864302"/>
                                <a:gd name="connsiteY51" fmla="*/ 2994314 h 3214254"/>
                                <a:gd name="connsiteX52" fmla="*/ 258041 w 1864302"/>
                                <a:gd name="connsiteY52" fmla="*/ 3002107 h 3214254"/>
                                <a:gd name="connsiteX53" fmla="*/ 243320 w 1864302"/>
                                <a:gd name="connsiteY53" fmla="*/ 3021157 h 3214254"/>
                                <a:gd name="connsiteX54" fmla="*/ 238991 w 1864302"/>
                                <a:gd name="connsiteY54" fmla="*/ 3043671 h 3214254"/>
                                <a:gd name="connsiteX55" fmla="*/ 232064 w 1864302"/>
                                <a:gd name="connsiteY55" fmla="*/ 3055793 h 3214254"/>
                                <a:gd name="connsiteX56" fmla="*/ 259773 w 1864302"/>
                                <a:gd name="connsiteY56" fmla="*/ 3055793 h 3214254"/>
                                <a:gd name="connsiteX57" fmla="*/ 264968 w 1864302"/>
                                <a:gd name="connsiteY57" fmla="*/ 3060123 h 3214254"/>
                                <a:gd name="connsiteX58" fmla="*/ 264968 w 1864302"/>
                                <a:gd name="connsiteY58" fmla="*/ 3063586 h 3214254"/>
                                <a:gd name="connsiteX59" fmla="*/ 284884 w 1864302"/>
                                <a:gd name="connsiteY59" fmla="*/ 3063586 h 3214254"/>
                                <a:gd name="connsiteX60" fmla="*/ 303068 w 1864302"/>
                                <a:gd name="connsiteY60" fmla="*/ 3066184 h 3214254"/>
                                <a:gd name="connsiteX61" fmla="*/ 314325 w 1864302"/>
                                <a:gd name="connsiteY61" fmla="*/ 3070514 h 3214254"/>
                                <a:gd name="connsiteX62" fmla="*/ 337705 w 1864302"/>
                                <a:gd name="connsiteY62" fmla="*/ 3078307 h 3214254"/>
                                <a:gd name="connsiteX63" fmla="*/ 361084 w 1864302"/>
                                <a:gd name="connsiteY63" fmla="*/ 3088698 h 3214254"/>
                                <a:gd name="connsiteX64" fmla="*/ 381000 w 1864302"/>
                                <a:gd name="connsiteY64" fmla="*/ 3090430 h 3214254"/>
                                <a:gd name="connsiteX65" fmla="*/ 400916 w 1864302"/>
                                <a:gd name="connsiteY65" fmla="*/ 3094759 h 3214254"/>
                                <a:gd name="connsiteX66" fmla="*/ 435552 w 1864302"/>
                                <a:gd name="connsiteY66" fmla="*/ 3104284 h 3214254"/>
                                <a:gd name="connsiteX67" fmla="*/ 454602 w 1864302"/>
                                <a:gd name="connsiteY67" fmla="*/ 3108614 h 3214254"/>
                                <a:gd name="connsiteX68" fmla="*/ 484043 w 1864302"/>
                                <a:gd name="connsiteY68" fmla="*/ 3112943 h 3214254"/>
                                <a:gd name="connsiteX69" fmla="*/ 517814 w 1864302"/>
                                <a:gd name="connsiteY69" fmla="*/ 3115541 h 3214254"/>
                                <a:gd name="connsiteX70" fmla="*/ 523875 w 1864302"/>
                                <a:gd name="connsiteY70" fmla="*/ 3115541 h 3214254"/>
                                <a:gd name="connsiteX71" fmla="*/ 526473 w 1864302"/>
                                <a:gd name="connsiteY71" fmla="*/ 3117273 h 3214254"/>
                                <a:gd name="connsiteX72" fmla="*/ 528205 w 1864302"/>
                                <a:gd name="connsiteY72" fmla="*/ 3120736 h 3214254"/>
                                <a:gd name="connsiteX73" fmla="*/ 539461 w 1864302"/>
                                <a:gd name="connsiteY73" fmla="*/ 3125932 h 3214254"/>
                                <a:gd name="connsiteX74" fmla="*/ 557645 w 1864302"/>
                                <a:gd name="connsiteY74" fmla="*/ 3128530 h 3214254"/>
                                <a:gd name="connsiteX75" fmla="*/ 579293 w 1864302"/>
                                <a:gd name="connsiteY75" fmla="*/ 3137189 h 3214254"/>
                                <a:gd name="connsiteX76" fmla="*/ 587086 w 1864302"/>
                                <a:gd name="connsiteY76" fmla="*/ 3132859 h 3214254"/>
                                <a:gd name="connsiteX77" fmla="*/ 590550 w 1864302"/>
                                <a:gd name="connsiteY77" fmla="*/ 3111211 h 3214254"/>
                                <a:gd name="connsiteX78" fmla="*/ 594879 w 1864302"/>
                                <a:gd name="connsiteY78" fmla="*/ 3106882 h 3214254"/>
                                <a:gd name="connsiteX79" fmla="*/ 603539 w 1864302"/>
                                <a:gd name="connsiteY79" fmla="*/ 3095625 h 3214254"/>
                                <a:gd name="connsiteX80" fmla="*/ 619991 w 1864302"/>
                                <a:gd name="connsiteY80" fmla="*/ 3048000 h 3214254"/>
                                <a:gd name="connsiteX81" fmla="*/ 649432 w 1864302"/>
                                <a:gd name="connsiteY81" fmla="*/ 3037609 h 3214254"/>
                                <a:gd name="connsiteX82" fmla="*/ 655493 w 1864302"/>
                                <a:gd name="connsiteY82" fmla="*/ 3048000 h 3214254"/>
                                <a:gd name="connsiteX83" fmla="*/ 654627 w 1864302"/>
                                <a:gd name="connsiteY83" fmla="*/ 3103418 h 3214254"/>
                                <a:gd name="connsiteX84" fmla="*/ 653761 w 1864302"/>
                                <a:gd name="connsiteY84" fmla="*/ 3105150 h 3214254"/>
                                <a:gd name="connsiteX85" fmla="*/ 628650 w 1864302"/>
                                <a:gd name="connsiteY85" fmla="*/ 3125932 h 3214254"/>
                                <a:gd name="connsiteX86" fmla="*/ 613064 w 1864302"/>
                                <a:gd name="connsiteY86" fmla="*/ 3151909 h 3214254"/>
                                <a:gd name="connsiteX87" fmla="*/ 620857 w 1864302"/>
                                <a:gd name="connsiteY87" fmla="*/ 3154507 h 3214254"/>
                                <a:gd name="connsiteX88" fmla="*/ 633845 w 1864302"/>
                                <a:gd name="connsiteY88" fmla="*/ 3163166 h 3214254"/>
                                <a:gd name="connsiteX89" fmla="*/ 645968 w 1864302"/>
                                <a:gd name="connsiteY89" fmla="*/ 3165764 h 3214254"/>
                                <a:gd name="connsiteX90" fmla="*/ 658091 w 1864302"/>
                                <a:gd name="connsiteY90" fmla="*/ 3168361 h 3214254"/>
                                <a:gd name="connsiteX91" fmla="*/ 666750 w 1864302"/>
                                <a:gd name="connsiteY91" fmla="*/ 3170959 h 3214254"/>
                                <a:gd name="connsiteX92" fmla="*/ 666750 w 1864302"/>
                                <a:gd name="connsiteY92" fmla="*/ 3170959 h 3214254"/>
                                <a:gd name="connsiteX93" fmla="*/ 666750 w 1864302"/>
                                <a:gd name="connsiteY93" fmla="*/ 3170093 h 3214254"/>
                                <a:gd name="connsiteX94" fmla="*/ 668482 w 1864302"/>
                                <a:gd name="connsiteY94" fmla="*/ 3169227 h 3214254"/>
                                <a:gd name="connsiteX95" fmla="*/ 678873 w 1864302"/>
                                <a:gd name="connsiteY95" fmla="*/ 3176155 h 3214254"/>
                                <a:gd name="connsiteX96" fmla="*/ 692727 w 1864302"/>
                                <a:gd name="connsiteY96" fmla="*/ 3177886 h 3214254"/>
                                <a:gd name="connsiteX97" fmla="*/ 716107 w 1864302"/>
                                <a:gd name="connsiteY97" fmla="*/ 3189143 h 3214254"/>
                                <a:gd name="connsiteX98" fmla="*/ 720436 w 1864302"/>
                                <a:gd name="connsiteY98" fmla="*/ 3189143 h 3214254"/>
                                <a:gd name="connsiteX99" fmla="*/ 720436 w 1864302"/>
                                <a:gd name="connsiteY99" fmla="*/ 3189143 h 3214254"/>
                                <a:gd name="connsiteX100" fmla="*/ 732559 w 1864302"/>
                                <a:gd name="connsiteY100" fmla="*/ 3197802 h 3214254"/>
                                <a:gd name="connsiteX101" fmla="*/ 758536 w 1864302"/>
                                <a:gd name="connsiteY101" fmla="*/ 3199534 h 3214254"/>
                                <a:gd name="connsiteX102" fmla="*/ 776720 w 1864302"/>
                                <a:gd name="connsiteY102" fmla="*/ 3208193 h 3214254"/>
                                <a:gd name="connsiteX103" fmla="*/ 803564 w 1864302"/>
                                <a:gd name="connsiteY103" fmla="*/ 3174423 h 3214254"/>
                                <a:gd name="connsiteX104" fmla="*/ 811357 w 1864302"/>
                                <a:gd name="connsiteY104" fmla="*/ 3161434 h 3214254"/>
                                <a:gd name="connsiteX105" fmla="*/ 830407 w 1864302"/>
                                <a:gd name="connsiteY105" fmla="*/ 3132859 h 3214254"/>
                                <a:gd name="connsiteX106" fmla="*/ 837334 w 1864302"/>
                                <a:gd name="connsiteY106" fmla="*/ 3119870 h 3214254"/>
                                <a:gd name="connsiteX107" fmla="*/ 852921 w 1864302"/>
                                <a:gd name="connsiteY107" fmla="*/ 3114675 h 3214254"/>
                                <a:gd name="connsiteX108" fmla="*/ 851189 w 1864302"/>
                                <a:gd name="connsiteY108" fmla="*/ 3138055 h 3214254"/>
                                <a:gd name="connsiteX109" fmla="*/ 851189 w 1864302"/>
                                <a:gd name="connsiteY109" fmla="*/ 3144982 h 3214254"/>
                                <a:gd name="connsiteX110" fmla="*/ 826943 w 1864302"/>
                                <a:gd name="connsiteY110" fmla="*/ 3194339 h 3214254"/>
                                <a:gd name="connsiteX111" fmla="*/ 813089 w 1864302"/>
                                <a:gd name="connsiteY111" fmla="*/ 3214255 h 3214254"/>
                                <a:gd name="connsiteX112" fmla="*/ 815686 w 1864302"/>
                                <a:gd name="connsiteY112" fmla="*/ 3214255 h 3214254"/>
                                <a:gd name="connsiteX113" fmla="*/ 840798 w 1864302"/>
                                <a:gd name="connsiteY113" fmla="*/ 3210791 h 3214254"/>
                                <a:gd name="connsiteX114" fmla="*/ 847725 w 1864302"/>
                                <a:gd name="connsiteY114" fmla="*/ 3212523 h 3214254"/>
                                <a:gd name="connsiteX115" fmla="*/ 855518 w 1864302"/>
                                <a:gd name="connsiteY115" fmla="*/ 3211657 h 3214254"/>
                                <a:gd name="connsiteX116" fmla="*/ 880629 w 1864302"/>
                                <a:gd name="connsiteY116" fmla="*/ 3211657 h 3214254"/>
                                <a:gd name="connsiteX117" fmla="*/ 886691 w 1864302"/>
                                <a:gd name="connsiteY117" fmla="*/ 3210791 h 3214254"/>
                                <a:gd name="connsiteX118" fmla="*/ 897948 w 1864302"/>
                                <a:gd name="connsiteY118" fmla="*/ 3211657 h 3214254"/>
                                <a:gd name="connsiteX119" fmla="*/ 970684 w 1864302"/>
                                <a:gd name="connsiteY119" fmla="*/ 3200400 h 3214254"/>
                                <a:gd name="connsiteX120" fmla="*/ 994064 w 1864302"/>
                                <a:gd name="connsiteY120" fmla="*/ 3202132 h 3214254"/>
                                <a:gd name="connsiteX121" fmla="*/ 1052080 w 1864302"/>
                                <a:gd name="connsiteY121" fmla="*/ 3184814 h 3214254"/>
                                <a:gd name="connsiteX122" fmla="*/ 1091046 w 1864302"/>
                                <a:gd name="connsiteY122" fmla="*/ 3188278 h 3214254"/>
                                <a:gd name="connsiteX123" fmla="*/ 1145598 w 1864302"/>
                                <a:gd name="connsiteY123" fmla="*/ 3185680 h 3214254"/>
                                <a:gd name="connsiteX124" fmla="*/ 1200150 w 1864302"/>
                                <a:gd name="connsiteY124" fmla="*/ 3170959 h 3214254"/>
                                <a:gd name="connsiteX125" fmla="*/ 1243445 w 1864302"/>
                                <a:gd name="connsiteY125" fmla="*/ 3163166 h 3214254"/>
                                <a:gd name="connsiteX126" fmla="*/ 1349952 w 1864302"/>
                                <a:gd name="connsiteY126" fmla="*/ 3161434 h 3214254"/>
                                <a:gd name="connsiteX127" fmla="*/ 1449532 w 1864302"/>
                                <a:gd name="connsiteY127" fmla="*/ 3164032 h 3214254"/>
                                <a:gd name="connsiteX128" fmla="*/ 1460789 w 1864302"/>
                                <a:gd name="connsiteY128" fmla="*/ 3163166 h 3214254"/>
                                <a:gd name="connsiteX129" fmla="*/ 1476375 w 1864302"/>
                                <a:gd name="connsiteY129" fmla="*/ 3162300 h 3214254"/>
                                <a:gd name="connsiteX130" fmla="*/ 1515341 w 1864302"/>
                                <a:gd name="connsiteY130" fmla="*/ 3157971 h 3214254"/>
                                <a:gd name="connsiteX131" fmla="*/ 1517939 w 1864302"/>
                                <a:gd name="connsiteY131" fmla="*/ 3157105 h 3214254"/>
                                <a:gd name="connsiteX132" fmla="*/ 1514475 w 1864302"/>
                                <a:gd name="connsiteY132" fmla="*/ 3157105 h 3214254"/>
                                <a:gd name="connsiteX133" fmla="*/ 1517939 w 1864302"/>
                                <a:gd name="connsiteY133" fmla="*/ 3157105 h 3214254"/>
                                <a:gd name="connsiteX134" fmla="*/ 1611457 w 1864302"/>
                                <a:gd name="connsiteY134" fmla="*/ 3150177 h 3214254"/>
                                <a:gd name="connsiteX135" fmla="*/ 1617518 w 1864302"/>
                                <a:gd name="connsiteY135" fmla="*/ 3149312 h 3214254"/>
                                <a:gd name="connsiteX136" fmla="*/ 1642630 w 1864302"/>
                                <a:gd name="connsiteY136" fmla="*/ 3149312 h 3214254"/>
                                <a:gd name="connsiteX137" fmla="*/ 1646093 w 1864302"/>
                                <a:gd name="connsiteY137" fmla="*/ 3150177 h 3214254"/>
                                <a:gd name="connsiteX138" fmla="*/ 1659948 w 1864302"/>
                                <a:gd name="connsiteY138" fmla="*/ 3150177 h 3214254"/>
                                <a:gd name="connsiteX139" fmla="*/ 1670338 w 1864302"/>
                                <a:gd name="connsiteY139" fmla="*/ 3148446 h 3214254"/>
                                <a:gd name="connsiteX140" fmla="*/ 1697182 w 1864302"/>
                                <a:gd name="connsiteY140" fmla="*/ 3145848 h 3214254"/>
                                <a:gd name="connsiteX141" fmla="*/ 1714500 w 1864302"/>
                                <a:gd name="connsiteY141" fmla="*/ 3144982 h 3214254"/>
                                <a:gd name="connsiteX142" fmla="*/ 1775980 w 1864302"/>
                                <a:gd name="connsiteY142" fmla="*/ 3141518 h 3214254"/>
                                <a:gd name="connsiteX143" fmla="*/ 1779443 w 1864302"/>
                                <a:gd name="connsiteY143" fmla="*/ 3142384 h 3214254"/>
                                <a:gd name="connsiteX144" fmla="*/ 1805421 w 1864302"/>
                                <a:gd name="connsiteY144" fmla="*/ 3145848 h 3214254"/>
                                <a:gd name="connsiteX145" fmla="*/ 1821007 w 1864302"/>
                                <a:gd name="connsiteY145" fmla="*/ 3145848 h 3214254"/>
                                <a:gd name="connsiteX146" fmla="*/ 1853046 w 1864302"/>
                                <a:gd name="connsiteY146" fmla="*/ 3143250 h 3214254"/>
                                <a:gd name="connsiteX147" fmla="*/ 1864302 w 1864302"/>
                                <a:gd name="connsiteY147" fmla="*/ 3141518 h 3214254"/>
                                <a:gd name="connsiteX148" fmla="*/ 1864302 w 1864302"/>
                                <a:gd name="connsiteY148" fmla="*/ 0 h 3214254"/>
                                <a:gd name="connsiteX149" fmla="*/ 68407 w 1864302"/>
                                <a:gd name="connsiteY149" fmla="*/ 0 h 3214254"/>
                                <a:gd name="connsiteX150" fmla="*/ 39832 w 1864302"/>
                                <a:gd name="connsiteY150" fmla="*/ 2971800 h 3214254"/>
                                <a:gd name="connsiteX151" fmla="*/ 39832 w 1864302"/>
                                <a:gd name="connsiteY151" fmla="*/ 2971800 h 3214254"/>
                                <a:gd name="connsiteX152" fmla="*/ 32904 w 1864302"/>
                                <a:gd name="connsiteY152" fmla="*/ 2962275 h 3214254"/>
                                <a:gd name="connsiteX153" fmla="*/ 37234 w 1864302"/>
                                <a:gd name="connsiteY153" fmla="*/ 2960543 h 3214254"/>
                                <a:gd name="connsiteX154" fmla="*/ 45893 w 1864302"/>
                                <a:gd name="connsiteY154" fmla="*/ 2970068 h 3214254"/>
                                <a:gd name="connsiteX155" fmla="*/ 39832 w 1864302"/>
                                <a:gd name="connsiteY155" fmla="*/ 2971800 h 3214254"/>
                                <a:gd name="connsiteX156" fmla="*/ 114300 w 1864302"/>
                                <a:gd name="connsiteY156" fmla="*/ 2913784 h 3214254"/>
                                <a:gd name="connsiteX157" fmla="*/ 114300 w 1864302"/>
                                <a:gd name="connsiteY157" fmla="*/ 2913784 h 3214254"/>
                                <a:gd name="connsiteX158" fmla="*/ 103909 w 1864302"/>
                                <a:gd name="connsiteY158" fmla="*/ 2903393 h 3214254"/>
                                <a:gd name="connsiteX159" fmla="*/ 113434 w 1864302"/>
                                <a:gd name="connsiteY159" fmla="*/ 2900796 h 3214254"/>
                                <a:gd name="connsiteX160" fmla="*/ 120361 w 1864302"/>
                                <a:gd name="connsiteY160" fmla="*/ 2912052 h 3214254"/>
                                <a:gd name="connsiteX161" fmla="*/ 114300 w 1864302"/>
                                <a:gd name="connsiteY161" fmla="*/ 2913784 h 3214254"/>
                                <a:gd name="connsiteX162" fmla="*/ 413904 w 1864302"/>
                                <a:gd name="connsiteY162" fmla="*/ 2833255 h 3214254"/>
                                <a:gd name="connsiteX163" fmla="*/ 412173 w 1864302"/>
                                <a:gd name="connsiteY163" fmla="*/ 2835852 h 3214254"/>
                                <a:gd name="connsiteX164" fmla="*/ 409575 w 1864302"/>
                                <a:gd name="connsiteY164" fmla="*/ 2833255 h 3214254"/>
                                <a:gd name="connsiteX165" fmla="*/ 413904 w 1864302"/>
                                <a:gd name="connsiteY165" fmla="*/ 2833255 h 3214254"/>
                                <a:gd name="connsiteX166" fmla="*/ 233795 w 1864302"/>
                                <a:gd name="connsiteY166" fmla="*/ 2853171 h 3214254"/>
                                <a:gd name="connsiteX167" fmla="*/ 230332 w 1864302"/>
                                <a:gd name="connsiteY167" fmla="*/ 2834120 h 3214254"/>
                                <a:gd name="connsiteX168" fmla="*/ 267566 w 1864302"/>
                                <a:gd name="connsiteY168" fmla="*/ 2834120 h 3214254"/>
                                <a:gd name="connsiteX169" fmla="*/ 267566 w 1864302"/>
                                <a:gd name="connsiteY169" fmla="*/ 2834120 h 3214254"/>
                                <a:gd name="connsiteX170" fmla="*/ 259773 w 1864302"/>
                                <a:gd name="connsiteY170" fmla="*/ 2850573 h 3214254"/>
                                <a:gd name="connsiteX171" fmla="*/ 233795 w 1864302"/>
                                <a:gd name="connsiteY171" fmla="*/ 2853171 h 3214254"/>
                                <a:gd name="connsiteX172" fmla="*/ 256309 w 1864302"/>
                                <a:gd name="connsiteY172" fmla="*/ 2937164 h 3214254"/>
                                <a:gd name="connsiteX173" fmla="*/ 256309 w 1864302"/>
                                <a:gd name="connsiteY173" fmla="*/ 2937164 h 3214254"/>
                                <a:gd name="connsiteX174" fmla="*/ 253711 w 1864302"/>
                                <a:gd name="connsiteY174" fmla="*/ 2935432 h 3214254"/>
                                <a:gd name="connsiteX175" fmla="*/ 264102 w 1864302"/>
                                <a:gd name="connsiteY175" fmla="*/ 2929370 h 3214254"/>
                                <a:gd name="connsiteX176" fmla="*/ 266700 w 1864302"/>
                                <a:gd name="connsiteY176" fmla="*/ 2931102 h 3214254"/>
                                <a:gd name="connsiteX177" fmla="*/ 256309 w 1864302"/>
                                <a:gd name="connsiteY177" fmla="*/ 2937164 h 3214254"/>
                                <a:gd name="connsiteX178" fmla="*/ 256309 w 1864302"/>
                                <a:gd name="connsiteY178" fmla="*/ 2945823 h 3214254"/>
                                <a:gd name="connsiteX179" fmla="*/ 254577 w 1864302"/>
                                <a:gd name="connsiteY179" fmla="*/ 2954482 h 3214254"/>
                                <a:gd name="connsiteX180" fmla="*/ 250248 w 1864302"/>
                                <a:gd name="connsiteY180" fmla="*/ 2954482 h 3214254"/>
                                <a:gd name="connsiteX181" fmla="*/ 249382 w 1864302"/>
                                <a:gd name="connsiteY181" fmla="*/ 2945823 h 3214254"/>
                                <a:gd name="connsiteX182" fmla="*/ 256309 w 1864302"/>
                                <a:gd name="connsiteY182" fmla="*/ 2945823 h 3214254"/>
                                <a:gd name="connsiteX183" fmla="*/ 259773 w 1864302"/>
                                <a:gd name="connsiteY183" fmla="*/ 2892136 h 3214254"/>
                                <a:gd name="connsiteX184" fmla="*/ 259773 w 1864302"/>
                                <a:gd name="connsiteY184" fmla="*/ 2892136 h 3214254"/>
                                <a:gd name="connsiteX185" fmla="*/ 255443 w 1864302"/>
                                <a:gd name="connsiteY185" fmla="*/ 2889539 h 3214254"/>
                                <a:gd name="connsiteX186" fmla="*/ 258907 w 1864302"/>
                                <a:gd name="connsiteY186" fmla="*/ 2881745 h 3214254"/>
                                <a:gd name="connsiteX187" fmla="*/ 268432 w 1864302"/>
                                <a:gd name="connsiteY187" fmla="*/ 2889539 h 3214254"/>
                                <a:gd name="connsiteX188" fmla="*/ 259773 w 1864302"/>
                                <a:gd name="connsiteY188" fmla="*/ 2892136 h 3214254"/>
                                <a:gd name="connsiteX189" fmla="*/ 240723 w 1864302"/>
                                <a:gd name="connsiteY189" fmla="*/ 2992582 h 3214254"/>
                                <a:gd name="connsiteX190" fmla="*/ 246784 w 1864302"/>
                                <a:gd name="connsiteY190" fmla="*/ 2984789 h 3214254"/>
                                <a:gd name="connsiteX191" fmla="*/ 255443 w 1864302"/>
                                <a:gd name="connsiteY191" fmla="*/ 2984789 h 3214254"/>
                                <a:gd name="connsiteX192" fmla="*/ 240723 w 1864302"/>
                                <a:gd name="connsiteY192" fmla="*/ 2992582 h 3214254"/>
                                <a:gd name="connsiteX193" fmla="*/ 241589 w 1864302"/>
                                <a:gd name="connsiteY193" fmla="*/ 2980459 h 3214254"/>
                                <a:gd name="connsiteX194" fmla="*/ 264968 w 1864302"/>
                                <a:gd name="connsiteY194" fmla="*/ 2967471 h 3214254"/>
                                <a:gd name="connsiteX195" fmla="*/ 241589 w 1864302"/>
                                <a:gd name="connsiteY195" fmla="*/ 2980459 h 3214254"/>
                                <a:gd name="connsiteX196" fmla="*/ 286616 w 1864302"/>
                                <a:gd name="connsiteY196" fmla="*/ 3043671 h 3214254"/>
                                <a:gd name="connsiteX197" fmla="*/ 286616 w 1864302"/>
                                <a:gd name="connsiteY197" fmla="*/ 3043671 h 3214254"/>
                                <a:gd name="connsiteX198" fmla="*/ 251979 w 1864302"/>
                                <a:gd name="connsiteY198" fmla="*/ 3028950 h 3214254"/>
                                <a:gd name="connsiteX199" fmla="*/ 277957 w 1864302"/>
                                <a:gd name="connsiteY199" fmla="*/ 3012498 h 3214254"/>
                                <a:gd name="connsiteX200" fmla="*/ 273627 w 1864302"/>
                                <a:gd name="connsiteY200" fmla="*/ 3019425 h 3214254"/>
                                <a:gd name="connsiteX201" fmla="*/ 283152 w 1864302"/>
                                <a:gd name="connsiteY201" fmla="*/ 3035877 h 3214254"/>
                                <a:gd name="connsiteX202" fmla="*/ 288348 w 1864302"/>
                                <a:gd name="connsiteY202" fmla="*/ 3040207 h 3214254"/>
                                <a:gd name="connsiteX203" fmla="*/ 286616 w 1864302"/>
                                <a:gd name="connsiteY203" fmla="*/ 3043671 h 3214254"/>
                                <a:gd name="connsiteX204" fmla="*/ 299604 w 1864302"/>
                                <a:gd name="connsiteY204" fmla="*/ 2846243 h 3214254"/>
                                <a:gd name="connsiteX205" fmla="*/ 302202 w 1864302"/>
                                <a:gd name="connsiteY205" fmla="*/ 2833255 h 3214254"/>
                                <a:gd name="connsiteX206" fmla="*/ 354157 w 1864302"/>
                                <a:gd name="connsiteY206" fmla="*/ 2833255 h 3214254"/>
                                <a:gd name="connsiteX207" fmla="*/ 355023 w 1864302"/>
                                <a:gd name="connsiteY207" fmla="*/ 2834986 h 3214254"/>
                                <a:gd name="connsiteX208" fmla="*/ 372341 w 1864302"/>
                                <a:gd name="connsiteY208" fmla="*/ 2844511 h 3214254"/>
                                <a:gd name="connsiteX209" fmla="*/ 343766 w 1864302"/>
                                <a:gd name="connsiteY209" fmla="*/ 2845377 h 3214254"/>
                                <a:gd name="connsiteX210" fmla="*/ 318654 w 1864302"/>
                                <a:gd name="connsiteY210" fmla="*/ 2870489 h 3214254"/>
                                <a:gd name="connsiteX211" fmla="*/ 329045 w 1864302"/>
                                <a:gd name="connsiteY211" fmla="*/ 2887807 h 3214254"/>
                                <a:gd name="connsiteX212" fmla="*/ 309995 w 1864302"/>
                                <a:gd name="connsiteY212" fmla="*/ 2879148 h 3214254"/>
                                <a:gd name="connsiteX213" fmla="*/ 299604 w 1864302"/>
                                <a:gd name="connsiteY213" fmla="*/ 2871355 h 3214254"/>
                                <a:gd name="connsiteX214" fmla="*/ 299604 w 1864302"/>
                                <a:gd name="connsiteY214" fmla="*/ 2846243 h 3214254"/>
                                <a:gd name="connsiteX215" fmla="*/ 357620 w 1864302"/>
                                <a:gd name="connsiteY215" fmla="*/ 2893868 h 3214254"/>
                                <a:gd name="connsiteX216" fmla="*/ 343766 w 1864302"/>
                                <a:gd name="connsiteY216" fmla="*/ 2911187 h 3214254"/>
                                <a:gd name="connsiteX217" fmla="*/ 338570 w 1864302"/>
                                <a:gd name="connsiteY217" fmla="*/ 2909455 h 3214254"/>
                                <a:gd name="connsiteX218" fmla="*/ 357620 w 1864302"/>
                                <a:gd name="connsiteY218" fmla="*/ 2893868 h 3214254"/>
                                <a:gd name="connsiteX219" fmla="*/ 357620 w 1864302"/>
                                <a:gd name="connsiteY219" fmla="*/ 2893868 h 3214254"/>
                                <a:gd name="connsiteX220" fmla="*/ 301336 w 1864302"/>
                                <a:gd name="connsiteY220" fmla="*/ 2887807 h 3214254"/>
                                <a:gd name="connsiteX221" fmla="*/ 315191 w 1864302"/>
                                <a:gd name="connsiteY221" fmla="*/ 2892136 h 3214254"/>
                                <a:gd name="connsiteX222" fmla="*/ 335973 w 1864302"/>
                                <a:gd name="connsiteY222" fmla="*/ 2924175 h 3214254"/>
                                <a:gd name="connsiteX223" fmla="*/ 301336 w 1864302"/>
                                <a:gd name="connsiteY223" fmla="*/ 2887807 h 3214254"/>
                                <a:gd name="connsiteX224" fmla="*/ 317789 w 1864302"/>
                                <a:gd name="connsiteY224" fmla="*/ 2927639 h 3214254"/>
                                <a:gd name="connsiteX225" fmla="*/ 313459 w 1864302"/>
                                <a:gd name="connsiteY225" fmla="*/ 2930236 h 3214254"/>
                                <a:gd name="connsiteX226" fmla="*/ 307398 w 1864302"/>
                                <a:gd name="connsiteY226" fmla="*/ 2924175 h 3214254"/>
                                <a:gd name="connsiteX227" fmla="*/ 310861 w 1864302"/>
                                <a:gd name="connsiteY227" fmla="*/ 2921577 h 3214254"/>
                                <a:gd name="connsiteX228" fmla="*/ 317789 w 1864302"/>
                                <a:gd name="connsiteY228" fmla="*/ 2927639 h 3214254"/>
                                <a:gd name="connsiteX229" fmla="*/ 322118 w 1864302"/>
                                <a:gd name="connsiteY229" fmla="*/ 3030682 h 3214254"/>
                                <a:gd name="connsiteX230" fmla="*/ 322118 w 1864302"/>
                                <a:gd name="connsiteY230" fmla="*/ 3030682 h 3214254"/>
                                <a:gd name="connsiteX231" fmla="*/ 306532 w 1864302"/>
                                <a:gd name="connsiteY231" fmla="*/ 3028950 h 3214254"/>
                                <a:gd name="connsiteX232" fmla="*/ 307398 w 1864302"/>
                                <a:gd name="connsiteY232" fmla="*/ 3025486 h 3214254"/>
                                <a:gd name="connsiteX233" fmla="*/ 323850 w 1864302"/>
                                <a:gd name="connsiteY233" fmla="*/ 3027218 h 3214254"/>
                                <a:gd name="connsiteX234" fmla="*/ 322118 w 1864302"/>
                                <a:gd name="connsiteY234" fmla="*/ 3030682 h 3214254"/>
                                <a:gd name="connsiteX235" fmla="*/ 327314 w 1864302"/>
                                <a:gd name="connsiteY235" fmla="*/ 2950153 h 3214254"/>
                                <a:gd name="connsiteX236" fmla="*/ 329911 w 1864302"/>
                                <a:gd name="connsiteY236" fmla="*/ 2965739 h 3214254"/>
                                <a:gd name="connsiteX237" fmla="*/ 327314 w 1864302"/>
                                <a:gd name="connsiteY237" fmla="*/ 2950153 h 3214254"/>
                                <a:gd name="connsiteX238" fmla="*/ 344632 w 1864302"/>
                                <a:gd name="connsiteY238" fmla="*/ 2982191 h 3214254"/>
                                <a:gd name="connsiteX239" fmla="*/ 329045 w 1864302"/>
                                <a:gd name="connsiteY239" fmla="*/ 2970934 h 3214254"/>
                                <a:gd name="connsiteX240" fmla="*/ 342034 w 1864302"/>
                                <a:gd name="connsiteY240" fmla="*/ 2969202 h 3214254"/>
                                <a:gd name="connsiteX241" fmla="*/ 350693 w 1864302"/>
                                <a:gd name="connsiteY241" fmla="*/ 2979593 h 3214254"/>
                                <a:gd name="connsiteX242" fmla="*/ 344632 w 1864302"/>
                                <a:gd name="connsiteY242" fmla="*/ 2982191 h 3214254"/>
                                <a:gd name="connsiteX243" fmla="*/ 331643 w 1864302"/>
                                <a:gd name="connsiteY243" fmla="*/ 2942359 h 3214254"/>
                                <a:gd name="connsiteX244" fmla="*/ 361084 w 1864302"/>
                                <a:gd name="connsiteY244" fmla="*/ 2938896 h 3214254"/>
                                <a:gd name="connsiteX245" fmla="*/ 331643 w 1864302"/>
                                <a:gd name="connsiteY245" fmla="*/ 2942359 h 3214254"/>
                                <a:gd name="connsiteX246" fmla="*/ 360218 w 1864302"/>
                                <a:gd name="connsiteY246" fmla="*/ 2918114 h 3214254"/>
                                <a:gd name="connsiteX247" fmla="*/ 372341 w 1864302"/>
                                <a:gd name="connsiteY247" fmla="*/ 2909455 h 3214254"/>
                                <a:gd name="connsiteX248" fmla="*/ 383598 w 1864302"/>
                                <a:gd name="connsiteY248" fmla="*/ 2925041 h 3214254"/>
                                <a:gd name="connsiteX249" fmla="*/ 360218 w 1864302"/>
                                <a:gd name="connsiteY249" fmla="*/ 2918114 h 3214254"/>
                                <a:gd name="connsiteX250" fmla="*/ 362816 w 1864302"/>
                                <a:gd name="connsiteY250" fmla="*/ 3028084 h 3214254"/>
                                <a:gd name="connsiteX251" fmla="*/ 362816 w 1864302"/>
                                <a:gd name="connsiteY251" fmla="*/ 3028084 h 3214254"/>
                                <a:gd name="connsiteX252" fmla="*/ 361950 w 1864302"/>
                                <a:gd name="connsiteY252" fmla="*/ 3024620 h 3214254"/>
                                <a:gd name="connsiteX253" fmla="*/ 365414 w 1864302"/>
                                <a:gd name="connsiteY253" fmla="*/ 3022889 h 3214254"/>
                                <a:gd name="connsiteX254" fmla="*/ 371475 w 1864302"/>
                                <a:gd name="connsiteY254" fmla="*/ 3028950 h 3214254"/>
                                <a:gd name="connsiteX255" fmla="*/ 362816 w 1864302"/>
                                <a:gd name="connsiteY255" fmla="*/ 3028084 h 3214254"/>
                                <a:gd name="connsiteX256" fmla="*/ 363682 w 1864302"/>
                                <a:gd name="connsiteY256" fmla="*/ 3006437 h 3214254"/>
                                <a:gd name="connsiteX257" fmla="*/ 368877 w 1864302"/>
                                <a:gd name="connsiteY257" fmla="*/ 2996046 h 3214254"/>
                                <a:gd name="connsiteX258" fmla="*/ 386195 w 1864302"/>
                                <a:gd name="connsiteY258" fmla="*/ 3010766 h 3214254"/>
                                <a:gd name="connsiteX259" fmla="*/ 363682 w 1864302"/>
                                <a:gd name="connsiteY259" fmla="*/ 3006437 h 3214254"/>
                                <a:gd name="connsiteX260" fmla="*/ 385330 w 1864302"/>
                                <a:gd name="connsiteY260" fmla="*/ 2937164 h 3214254"/>
                                <a:gd name="connsiteX261" fmla="*/ 385330 w 1864302"/>
                                <a:gd name="connsiteY261" fmla="*/ 2926773 h 3214254"/>
                                <a:gd name="connsiteX262" fmla="*/ 385330 w 1864302"/>
                                <a:gd name="connsiteY262" fmla="*/ 2937164 h 3214254"/>
                                <a:gd name="connsiteX263" fmla="*/ 393989 w 1864302"/>
                                <a:gd name="connsiteY263" fmla="*/ 2913784 h 3214254"/>
                                <a:gd name="connsiteX264" fmla="*/ 372341 w 1864302"/>
                                <a:gd name="connsiteY264" fmla="*/ 2909455 h 3214254"/>
                                <a:gd name="connsiteX265" fmla="*/ 381866 w 1864302"/>
                                <a:gd name="connsiteY265" fmla="*/ 2896466 h 3214254"/>
                                <a:gd name="connsiteX266" fmla="*/ 393989 w 1864302"/>
                                <a:gd name="connsiteY266" fmla="*/ 2913784 h 3214254"/>
                                <a:gd name="connsiteX267" fmla="*/ 384464 w 1864302"/>
                                <a:gd name="connsiteY267" fmla="*/ 2845377 h 3214254"/>
                                <a:gd name="connsiteX268" fmla="*/ 405245 w 1864302"/>
                                <a:gd name="connsiteY268" fmla="*/ 2844511 h 3214254"/>
                                <a:gd name="connsiteX269" fmla="*/ 404379 w 1864302"/>
                                <a:gd name="connsiteY269" fmla="*/ 2848841 h 3214254"/>
                                <a:gd name="connsiteX270" fmla="*/ 384464 w 1864302"/>
                                <a:gd name="connsiteY270" fmla="*/ 2845377 h 3214254"/>
                                <a:gd name="connsiteX271" fmla="*/ 399184 w 1864302"/>
                                <a:gd name="connsiteY271" fmla="*/ 2954482 h 3214254"/>
                                <a:gd name="connsiteX272" fmla="*/ 407843 w 1864302"/>
                                <a:gd name="connsiteY272" fmla="*/ 2942359 h 3214254"/>
                                <a:gd name="connsiteX273" fmla="*/ 412173 w 1864302"/>
                                <a:gd name="connsiteY273" fmla="*/ 2957946 h 3214254"/>
                                <a:gd name="connsiteX274" fmla="*/ 399184 w 1864302"/>
                                <a:gd name="connsiteY274" fmla="*/ 2954482 h 3214254"/>
                                <a:gd name="connsiteX275" fmla="*/ 421698 w 1864302"/>
                                <a:gd name="connsiteY275" fmla="*/ 2946689 h 3214254"/>
                                <a:gd name="connsiteX276" fmla="*/ 421698 w 1864302"/>
                                <a:gd name="connsiteY276" fmla="*/ 2946689 h 3214254"/>
                                <a:gd name="connsiteX277" fmla="*/ 408709 w 1864302"/>
                                <a:gd name="connsiteY277" fmla="*/ 2940627 h 3214254"/>
                                <a:gd name="connsiteX278" fmla="*/ 400050 w 1864302"/>
                                <a:gd name="connsiteY278" fmla="*/ 2932834 h 3214254"/>
                                <a:gd name="connsiteX279" fmla="*/ 426893 w 1864302"/>
                                <a:gd name="connsiteY279" fmla="*/ 2938030 h 3214254"/>
                                <a:gd name="connsiteX280" fmla="*/ 421698 w 1864302"/>
                                <a:gd name="connsiteY280" fmla="*/ 2946689 h 3214254"/>
                                <a:gd name="connsiteX281" fmla="*/ 408709 w 1864302"/>
                                <a:gd name="connsiteY281" fmla="*/ 2904259 h 3214254"/>
                                <a:gd name="connsiteX282" fmla="*/ 437284 w 1864302"/>
                                <a:gd name="connsiteY282" fmla="*/ 2918114 h 3214254"/>
                                <a:gd name="connsiteX283" fmla="*/ 408709 w 1864302"/>
                                <a:gd name="connsiteY283" fmla="*/ 2904259 h 3214254"/>
                                <a:gd name="connsiteX284" fmla="*/ 480580 w 1864302"/>
                                <a:gd name="connsiteY284" fmla="*/ 2841914 h 3214254"/>
                                <a:gd name="connsiteX285" fmla="*/ 452004 w 1864302"/>
                                <a:gd name="connsiteY285" fmla="*/ 2839316 h 3214254"/>
                                <a:gd name="connsiteX286" fmla="*/ 458066 w 1864302"/>
                                <a:gd name="connsiteY286" fmla="*/ 2850573 h 3214254"/>
                                <a:gd name="connsiteX287" fmla="*/ 472786 w 1864302"/>
                                <a:gd name="connsiteY287" fmla="*/ 2862696 h 3214254"/>
                                <a:gd name="connsiteX288" fmla="*/ 460664 w 1864302"/>
                                <a:gd name="connsiteY288" fmla="*/ 2886075 h 3214254"/>
                                <a:gd name="connsiteX289" fmla="*/ 441614 w 1864302"/>
                                <a:gd name="connsiteY289" fmla="*/ 2889539 h 3214254"/>
                                <a:gd name="connsiteX290" fmla="*/ 451138 w 1864302"/>
                                <a:gd name="connsiteY290" fmla="*/ 2899930 h 3214254"/>
                                <a:gd name="connsiteX291" fmla="*/ 426893 w 1864302"/>
                                <a:gd name="connsiteY291" fmla="*/ 2899930 h 3214254"/>
                                <a:gd name="connsiteX292" fmla="*/ 431223 w 1864302"/>
                                <a:gd name="connsiteY292" fmla="*/ 2876550 h 3214254"/>
                                <a:gd name="connsiteX293" fmla="*/ 438150 w 1864302"/>
                                <a:gd name="connsiteY293" fmla="*/ 2877416 h 3214254"/>
                                <a:gd name="connsiteX294" fmla="*/ 460664 w 1864302"/>
                                <a:gd name="connsiteY294" fmla="*/ 2867891 h 3214254"/>
                                <a:gd name="connsiteX295" fmla="*/ 418234 w 1864302"/>
                                <a:gd name="connsiteY295" fmla="*/ 2870489 h 3214254"/>
                                <a:gd name="connsiteX296" fmla="*/ 401782 w 1864302"/>
                                <a:gd name="connsiteY296" fmla="*/ 2860964 h 3214254"/>
                                <a:gd name="connsiteX297" fmla="*/ 416502 w 1864302"/>
                                <a:gd name="connsiteY297" fmla="*/ 2860098 h 3214254"/>
                                <a:gd name="connsiteX298" fmla="*/ 438150 w 1864302"/>
                                <a:gd name="connsiteY298" fmla="*/ 2840182 h 3214254"/>
                                <a:gd name="connsiteX299" fmla="*/ 432955 w 1864302"/>
                                <a:gd name="connsiteY299" fmla="*/ 2832389 h 3214254"/>
                                <a:gd name="connsiteX300" fmla="*/ 483177 w 1864302"/>
                                <a:gd name="connsiteY300" fmla="*/ 2832389 h 3214254"/>
                                <a:gd name="connsiteX301" fmla="*/ 480580 w 1864302"/>
                                <a:gd name="connsiteY301" fmla="*/ 2841914 h 3214254"/>
                                <a:gd name="connsiteX302" fmla="*/ 473652 w 1864302"/>
                                <a:gd name="connsiteY302" fmla="*/ 2843646 h 3214254"/>
                                <a:gd name="connsiteX303" fmla="*/ 459798 w 1864302"/>
                                <a:gd name="connsiteY303" fmla="*/ 2849707 h 3214254"/>
                                <a:gd name="connsiteX304" fmla="*/ 473652 w 1864302"/>
                                <a:gd name="connsiteY304" fmla="*/ 2843646 h 3214254"/>
                                <a:gd name="connsiteX305" fmla="*/ 647700 w 1864302"/>
                                <a:gd name="connsiteY305" fmla="*/ 2964873 h 3214254"/>
                                <a:gd name="connsiteX306" fmla="*/ 647700 w 1864302"/>
                                <a:gd name="connsiteY306" fmla="*/ 2964873 h 3214254"/>
                                <a:gd name="connsiteX307" fmla="*/ 645968 w 1864302"/>
                                <a:gd name="connsiteY307" fmla="*/ 2962275 h 3214254"/>
                                <a:gd name="connsiteX308" fmla="*/ 658091 w 1864302"/>
                                <a:gd name="connsiteY308" fmla="*/ 2959677 h 3214254"/>
                                <a:gd name="connsiteX309" fmla="*/ 659823 w 1864302"/>
                                <a:gd name="connsiteY309" fmla="*/ 2962275 h 3214254"/>
                                <a:gd name="connsiteX310" fmla="*/ 647700 w 1864302"/>
                                <a:gd name="connsiteY310" fmla="*/ 2964873 h 3214254"/>
                                <a:gd name="connsiteX311" fmla="*/ 665018 w 1864302"/>
                                <a:gd name="connsiteY311" fmla="*/ 3017693 h 3214254"/>
                                <a:gd name="connsiteX312" fmla="*/ 654627 w 1864302"/>
                                <a:gd name="connsiteY312" fmla="*/ 2993448 h 3214254"/>
                                <a:gd name="connsiteX313" fmla="*/ 683202 w 1864302"/>
                                <a:gd name="connsiteY313" fmla="*/ 2983923 h 3214254"/>
                                <a:gd name="connsiteX314" fmla="*/ 673677 w 1864302"/>
                                <a:gd name="connsiteY314" fmla="*/ 3015961 h 3214254"/>
                                <a:gd name="connsiteX315" fmla="*/ 665018 w 1864302"/>
                                <a:gd name="connsiteY315" fmla="*/ 3017693 h 3214254"/>
                                <a:gd name="connsiteX316" fmla="*/ 697057 w 1864302"/>
                                <a:gd name="connsiteY316" fmla="*/ 3032414 h 3214254"/>
                                <a:gd name="connsiteX317" fmla="*/ 679739 w 1864302"/>
                                <a:gd name="connsiteY317" fmla="*/ 3051464 h 3214254"/>
                                <a:gd name="connsiteX318" fmla="*/ 666750 w 1864302"/>
                                <a:gd name="connsiteY318" fmla="*/ 3059257 h 3214254"/>
                                <a:gd name="connsiteX319" fmla="*/ 702252 w 1864302"/>
                                <a:gd name="connsiteY319" fmla="*/ 3022023 h 3214254"/>
                                <a:gd name="connsiteX320" fmla="*/ 697057 w 1864302"/>
                                <a:gd name="connsiteY320" fmla="*/ 3032414 h 3214254"/>
                                <a:gd name="connsiteX321" fmla="*/ 702252 w 1864302"/>
                                <a:gd name="connsiteY321" fmla="*/ 2955348 h 3214254"/>
                                <a:gd name="connsiteX322" fmla="*/ 702252 w 1864302"/>
                                <a:gd name="connsiteY322" fmla="*/ 2955348 h 3214254"/>
                                <a:gd name="connsiteX323" fmla="*/ 682336 w 1864302"/>
                                <a:gd name="connsiteY323" fmla="*/ 2949287 h 3214254"/>
                                <a:gd name="connsiteX324" fmla="*/ 705716 w 1864302"/>
                                <a:gd name="connsiteY324" fmla="*/ 2951884 h 3214254"/>
                                <a:gd name="connsiteX325" fmla="*/ 702252 w 1864302"/>
                                <a:gd name="connsiteY325" fmla="*/ 2955348 h 3214254"/>
                                <a:gd name="connsiteX326" fmla="*/ 714375 w 1864302"/>
                                <a:gd name="connsiteY326" fmla="*/ 2978727 h 3214254"/>
                                <a:gd name="connsiteX327" fmla="*/ 709180 w 1864302"/>
                                <a:gd name="connsiteY327" fmla="*/ 2978727 h 3214254"/>
                                <a:gd name="connsiteX328" fmla="*/ 709180 w 1864302"/>
                                <a:gd name="connsiteY328" fmla="*/ 2966605 h 3214254"/>
                                <a:gd name="connsiteX329" fmla="*/ 716107 w 1864302"/>
                                <a:gd name="connsiteY329" fmla="*/ 2966605 h 3214254"/>
                                <a:gd name="connsiteX330" fmla="*/ 714375 w 1864302"/>
                                <a:gd name="connsiteY330" fmla="*/ 2978727 h 3214254"/>
                                <a:gd name="connsiteX331" fmla="*/ 719570 w 1864302"/>
                                <a:gd name="connsiteY331" fmla="*/ 2919846 h 3214254"/>
                                <a:gd name="connsiteX332" fmla="*/ 715241 w 1864302"/>
                                <a:gd name="connsiteY332" fmla="*/ 2918980 h 3214254"/>
                                <a:gd name="connsiteX333" fmla="*/ 722168 w 1864302"/>
                                <a:gd name="connsiteY333" fmla="*/ 2910321 h 3214254"/>
                                <a:gd name="connsiteX334" fmla="*/ 725632 w 1864302"/>
                                <a:gd name="connsiteY334" fmla="*/ 2911187 h 3214254"/>
                                <a:gd name="connsiteX335" fmla="*/ 719570 w 1864302"/>
                                <a:gd name="connsiteY335" fmla="*/ 2919846 h 3214254"/>
                                <a:gd name="connsiteX336" fmla="*/ 754207 w 1864302"/>
                                <a:gd name="connsiteY336" fmla="*/ 2948421 h 3214254"/>
                                <a:gd name="connsiteX337" fmla="*/ 746414 w 1864302"/>
                                <a:gd name="connsiteY337" fmla="*/ 2944957 h 3214254"/>
                                <a:gd name="connsiteX338" fmla="*/ 752475 w 1864302"/>
                                <a:gd name="connsiteY338" fmla="*/ 2940627 h 3214254"/>
                                <a:gd name="connsiteX339" fmla="*/ 760268 w 1864302"/>
                                <a:gd name="connsiteY339" fmla="*/ 2942359 h 3214254"/>
                                <a:gd name="connsiteX340" fmla="*/ 764598 w 1864302"/>
                                <a:gd name="connsiteY340" fmla="*/ 2946689 h 3214254"/>
                                <a:gd name="connsiteX341" fmla="*/ 754207 w 1864302"/>
                                <a:gd name="connsiteY341" fmla="*/ 2948421 h 3214254"/>
                                <a:gd name="connsiteX342" fmla="*/ 797502 w 1864302"/>
                                <a:gd name="connsiteY342" fmla="*/ 2893868 h 3214254"/>
                                <a:gd name="connsiteX343" fmla="*/ 797502 w 1864302"/>
                                <a:gd name="connsiteY343" fmla="*/ 2893868 h 3214254"/>
                                <a:gd name="connsiteX344" fmla="*/ 787111 w 1864302"/>
                                <a:gd name="connsiteY344" fmla="*/ 2882611 h 3214254"/>
                                <a:gd name="connsiteX345" fmla="*/ 794905 w 1864302"/>
                                <a:gd name="connsiteY345" fmla="*/ 2880880 h 3214254"/>
                                <a:gd name="connsiteX346" fmla="*/ 802698 w 1864302"/>
                                <a:gd name="connsiteY346" fmla="*/ 2893002 h 3214254"/>
                                <a:gd name="connsiteX347" fmla="*/ 797502 w 1864302"/>
                                <a:gd name="connsiteY347" fmla="*/ 2893868 h 3214254"/>
                                <a:gd name="connsiteX348" fmla="*/ 801832 w 1864302"/>
                                <a:gd name="connsiteY348" fmla="*/ 2848841 h 3214254"/>
                                <a:gd name="connsiteX349" fmla="*/ 801832 w 1864302"/>
                                <a:gd name="connsiteY349" fmla="*/ 2848841 h 3214254"/>
                                <a:gd name="connsiteX350" fmla="*/ 795770 w 1864302"/>
                                <a:gd name="connsiteY350" fmla="*/ 2845377 h 3214254"/>
                                <a:gd name="connsiteX351" fmla="*/ 801832 w 1864302"/>
                                <a:gd name="connsiteY351" fmla="*/ 2837584 h 3214254"/>
                                <a:gd name="connsiteX352" fmla="*/ 810491 w 1864302"/>
                                <a:gd name="connsiteY352" fmla="*/ 2841048 h 3214254"/>
                                <a:gd name="connsiteX353" fmla="*/ 801832 w 1864302"/>
                                <a:gd name="connsiteY353" fmla="*/ 2848841 h 3214254"/>
                                <a:gd name="connsiteX354" fmla="*/ 852921 w 1864302"/>
                                <a:gd name="connsiteY354" fmla="*/ 3106882 h 3214254"/>
                                <a:gd name="connsiteX355" fmla="*/ 852921 w 1864302"/>
                                <a:gd name="connsiteY355" fmla="*/ 3106882 h 3214254"/>
                                <a:gd name="connsiteX356" fmla="*/ 847725 w 1864302"/>
                                <a:gd name="connsiteY356" fmla="*/ 3103418 h 3214254"/>
                                <a:gd name="connsiteX357" fmla="*/ 850323 w 1864302"/>
                                <a:gd name="connsiteY357" fmla="*/ 3100821 h 3214254"/>
                                <a:gd name="connsiteX358" fmla="*/ 855518 w 1864302"/>
                                <a:gd name="connsiteY358" fmla="*/ 3103418 h 3214254"/>
                                <a:gd name="connsiteX359" fmla="*/ 852921 w 1864302"/>
                                <a:gd name="connsiteY359" fmla="*/ 3106882 h 3214254"/>
                                <a:gd name="connsiteX360" fmla="*/ 875434 w 1864302"/>
                                <a:gd name="connsiteY360" fmla="*/ 3078307 h 3214254"/>
                                <a:gd name="connsiteX361" fmla="*/ 890155 w 1864302"/>
                                <a:gd name="connsiteY361" fmla="*/ 3083502 h 3214254"/>
                                <a:gd name="connsiteX362" fmla="*/ 875434 w 1864302"/>
                                <a:gd name="connsiteY362" fmla="*/ 3078307 h 3214254"/>
                                <a:gd name="connsiteX363" fmla="*/ 899680 w 1864302"/>
                                <a:gd name="connsiteY363" fmla="*/ 3052330 h 3214254"/>
                                <a:gd name="connsiteX364" fmla="*/ 899680 w 1864302"/>
                                <a:gd name="connsiteY364" fmla="*/ 3052330 h 3214254"/>
                                <a:gd name="connsiteX365" fmla="*/ 894484 w 1864302"/>
                                <a:gd name="connsiteY365" fmla="*/ 3048866 h 3214254"/>
                                <a:gd name="connsiteX366" fmla="*/ 900546 w 1864302"/>
                                <a:gd name="connsiteY366" fmla="*/ 3046268 h 3214254"/>
                                <a:gd name="connsiteX367" fmla="*/ 907473 w 1864302"/>
                                <a:gd name="connsiteY367" fmla="*/ 3048866 h 3214254"/>
                                <a:gd name="connsiteX368" fmla="*/ 899680 w 1864302"/>
                                <a:gd name="connsiteY368" fmla="*/ 3052330 h 3214254"/>
                                <a:gd name="connsiteX369" fmla="*/ 932584 w 1864302"/>
                                <a:gd name="connsiteY369" fmla="*/ 3017693 h 3214254"/>
                                <a:gd name="connsiteX370" fmla="*/ 932584 w 1864302"/>
                                <a:gd name="connsiteY370" fmla="*/ 3017693 h 3214254"/>
                                <a:gd name="connsiteX371" fmla="*/ 914400 w 1864302"/>
                                <a:gd name="connsiteY371" fmla="*/ 3018559 h 3214254"/>
                                <a:gd name="connsiteX372" fmla="*/ 914400 w 1864302"/>
                                <a:gd name="connsiteY372" fmla="*/ 3015096 h 3214254"/>
                                <a:gd name="connsiteX373" fmla="*/ 932584 w 1864302"/>
                                <a:gd name="connsiteY373" fmla="*/ 3015961 h 3214254"/>
                                <a:gd name="connsiteX374" fmla="*/ 932584 w 1864302"/>
                                <a:gd name="connsiteY374" fmla="*/ 3017693 h 3214254"/>
                                <a:gd name="connsiteX375" fmla="*/ 1062471 w 1864302"/>
                                <a:gd name="connsiteY375" fmla="*/ 2833255 h 3214254"/>
                                <a:gd name="connsiteX376" fmla="*/ 1062471 w 1864302"/>
                                <a:gd name="connsiteY376" fmla="*/ 2834120 h 3214254"/>
                                <a:gd name="connsiteX377" fmla="*/ 1054677 w 1864302"/>
                                <a:gd name="connsiteY377" fmla="*/ 2834120 h 3214254"/>
                                <a:gd name="connsiteX378" fmla="*/ 1054677 w 1864302"/>
                                <a:gd name="connsiteY378" fmla="*/ 2832389 h 3214254"/>
                                <a:gd name="connsiteX379" fmla="*/ 1062471 w 1864302"/>
                                <a:gd name="connsiteY379" fmla="*/ 2832389 h 3214254"/>
                                <a:gd name="connsiteX380" fmla="*/ 1062471 w 1864302"/>
                                <a:gd name="connsiteY380" fmla="*/ 2833255 h 3214254"/>
                                <a:gd name="connsiteX381" fmla="*/ 1052945 w 1864302"/>
                                <a:gd name="connsiteY381" fmla="*/ 3141518 h 3214254"/>
                                <a:gd name="connsiteX382" fmla="*/ 1052945 w 1864302"/>
                                <a:gd name="connsiteY382" fmla="*/ 3125932 h 3214254"/>
                                <a:gd name="connsiteX383" fmla="*/ 1052945 w 1864302"/>
                                <a:gd name="connsiteY383" fmla="*/ 3141518 h 3214254"/>
                                <a:gd name="connsiteX384" fmla="*/ 1052080 w 1864302"/>
                                <a:gd name="connsiteY384" fmla="*/ 2854037 h 3214254"/>
                                <a:gd name="connsiteX385" fmla="*/ 1052080 w 1864302"/>
                                <a:gd name="connsiteY385" fmla="*/ 2854037 h 3214254"/>
                                <a:gd name="connsiteX386" fmla="*/ 1059007 w 1864302"/>
                                <a:gd name="connsiteY386" fmla="*/ 2856634 h 3214254"/>
                                <a:gd name="connsiteX387" fmla="*/ 1053812 w 1864302"/>
                                <a:gd name="connsiteY387" fmla="*/ 2860098 h 3214254"/>
                                <a:gd name="connsiteX388" fmla="*/ 1046884 w 1864302"/>
                                <a:gd name="connsiteY388" fmla="*/ 2855768 h 3214254"/>
                                <a:gd name="connsiteX389" fmla="*/ 1052080 w 1864302"/>
                                <a:gd name="connsiteY389" fmla="*/ 2854037 h 3214254"/>
                                <a:gd name="connsiteX390" fmla="*/ 997527 w 1864302"/>
                                <a:gd name="connsiteY390" fmla="*/ 2845377 h 3214254"/>
                                <a:gd name="connsiteX391" fmla="*/ 997527 w 1864302"/>
                                <a:gd name="connsiteY391" fmla="*/ 2845377 h 3214254"/>
                                <a:gd name="connsiteX392" fmla="*/ 997527 w 1864302"/>
                                <a:gd name="connsiteY392" fmla="*/ 2845377 h 3214254"/>
                                <a:gd name="connsiteX393" fmla="*/ 997527 w 1864302"/>
                                <a:gd name="connsiteY393" fmla="*/ 2845377 h 3214254"/>
                                <a:gd name="connsiteX394" fmla="*/ 1005320 w 1864302"/>
                                <a:gd name="connsiteY394" fmla="*/ 2833255 h 3214254"/>
                                <a:gd name="connsiteX395" fmla="*/ 1014846 w 1864302"/>
                                <a:gd name="connsiteY395" fmla="*/ 2833255 h 3214254"/>
                                <a:gd name="connsiteX396" fmla="*/ 1012248 w 1864302"/>
                                <a:gd name="connsiteY396" fmla="*/ 2838450 h 3214254"/>
                                <a:gd name="connsiteX397" fmla="*/ 997527 w 1864302"/>
                                <a:gd name="connsiteY397" fmla="*/ 2845377 h 3214254"/>
                                <a:gd name="connsiteX398" fmla="*/ 1007918 w 1864302"/>
                                <a:gd name="connsiteY398" fmla="*/ 2845377 h 3214254"/>
                                <a:gd name="connsiteX399" fmla="*/ 1030432 w 1864302"/>
                                <a:gd name="connsiteY399" fmla="*/ 2856634 h 3214254"/>
                                <a:gd name="connsiteX400" fmla="*/ 1014846 w 1864302"/>
                                <a:gd name="connsiteY400" fmla="*/ 2871355 h 3214254"/>
                                <a:gd name="connsiteX401" fmla="*/ 997527 w 1864302"/>
                                <a:gd name="connsiteY401" fmla="*/ 2845377 h 3214254"/>
                                <a:gd name="connsiteX402" fmla="*/ 1027834 w 1864302"/>
                                <a:gd name="connsiteY402" fmla="*/ 3133725 h 3214254"/>
                                <a:gd name="connsiteX403" fmla="*/ 1023505 w 1864302"/>
                                <a:gd name="connsiteY403" fmla="*/ 3126798 h 3214254"/>
                                <a:gd name="connsiteX404" fmla="*/ 1027834 w 1864302"/>
                                <a:gd name="connsiteY404" fmla="*/ 3119005 h 3214254"/>
                                <a:gd name="connsiteX405" fmla="*/ 1034761 w 1864302"/>
                                <a:gd name="connsiteY405" fmla="*/ 3125066 h 3214254"/>
                                <a:gd name="connsiteX406" fmla="*/ 1034761 w 1864302"/>
                                <a:gd name="connsiteY406" fmla="*/ 3132859 h 3214254"/>
                                <a:gd name="connsiteX407" fmla="*/ 1027834 w 1864302"/>
                                <a:gd name="connsiteY407" fmla="*/ 3133725 h 3214254"/>
                                <a:gd name="connsiteX408" fmla="*/ 1032164 w 1864302"/>
                                <a:gd name="connsiteY408" fmla="*/ 3156239 h 3214254"/>
                                <a:gd name="connsiteX409" fmla="*/ 1063336 w 1864302"/>
                                <a:gd name="connsiteY409" fmla="*/ 3146714 h 3214254"/>
                                <a:gd name="connsiteX410" fmla="*/ 1046884 w 1864302"/>
                                <a:gd name="connsiteY410" fmla="*/ 3159702 h 3214254"/>
                                <a:gd name="connsiteX411" fmla="*/ 1032164 w 1864302"/>
                                <a:gd name="connsiteY411" fmla="*/ 3156239 h 3214254"/>
                                <a:gd name="connsiteX412" fmla="*/ 1218334 w 1864302"/>
                                <a:gd name="connsiteY412" fmla="*/ 2921577 h 3214254"/>
                                <a:gd name="connsiteX413" fmla="*/ 1218334 w 1864302"/>
                                <a:gd name="connsiteY413" fmla="*/ 2921577 h 3214254"/>
                                <a:gd name="connsiteX414" fmla="*/ 1212273 w 1864302"/>
                                <a:gd name="connsiteY414" fmla="*/ 2926773 h 3214254"/>
                                <a:gd name="connsiteX415" fmla="*/ 1213139 w 1864302"/>
                                <a:gd name="connsiteY415" fmla="*/ 2926773 h 3214254"/>
                                <a:gd name="connsiteX416" fmla="*/ 1205346 w 1864302"/>
                                <a:gd name="connsiteY416" fmla="*/ 2962275 h 3214254"/>
                                <a:gd name="connsiteX417" fmla="*/ 1170709 w 1864302"/>
                                <a:gd name="connsiteY417" fmla="*/ 2957946 h 3214254"/>
                                <a:gd name="connsiteX418" fmla="*/ 1161184 w 1864302"/>
                                <a:gd name="connsiteY418" fmla="*/ 2990850 h 3214254"/>
                                <a:gd name="connsiteX419" fmla="*/ 1175039 w 1864302"/>
                                <a:gd name="connsiteY419" fmla="*/ 2994314 h 3214254"/>
                                <a:gd name="connsiteX420" fmla="*/ 1139536 w 1864302"/>
                                <a:gd name="connsiteY420" fmla="*/ 3043671 h 3214254"/>
                                <a:gd name="connsiteX421" fmla="*/ 1121352 w 1864302"/>
                                <a:gd name="connsiteY421" fmla="*/ 3078307 h 3214254"/>
                                <a:gd name="connsiteX422" fmla="*/ 1105766 w 1864302"/>
                                <a:gd name="connsiteY422" fmla="*/ 3109480 h 3214254"/>
                                <a:gd name="connsiteX423" fmla="*/ 1111827 w 1864302"/>
                                <a:gd name="connsiteY423" fmla="*/ 3134591 h 3214254"/>
                                <a:gd name="connsiteX424" fmla="*/ 1092778 w 1864302"/>
                                <a:gd name="connsiteY424" fmla="*/ 3128530 h 3214254"/>
                                <a:gd name="connsiteX425" fmla="*/ 1091911 w 1864302"/>
                                <a:gd name="connsiteY425" fmla="*/ 3132859 h 3214254"/>
                                <a:gd name="connsiteX426" fmla="*/ 1087582 w 1864302"/>
                                <a:gd name="connsiteY426" fmla="*/ 3156239 h 3214254"/>
                                <a:gd name="connsiteX427" fmla="*/ 1084984 w 1864302"/>
                                <a:gd name="connsiteY427" fmla="*/ 3164898 h 3214254"/>
                                <a:gd name="connsiteX428" fmla="*/ 1068532 w 1864302"/>
                                <a:gd name="connsiteY428" fmla="*/ 3178752 h 3214254"/>
                                <a:gd name="connsiteX429" fmla="*/ 1046018 w 1864302"/>
                                <a:gd name="connsiteY429" fmla="*/ 3159702 h 3214254"/>
                                <a:gd name="connsiteX430" fmla="*/ 1076325 w 1864302"/>
                                <a:gd name="connsiteY430" fmla="*/ 3132859 h 3214254"/>
                                <a:gd name="connsiteX431" fmla="*/ 1075459 w 1864302"/>
                                <a:gd name="connsiteY431" fmla="*/ 3119870 h 3214254"/>
                                <a:gd name="connsiteX432" fmla="*/ 1070264 w 1864302"/>
                                <a:gd name="connsiteY432" fmla="*/ 3081771 h 3214254"/>
                                <a:gd name="connsiteX433" fmla="*/ 1089314 w 1864302"/>
                                <a:gd name="connsiteY433" fmla="*/ 3074843 h 3214254"/>
                                <a:gd name="connsiteX434" fmla="*/ 1068532 w 1864302"/>
                                <a:gd name="connsiteY434" fmla="*/ 3068782 h 3214254"/>
                                <a:gd name="connsiteX435" fmla="*/ 1089314 w 1864302"/>
                                <a:gd name="connsiteY435" fmla="*/ 3045403 h 3214254"/>
                                <a:gd name="connsiteX436" fmla="*/ 1099705 w 1864302"/>
                                <a:gd name="connsiteY436" fmla="*/ 3026352 h 3214254"/>
                                <a:gd name="connsiteX437" fmla="*/ 1106632 w 1864302"/>
                                <a:gd name="connsiteY437" fmla="*/ 3017693 h 3214254"/>
                                <a:gd name="connsiteX438" fmla="*/ 1122218 w 1864302"/>
                                <a:gd name="connsiteY438" fmla="*/ 2990850 h 3214254"/>
                                <a:gd name="connsiteX439" fmla="*/ 1130877 w 1864302"/>
                                <a:gd name="connsiteY439" fmla="*/ 2984789 h 3214254"/>
                                <a:gd name="connsiteX440" fmla="*/ 1122218 w 1864302"/>
                                <a:gd name="connsiteY440" fmla="*/ 2962275 h 3214254"/>
                                <a:gd name="connsiteX441" fmla="*/ 1139536 w 1864302"/>
                                <a:gd name="connsiteY441" fmla="*/ 2959677 h 3214254"/>
                                <a:gd name="connsiteX442" fmla="*/ 1135207 w 1864302"/>
                                <a:gd name="connsiteY442" fmla="*/ 2951018 h 3214254"/>
                                <a:gd name="connsiteX443" fmla="*/ 1154257 w 1864302"/>
                                <a:gd name="connsiteY443" fmla="*/ 2949287 h 3214254"/>
                                <a:gd name="connsiteX444" fmla="*/ 1208809 w 1864302"/>
                                <a:gd name="connsiteY444" fmla="*/ 2840182 h 3214254"/>
                                <a:gd name="connsiteX445" fmla="*/ 1227859 w 1864302"/>
                                <a:gd name="connsiteY445" fmla="*/ 2862696 h 3214254"/>
                                <a:gd name="connsiteX446" fmla="*/ 1207077 w 1864302"/>
                                <a:gd name="connsiteY446" fmla="*/ 2873086 h 3214254"/>
                                <a:gd name="connsiteX447" fmla="*/ 1218334 w 1864302"/>
                                <a:gd name="connsiteY447" fmla="*/ 2921577 h 3214254"/>
                                <a:gd name="connsiteX448" fmla="*/ 1249507 w 1864302"/>
                                <a:gd name="connsiteY448" fmla="*/ 2862696 h 3214254"/>
                                <a:gd name="connsiteX449" fmla="*/ 1252971 w 1864302"/>
                                <a:gd name="connsiteY449" fmla="*/ 2845377 h 3214254"/>
                                <a:gd name="connsiteX450" fmla="*/ 1249507 w 1864302"/>
                                <a:gd name="connsiteY450" fmla="*/ 2862696 h 3214254"/>
                                <a:gd name="connsiteX451" fmla="*/ 1332634 w 1864302"/>
                                <a:gd name="connsiteY451" fmla="*/ 2845377 h 3214254"/>
                                <a:gd name="connsiteX452" fmla="*/ 1325707 w 1864302"/>
                                <a:gd name="connsiteY452" fmla="*/ 2833255 h 3214254"/>
                                <a:gd name="connsiteX453" fmla="*/ 1341293 w 1864302"/>
                                <a:gd name="connsiteY453" fmla="*/ 2833255 h 3214254"/>
                                <a:gd name="connsiteX454" fmla="*/ 1332634 w 1864302"/>
                                <a:gd name="connsiteY454" fmla="*/ 2845377 h 3214254"/>
                                <a:gd name="connsiteX455" fmla="*/ 1802823 w 1864302"/>
                                <a:gd name="connsiteY455" fmla="*/ 2977861 h 3214254"/>
                                <a:gd name="connsiteX456" fmla="*/ 1802823 w 1864302"/>
                                <a:gd name="connsiteY456" fmla="*/ 2977861 h 3214254"/>
                                <a:gd name="connsiteX457" fmla="*/ 1797627 w 1864302"/>
                                <a:gd name="connsiteY457" fmla="*/ 2976995 h 3214254"/>
                                <a:gd name="connsiteX458" fmla="*/ 1802823 w 1864302"/>
                                <a:gd name="connsiteY458" fmla="*/ 2968336 h 3214254"/>
                                <a:gd name="connsiteX459" fmla="*/ 1808018 w 1864302"/>
                                <a:gd name="connsiteY459" fmla="*/ 2969202 h 3214254"/>
                                <a:gd name="connsiteX460" fmla="*/ 1802823 w 1864302"/>
                                <a:gd name="connsiteY460" fmla="*/ 2977861 h 3214254"/>
                                <a:gd name="connsiteX461" fmla="*/ 1827068 w 1864302"/>
                                <a:gd name="connsiteY461" fmla="*/ 2914650 h 3214254"/>
                                <a:gd name="connsiteX462" fmla="*/ 1833130 w 1864302"/>
                                <a:gd name="connsiteY462" fmla="*/ 2899930 h 3214254"/>
                                <a:gd name="connsiteX463" fmla="*/ 1827068 w 1864302"/>
                                <a:gd name="connsiteY463" fmla="*/ 2914650 h 3214254"/>
                                <a:gd name="connsiteX464" fmla="*/ 997527 w 1864302"/>
                                <a:gd name="connsiteY464" fmla="*/ 2845377 h 3214254"/>
                                <a:gd name="connsiteX465" fmla="*/ 997527 w 1864302"/>
                                <a:gd name="connsiteY465" fmla="*/ 2845377 h 3214254"/>
                                <a:gd name="connsiteX466" fmla="*/ 997527 w 1864302"/>
                                <a:gd name="connsiteY466" fmla="*/ 2845377 h 3214254"/>
                                <a:gd name="connsiteX467" fmla="*/ 997527 w 1864302"/>
                                <a:gd name="connsiteY467" fmla="*/ 2845377 h 32142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Lst>
                              <a:rect l="l" t="t" r="r" b="b"/>
                              <a:pathLst>
                                <a:path w="1864302" h="3214254">
                                  <a:moveTo>
                                    <a:pt x="68407" y="0"/>
                                  </a:moveTo>
                                  <a:lnTo>
                                    <a:pt x="68407" y="2833255"/>
                                  </a:lnTo>
                                  <a:lnTo>
                                    <a:pt x="204354" y="2833255"/>
                                  </a:lnTo>
                                  <a:cubicBezTo>
                                    <a:pt x="200891" y="2837584"/>
                                    <a:pt x="194830" y="2841048"/>
                                    <a:pt x="186170" y="2842780"/>
                                  </a:cubicBezTo>
                                  <a:cubicBezTo>
                                    <a:pt x="171450" y="2846243"/>
                                    <a:pt x="155864" y="2847109"/>
                                    <a:pt x="140277" y="2849707"/>
                                  </a:cubicBezTo>
                                  <a:cubicBezTo>
                                    <a:pt x="138545" y="2850573"/>
                                    <a:pt x="136814" y="2850573"/>
                                    <a:pt x="135948" y="2851439"/>
                                  </a:cubicBezTo>
                                  <a:cubicBezTo>
                                    <a:pt x="126423" y="2855768"/>
                                    <a:pt x="116032" y="2860098"/>
                                    <a:pt x="103909" y="2861830"/>
                                  </a:cubicBezTo>
                                  <a:cubicBezTo>
                                    <a:pt x="99580" y="2862696"/>
                                    <a:pt x="95250" y="2863562"/>
                                    <a:pt x="91786" y="2865293"/>
                                  </a:cubicBezTo>
                                  <a:cubicBezTo>
                                    <a:pt x="88323" y="2866159"/>
                                    <a:pt x="85725" y="2868757"/>
                                    <a:pt x="82261" y="2869623"/>
                                  </a:cubicBezTo>
                                  <a:cubicBezTo>
                                    <a:pt x="77932" y="2870489"/>
                                    <a:pt x="73602" y="2868757"/>
                                    <a:pt x="69273" y="2868757"/>
                                  </a:cubicBezTo>
                                  <a:cubicBezTo>
                                    <a:pt x="69273" y="2870489"/>
                                    <a:pt x="68407" y="2872221"/>
                                    <a:pt x="68407" y="2874818"/>
                                  </a:cubicBezTo>
                                  <a:cubicBezTo>
                                    <a:pt x="64077" y="2874818"/>
                                    <a:pt x="61479" y="2874818"/>
                                    <a:pt x="58882" y="2874818"/>
                                  </a:cubicBezTo>
                                  <a:cubicBezTo>
                                    <a:pt x="58882" y="2877416"/>
                                    <a:pt x="58882" y="2880880"/>
                                    <a:pt x="58016" y="2883477"/>
                                  </a:cubicBezTo>
                                  <a:cubicBezTo>
                                    <a:pt x="58016" y="2886941"/>
                                    <a:pt x="56284" y="2889539"/>
                                    <a:pt x="53686" y="2896466"/>
                                  </a:cubicBezTo>
                                  <a:cubicBezTo>
                                    <a:pt x="47625" y="2890405"/>
                                    <a:pt x="47625" y="2884343"/>
                                    <a:pt x="46759" y="2879148"/>
                                  </a:cubicBezTo>
                                  <a:cubicBezTo>
                                    <a:pt x="42429" y="2880880"/>
                                    <a:pt x="37234" y="2880880"/>
                                    <a:pt x="32038" y="2880880"/>
                                  </a:cubicBezTo>
                                  <a:cubicBezTo>
                                    <a:pt x="26843" y="2880880"/>
                                    <a:pt x="23379" y="2881745"/>
                                    <a:pt x="20782" y="2885209"/>
                                  </a:cubicBezTo>
                                  <a:cubicBezTo>
                                    <a:pt x="20782" y="2886075"/>
                                    <a:pt x="20782" y="2886075"/>
                                    <a:pt x="20782" y="2886941"/>
                                  </a:cubicBezTo>
                                  <a:cubicBezTo>
                                    <a:pt x="22513" y="2888673"/>
                                    <a:pt x="23379" y="2890405"/>
                                    <a:pt x="23379" y="2892136"/>
                                  </a:cubicBezTo>
                                  <a:cubicBezTo>
                                    <a:pt x="26843" y="2898198"/>
                                    <a:pt x="21648" y="2903393"/>
                                    <a:pt x="17318" y="2907723"/>
                                  </a:cubicBezTo>
                                  <a:cubicBezTo>
                                    <a:pt x="16452" y="2909455"/>
                                    <a:pt x="13854" y="2910321"/>
                                    <a:pt x="12123" y="2911187"/>
                                  </a:cubicBezTo>
                                  <a:cubicBezTo>
                                    <a:pt x="10391" y="2912052"/>
                                    <a:pt x="8659" y="2914650"/>
                                    <a:pt x="8659" y="2915516"/>
                                  </a:cubicBezTo>
                                  <a:cubicBezTo>
                                    <a:pt x="10391" y="2917248"/>
                                    <a:pt x="9525" y="2918980"/>
                                    <a:pt x="8659" y="2920711"/>
                                  </a:cubicBezTo>
                                  <a:cubicBezTo>
                                    <a:pt x="13854" y="2922443"/>
                                    <a:pt x="19916" y="2924175"/>
                                    <a:pt x="27709" y="2923309"/>
                                  </a:cubicBezTo>
                                  <a:cubicBezTo>
                                    <a:pt x="37234" y="2922443"/>
                                    <a:pt x="47625" y="2933700"/>
                                    <a:pt x="44161" y="2938896"/>
                                  </a:cubicBezTo>
                                  <a:cubicBezTo>
                                    <a:pt x="38966" y="2946689"/>
                                    <a:pt x="30307" y="2944091"/>
                                    <a:pt x="20782" y="2941493"/>
                                  </a:cubicBezTo>
                                  <a:cubicBezTo>
                                    <a:pt x="19050" y="2940627"/>
                                    <a:pt x="17318" y="2941493"/>
                                    <a:pt x="14720" y="2941493"/>
                                  </a:cubicBezTo>
                                  <a:cubicBezTo>
                                    <a:pt x="12989" y="2944091"/>
                                    <a:pt x="12123" y="2946689"/>
                                    <a:pt x="10391" y="2949287"/>
                                  </a:cubicBezTo>
                                  <a:cubicBezTo>
                                    <a:pt x="14720" y="2950153"/>
                                    <a:pt x="16452" y="2951018"/>
                                    <a:pt x="19050" y="2951884"/>
                                  </a:cubicBezTo>
                                  <a:cubicBezTo>
                                    <a:pt x="21648" y="2952750"/>
                                    <a:pt x="24245" y="2953616"/>
                                    <a:pt x="24245" y="2953616"/>
                                  </a:cubicBezTo>
                                  <a:cubicBezTo>
                                    <a:pt x="15586" y="2968336"/>
                                    <a:pt x="6927" y="2981325"/>
                                    <a:pt x="0" y="2993448"/>
                                  </a:cubicBezTo>
                                  <a:cubicBezTo>
                                    <a:pt x="5195" y="2997778"/>
                                    <a:pt x="9525" y="3000375"/>
                                    <a:pt x="10391" y="3001241"/>
                                  </a:cubicBezTo>
                                  <a:cubicBezTo>
                                    <a:pt x="9525" y="3002107"/>
                                    <a:pt x="9525" y="3002107"/>
                                    <a:pt x="8659" y="3002973"/>
                                  </a:cubicBezTo>
                                  <a:cubicBezTo>
                                    <a:pt x="12123" y="3006437"/>
                                    <a:pt x="15586" y="3009900"/>
                                    <a:pt x="17318" y="3014230"/>
                                  </a:cubicBezTo>
                                  <a:cubicBezTo>
                                    <a:pt x="32904" y="3015961"/>
                                    <a:pt x="38966" y="3025486"/>
                                    <a:pt x="50223" y="3030682"/>
                                  </a:cubicBezTo>
                                  <a:cubicBezTo>
                                    <a:pt x="51955" y="3031548"/>
                                    <a:pt x="52820" y="3033280"/>
                                    <a:pt x="52820" y="3034146"/>
                                  </a:cubicBezTo>
                                  <a:cubicBezTo>
                                    <a:pt x="51955" y="3039341"/>
                                    <a:pt x="56284" y="3042805"/>
                                    <a:pt x="60614" y="3046268"/>
                                  </a:cubicBezTo>
                                  <a:cubicBezTo>
                                    <a:pt x="65809" y="3049732"/>
                                    <a:pt x="61479" y="3053196"/>
                                    <a:pt x="61479" y="3055793"/>
                                  </a:cubicBezTo>
                                  <a:cubicBezTo>
                                    <a:pt x="65809" y="3058391"/>
                                    <a:pt x="70138" y="3060989"/>
                                    <a:pt x="74468" y="3063586"/>
                                  </a:cubicBezTo>
                                  <a:cubicBezTo>
                                    <a:pt x="78798" y="3066184"/>
                                    <a:pt x="83127" y="3066184"/>
                                    <a:pt x="89189" y="3063586"/>
                                  </a:cubicBezTo>
                                  <a:cubicBezTo>
                                    <a:pt x="91786" y="3062721"/>
                                    <a:pt x="95250" y="3060989"/>
                                    <a:pt x="97848" y="3060989"/>
                                  </a:cubicBezTo>
                                  <a:cubicBezTo>
                                    <a:pt x="101311" y="3060989"/>
                                    <a:pt x="103909" y="3063586"/>
                                    <a:pt x="106507" y="3064452"/>
                                  </a:cubicBezTo>
                                  <a:cubicBezTo>
                                    <a:pt x="110836" y="3061855"/>
                                    <a:pt x="114300" y="3059257"/>
                                    <a:pt x="121227" y="3059257"/>
                                  </a:cubicBezTo>
                                  <a:cubicBezTo>
                                    <a:pt x="134216" y="3059257"/>
                                    <a:pt x="147205" y="3056659"/>
                                    <a:pt x="159327" y="3054927"/>
                                  </a:cubicBezTo>
                                  <a:cubicBezTo>
                                    <a:pt x="166254" y="3058391"/>
                                    <a:pt x="173182" y="3061855"/>
                                    <a:pt x="177511" y="3064452"/>
                                  </a:cubicBezTo>
                                  <a:cubicBezTo>
                                    <a:pt x="191366" y="3063586"/>
                                    <a:pt x="203489" y="3063586"/>
                                    <a:pt x="215611" y="3062721"/>
                                  </a:cubicBezTo>
                                  <a:cubicBezTo>
                                    <a:pt x="201757" y="3059257"/>
                                    <a:pt x="199159" y="3054062"/>
                                    <a:pt x="206086" y="3044537"/>
                                  </a:cubicBezTo>
                                  <a:cubicBezTo>
                                    <a:pt x="213013" y="3034146"/>
                                    <a:pt x="216477" y="3023755"/>
                                    <a:pt x="213879" y="3013364"/>
                                  </a:cubicBezTo>
                                  <a:cubicBezTo>
                                    <a:pt x="210416" y="3002107"/>
                                    <a:pt x="218209" y="2995180"/>
                                    <a:pt x="224270" y="2985655"/>
                                  </a:cubicBezTo>
                                  <a:cubicBezTo>
                                    <a:pt x="228600" y="2993448"/>
                                    <a:pt x="216477" y="3002973"/>
                                    <a:pt x="233795" y="3010766"/>
                                  </a:cubicBezTo>
                                  <a:cubicBezTo>
                                    <a:pt x="236393" y="3004705"/>
                                    <a:pt x="238991" y="2999509"/>
                                    <a:pt x="241589" y="2994314"/>
                                  </a:cubicBezTo>
                                  <a:lnTo>
                                    <a:pt x="241589" y="2994314"/>
                                  </a:lnTo>
                                  <a:cubicBezTo>
                                    <a:pt x="246784" y="2996912"/>
                                    <a:pt x="252845" y="2999509"/>
                                    <a:pt x="258041" y="3002107"/>
                                  </a:cubicBezTo>
                                  <a:cubicBezTo>
                                    <a:pt x="253711" y="3008168"/>
                                    <a:pt x="250248" y="3015961"/>
                                    <a:pt x="243320" y="3021157"/>
                                  </a:cubicBezTo>
                                  <a:cubicBezTo>
                                    <a:pt x="232930" y="3028950"/>
                                    <a:pt x="236393" y="3035877"/>
                                    <a:pt x="238991" y="3043671"/>
                                  </a:cubicBezTo>
                                  <a:cubicBezTo>
                                    <a:pt x="239857" y="3047134"/>
                                    <a:pt x="234661" y="3051464"/>
                                    <a:pt x="232064" y="3055793"/>
                                  </a:cubicBezTo>
                                  <a:cubicBezTo>
                                    <a:pt x="238991" y="3067050"/>
                                    <a:pt x="250248" y="3058391"/>
                                    <a:pt x="259773" y="3055793"/>
                                  </a:cubicBezTo>
                                  <a:cubicBezTo>
                                    <a:pt x="262370" y="3057525"/>
                                    <a:pt x="264968" y="3058391"/>
                                    <a:pt x="264968" y="3060123"/>
                                  </a:cubicBezTo>
                                  <a:cubicBezTo>
                                    <a:pt x="264968" y="3060989"/>
                                    <a:pt x="264968" y="3062721"/>
                                    <a:pt x="264968" y="3063586"/>
                                  </a:cubicBezTo>
                                  <a:cubicBezTo>
                                    <a:pt x="271895" y="3064452"/>
                                    <a:pt x="277957" y="3064452"/>
                                    <a:pt x="284884" y="3063586"/>
                                  </a:cubicBezTo>
                                  <a:cubicBezTo>
                                    <a:pt x="291811" y="3062721"/>
                                    <a:pt x="297873" y="3064452"/>
                                    <a:pt x="303068" y="3066184"/>
                                  </a:cubicBezTo>
                                  <a:cubicBezTo>
                                    <a:pt x="306532" y="3067916"/>
                                    <a:pt x="310861" y="3068782"/>
                                    <a:pt x="314325" y="3070514"/>
                                  </a:cubicBezTo>
                                  <a:cubicBezTo>
                                    <a:pt x="321252" y="3073977"/>
                                    <a:pt x="328180" y="3077441"/>
                                    <a:pt x="337705" y="3078307"/>
                                  </a:cubicBezTo>
                                  <a:cubicBezTo>
                                    <a:pt x="349827" y="3080039"/>
                                    <a:pt x="352425" y="3081771"/>
                                    <a:pt x="361084" y="3088698"/>
                                  </a:cubicBezTo>
                                  <a:cubicBezTo>
                                    <a:pt x="368011" y="3087832"/>
                                    <a:pt x="374939" y="3087832"/>
                                    <a:pt x="381000" y="3090430"/>
                                  </a:cubicBezTo>
                                  <a:cubicBezTo>
                                    <a:pt x="387061" y="3092162"/>
                                    <a:pt x="393989" y="3093893"/>
                                    <a:pt x="400916" y="3094759"/>
                                  </a:cubicBezTo>
                                  <a:cubicBezTo>
                                    <a:pt x="413039" y="3096491"/>
                                    <a:pt x="426027" y="3099089"/>
                                    <a:pt x="435552" y="3104284"/>
                                  </a:cubicBezTo>
                                  <a:cubicBezTo>
                                    <a:pt x="441614" y="3106882"/>
                                    <a:pt x="447675" y="3107748"/>
                                    <a:pt x="454602" y="3108614"/>
                                  </a:cubicBezTo>
                                  <a:cubicBezTo>
                                    <a:pt x="464127" y="3109480"/>
                                    <a:pt x="474518" y="3110346"/>
                                    <a:pt x="484043" y="3112943"/>
                                  </a:cubicBezTo>
                                  <a:cubicBezTo>
                                    <a:pt x="494434" y="3115541"/>
                                    <a:pt x="505691" y="3117273"/>
                                    <a:pt x="517814" y="3115541"/>
                                  </a:cubicBezTo>
                                  <a:cubicBezTo>
                                    <a:pt x="520411" y="3115541"/>
                                    <a:pt x="523009" y="3115541"/>
                                    <a:pt x="523875" y="3115541"/>
                                  </a:cubicBezTo>
                                  <a:cubicBezTo>
                                    <a:pt x="525607" y="3116407"/>
                                    <a:pt x="525607" y="3116407"/>
                                    <a:pt x="526473" y="3117273"/>
                                  </a:cubicBezTo>
                                  <a:cubicBezTo>
                                    <a:pt x="527339" y="3118139"/>
                                    <a:pt x="527339" y="3119870"/>
                                    <a:pt x="528205" y="3120736"/>
                                  </a:cubicBezTo>
                                  <a:cubicBezTo>
                                    <a:pt x="530802" y="3125932"/>
                                    <a:pt x="530802" y="3125932"/>
                                    <a:pt x="539461" y="3125932"/>
                                  </a:cubicBezTo>
                                  <a:cubicBezTo>
                                    <a:pt x="546388" y="3125066"/>
                                    <a:pt x="552450" y="3126798"/>
                                    <a:pt x="557645" y="3128530"/>
                                  </a:cubicBezTo>
                                  <a:cubicBezTo>
                                    <a:pt x="564573" y="3131993"/>
                                    <a:pt x="571500" y="3134591"/>
                                    <a:pt x="579293" y="3137189"/>
                                  </a:cubicBezTo>
                                  <a:cubicBezTo>
                                    <a:pt x="581891" y="3135457"/>
                                    <a:pt x="584489" y="3133725"/>
                                    <a:pt x="587086" y="3132859"/>
                                  </a:cubicBezTo>
                                  <a:cubicBezTo>
                                    <a:pt x="576695" y="3119870"/>
                                    <a:pt x="576695" y="3119005"/>
                                    <a:pt x="590550" y="3111211"/>
                                  </a:cubicBezTo>
                                  <a:cubicBezTo>
                                    <a:pt x="592282" y="3110346"/>
                                    <a:pt x="593148" y="3108614"/>
                                    <a:pt x="594879" y="3106882"/>
                                  </a:cubicBezTo>
                                  <a:cubicBezTo>
                                    <a:pt x="598343" y="3103418"/>
                                    <a:pt x="602673" y="3099089"/>
                                    <a:pt x="603539" y="3095625"/>
                                  </a:cubicBezTo>
                                  <a:cubicBezTo>
                                    <a:pt x="607868" y="3080039"/>
                                    <a:pt x="633845" y="3067050"/>
                                    <a:pt x="619991" y="3048000"/>
                                  </a:cubicBezTo>
                                  <a:cubicBezTo>
                                    <a:pt x="630382" y="3044537"/>
                                    <a:pt x="638175" y="3041073"/>
                                    <a:pt x="649432" y="3037609"/>
                                  </a:cubicBezTo>
                                  <a:cubicBezTo>
                                    <a:pt x="652030" y="3041939"/>
                                    <a:pt x="655493" y="3045403"/>
                                    <a:pt x="655493" y="3048000"/>
                                  </a:cubicBezTo>
                                  <a:cubicBezTo>
                                    <a:pt x="653761" y="3066184"/>
                                    <a:pt x="646834" y="3085234"/>
                                    <a:pt x="654627" y="3103418"/>
                                  </a:cubicBezTo>
                                  <a:cubicBezTo>
                                    <a:pt x="654627" y="3104284"/>
                                    <a:pt x="653761" y="3104284"/>
                                    <a:pt x="653761" y="3105150"/>
                                  </a:cubicBezTo>
                                  <a:cubicBezTo>
                                    <a:pt x="632979" y="3111211"/>
                                    <a:pt x="628650" y="3112077"/>
                                    <a:pt x="628650" y="3125932"/>
                                  </a:cubicBezTo>
                                  <a:cubicBezTo>
                                    <a:pt x="628650" y="3136323"/>
                                    <a:pt x="620857" y="3144116"/>
                                    <a:pt x="613064" y="3151909"/>
                                  </a:cubicBezTo>
                                  <a:cubicBezTo>
                                    <a:pt x="615661" y="3151909"/>
                                    <a:pt x="619125" y="3152775"/>
                                    <a:pt x="620857" y="3154507"/>
                                  </a:cubicBezTo>
                                  <a:cubicBezTo>
                                    <a:pt x="623455" y="3157971"/>
                                    <a:pt x="629516" y="3160568"/>
                                    <a:pt x="633845" y="3163166"/>
                                  </a:cubicBezTo>
                                  <a:cubicBezTo>
                                    <a:pt x="637309" y="3164898"/>
                                    <a:pt x="641639" y="3166630"/>
                                    <a:pt x="645968" y="3165764"/>
                                  </a:cubicBezTo>
                                  <a:cubicBezTo>
                                    <a:pt x="651164" y="3164898"/>
                                    <a:pt x="654627" y="3165764"/>
                                    <a:pt x="658091" y="3168361"/>
                                  </a:cubicBezTo>
                                  <a:cubicBezTo>
                                    <a:pt x="659823" y="3169227"/>
                                    <a:pt x="663286" y="3170093"/>
                                    <a:pt x="666750" y="3170959"/>
                                  </a:cubicBezTo>
                                  <a:lnTo>
                                    <a:pt x="666750" y="3170959"/>
                                  </a:lnTo>
                                  <a:cubicBezTo>
                                    <a:pt x="666750" y="3170959"/>
                                    <a:pt x="665884" y="3170093"/>
                                    <a:pt x="666750" y="3170093"/>
                                  </a:cubicBezTo>
                                  <a:cubicBezTo>
                                    <a:pt x="666750" y="3170093"/>
                                    <a:pt x="667616" y="3169227"/>
                                    <a:pt x="668482" y="3169227"/>
                                  </a:cubicBezTo>
                                  <a:cubicBezTo>
                                    <a:pt x="671945" y="3171825"/>
                                    <a:pt x="675409" y="3173557"/>
                                    <a:pt x="678873" y="3176155"/>
                                  </a:cubicBezTo>
                                  <a:cubicBezTo>
                                    <a:pt x="682336" y="3177886"/>
                                    <a:pt x="687532" y="3176155"/>
                                    <a:pt x="692727" y="3177886"/>
                                  </a:cubicBezTo>
                                  <a:cubicBezTo>
                                    <a:pt x="702252" y="3180484"/>
                                    <a:pt x="709180" y="3184814"/>
                                    <a:pt x="716107" y="3189143"/>
                                  </a:cubicBezTo>
                                  <a:cubicBezTo>
                                    <a:pt x="717839" y="3187412"/>
                                    <a:pt x="718705" y="3188278"/>
                                    <a:pt x="720436" y="3189143"/>
                                  </a:cubicBezTo>
                                  <a:lnTo>
                                    <a:pt x="720436" y="3189143"/>
                                  </a:lnTo>
                                  <a:cubicBezTo>
                                    <a:pt x="723900" y="3191741"/>
                                    <a:pt x="728229" y="3194339"/>
                                    <a:pt x="732559" y="3197802"/>
                                  </a:cubicBezTo>
                                  <a:cubicBezTo>
                                    <a:pt x="742084" y="3194339"/>
                                    <a:pt x="749877" y="3196071"/>
                                    <a:pt x="758536" y="3199534"/>
                                  </a:cubicBezTo>
                                  <a:cubicBezTo>
                                    <a:pt x="765464" y="3202132"/>
                                    <a:pt x="771525" y="3204730"/>
                                    <a:pt x="776720" y="3208193"/>
                                  </a:cubicBezTo>
                                  <a:cubicBezTo>
                                    <a:pt x="786245" y="3196937"/>
                                    <a:pt x="794905" y="3185680"/>
                                    <a:pt x="803564" y="3174423"/>
                                  </a:cubicBezTo>
                                  <a:cubicBezTo>
                                    <a:pt x="807027" y="3170093"/>
                                    <a:pt x="806161" y="3164032"/>
                                    <a:pt x="811357" y="3161434"/>
                                  </a:cubicBezTo>
                                  <a:cubicBezTo>
                                    <a:pt x="829541" y="3154507"/>
                                    <a:pt x="830407" y="3144116"/>
                                    <a:pt x="830407" y="3132859"/>
                                  </a:cubicBezTo>
                                  <a:cubicBezTo>
                                    <a:pt x="830407" y="3128530"/>
                                    <a:pt x="833870" y="3123334"/>
                                    <a:pt x="837334" y="3119870"/>
                                  </a:cubicBezTo>
                                  <a:cubicBezTo>
                                    <a:pt x="839066" y="3118139"/>
                                    <a:pt x="844261" y="3117273"/>
                                    <a:pt x="852921" y="3114675"/>
                                  </a:cubicBezTo>
                                  <a:cubicBezTo>
                                    <a:pt x="847725" y="3124200"/>
                                    <a:pt x="837334" y="3131127"/>
                                    <a:pt x="851189" y="3138055"/>
                                  </a:cubicBezTo>
                                  <a:cubicBezTo>
                                    <a:pt x="852921" y="3138921"/>
                                    <a:pt x="852055" y="3142384"/>
                                    <a:pt x="851189" y="3144982"/>
                                  </a:cubicBezTo>
                                  <a:cubicBezTo>
                                    <a:pt x="843395" y="3161434"/>
                                    <a:pt x="837334" y="3178752"/>
                                    <a:pt x="826943" y="3194339"/>
                                  </a:cubicBezTo>
                                  <a:cubicBezTo>
                                    <a:pt x="822614" y="3201266"/>
                                    <a:pt x="817418" y="3208193"/>
                                    <a:pt x="813089" y="3214255"/>
                                  </a:cubicBezTo>
                                  <a:cubicBezTo>
                                    <a:pt x="813955" y="3214255"/>
                                    <a:pt x="813955" y="3214255"/>
                                    <a:pt x="815686" y="3214255"/>
                                  </a:cubicBezTo>
                                  <a:cubicBezTo>
                                    <a:pt x="826943" y="3207327"/>
                                    <a:pt x="828675" y="3207327"/>
                                    <a:pt x="840798" y="3210791"/>
                                  </a:cubicBezTo>
                                  <a:cubicBezTo>
                                    <a:pt x="843395" y="3211657"/>
                                    <a:pt x="845127" y="3212523"/>
                                    <a:pt x="847725" y="3212523"/>
                                  </a:cubicBezTo>
                                  <a:cubicBezTo>
                                    <a:pt x="850323" y="3211657"/>
                                    <a:pt x="852921" y="3211657"/>
                                    <a:pt x="855518" y="3211657"/>
                                  </a:cubicBezTo>
                                  <a:cubicBezTo>
                                    <a:pt x="864177" y="3211657"/>
                                    <a:pt x="872836" y="3211657"/>
                                    <a:pt x="880629" y="3211657"/>
                                  </a:cubicBezTo>
                                  <a:cubicBezTo>
                                    <a:pt x="883227" y="3210791"/>
                                    <a:pt x="884959" y="3210791"/>
                                    <a:pt x="886691" y="3210791"/>
                                  </a:cubicBezTo>
                                  <a:cubicBezTo>
                                    <a:pt x="890155" y="3210791"/>
                                    <a:pt x="894484" y="3211657"/>
                                    <a:pt x="897948" y="3211657"/>
                                  </a:cubicBezTo>
                                  <a:cubicBezTo>
                                    <a:pt x="923059" y="3210791"/>
                                    <a:pt x="948171" y="3208193"/>
                                    <a:pt x="970684" y="3200400"/>
                                  </a:cubicBezTo>
                                  <a:cubicBezTo>
                                    <a:pt x="980209" y="3196937"/>
                                    <a:pt x="988868" y="3198668"/>
                                    <a:pt x="994064" y="3202132"/>
                                  </a:cubicBezTo>
                                  <a:cubicBezTo>
                                    <a:pt x="1011382" y="3194339"/>
                                    <a:pt x="1034761" y="3187412"/>
                                    <a:pt x="1052080" y="3184814"/>
                                  </a:cubicBezTo>
                                  <a:cubicBezTo>
                                    <a:pt x="1065934" y="3183082"/>
                                    <a:pt x="1078057" y="3186546"/>
                                    <a:pt x="1091046" y="3188278"/>
                                  </a:cubicBezTo>
                                  <a:cubicBezTo>
                                    <a:pt x="1106632" y="3190009"/>
                                    <a:pt x="1130012" y="3187412"/>
                                    <a:pt x="1145598" y="3185680"/>
                                  </a:cubicBezTo>
                                  <a:cubicBezTo>
                                    <a:pt x="1166380" y="3183948"/>
                                    <a:pt x="1181966" y="3176155"/>
                                    <a:pt x="1200150" y="3170959"/>
                                  </a:cubicBezTo>
                                  <a:cubicBezTo>
                                    <a:pt x="1214005" y="3166630"/>
                                    <a:pt x="1227859" y="3164032"/>
                                    <a:pt x="1243445" y="3163166"/>
                                  </a:cubicBezTo>
                                  <a:cubicBezTo>
                                    <a:pt x="1278948" y="3160568"/>
                                    <a:pt x="1314450" y="3158836"/>
                                    <a:pt x="1349952" y="3161434"/>
                                  </a:cubicBezTo>
                                  <a:cubicBezTo>
                                    <a:pt x="1383723" y="3157105"/>
                                    <a:pt x="1415762" y="3164898"/>
                                    <a:pt x="1449532" y="3164032"/>
                                  </a:cubicBezTo>
                                  <a:cubicBezTo>
                                    <a:pt x="1452996" y="3164032"/>
                                    <a:pt x="1456459" y="3163166"/>
                                    <a:pt x="1460789" y="3163166"/>
                                  </a:cubicBezTo>
                                  <a:cubicBezTo>
                                    <a:pt x="1465984" y="3163166"/>
                                    <a:pt x="1471179" y="3162300"/>
                                    <a:pt x="1476375" y="3162300"/>
                                  </a:cubicBezTo>
                                  <a:cubicBezTo>
                                    <a:pt x="1489364" y="3160568"/>
                                    <a:pt x="1502352" y="3159702"/>
                                    <a:pt x="1515341" y="3157971"/>
                                  </a:cubicBezTo>
                                  <a:cubicBezTo>
                                    <a:pt x="1516207" y="3157971"/>
                                    <a:pt x="1517073" y="3157971"/>
                                    <a:pt x="1517939" y="3157105"/>
                                  </a:cubicBezTo>
                                  <a:cubicBezTo>
                                    <a:pt x="1517073" y="3157105"/>
                                    <a:pt x="1515341" y="3157105"/>
                                    <a:pt x="1514475" y="3157105"/>
                                  </a:cubicBezTo>
                                  <a:cubicBezTo>
                                    <a:pt x="1515341" y="3157105"/>
                                    <a:pt x="1517073" y="3157105"/>
                                    <a:pt x="1517939" y="3157105"/>
                                  </a:cubicBezTo>
                                  <a:cubicBezTo>
                                    <a:pt x="1549977" y="3156239"/>
                                    <a:pt x="1580284" y="3150177"/>
                                    <a:pt x="1611457" y="3150177"/>
                                  </a:cubicBezTo>
                                  <a:cubicBezTo>
                                    <a:pt x="1613189" y="3150177"/>
                                    <a:pt x="1614921" y="3150177"/>
                                    <a:pt x="1617518" y="3149312"/>
                                  </a:cubicBezTo>
                                  <a:cubicBezTo>
                                    <a:pt x="1626177" y="3148446"/>
                                    <a:pt x="1633971" y="3151909"/>
                                    <a:pt x="1642630" y="3149312"/>
                                  </a:cubicBezTo>
                                  <a:cubicBezTo>
                                    <a:pt x="1643496" y="3149312"/>
                                    <a:pt x="1645227" y="3149312"/>
                                    <a:pt x="1646093" y="3150177"/>
                                  </a:cubicBezTo>
                                  <a:cubicBezTo>
                                    <a:pt x="1650423" y="3152775"/>
                                    <a:pt x="1654752" y="3152775"/>
                                    <a:pt x="1659948" y="3150177"/>
                                  </a:cubicBezTo>
                                  <a:cubicBezTo>
                                    <a:pt x="1662546" y="3149312"/>
                                    <a:pt x="1666875" y="3149312"/>
                                    <a:pt x="1670338" y="3148446"/>
                                  </a:cubicBezTo>
                                  <a:cubicBezTo>
                                    <a:pt x="1678998" y="3147580"/>
                                    <a:pt x="1688523" y="3147580"/>
                                    <a:pt x="1697182" y="3145848"/>
                                  </a:cubicBezTo>
                                  <a:cubicBezTo>
                                    <a:pt x="1703243" y="3144982"/>
                                    <a:pt x="1708439" y="3144982"/>
                                    <a:pt x="1714500" y="3144982"/>
                                  </a:cubicBezTo>
                                  <a:cubicBezTo>
                                    <a:pt x="1735282" y="3144982"/>
                                    <a:pt x="1756929" y="3147580"/>
                                    <a:pt x="1775980" y="3141518"/>
                                  </a:cubicBezTo>
                                  <a:cubicBezTo>
                                    <a:pt x="1777711" y="3142384"/>
                                    <a:pt x="1778577" y="3142384"/>
                                    <a:pt x="1779443" y="3142384"/>
                                  </a:cubicBezTo>
                                  <a:cubicBezTo>
                                    <a:pt x="1787236" y="3146714"/>
                                    <a:pt x="1795030" y="3149312"/>
                                    <a:pt x="1805421" y="3145848"/>
                                  </a:cubicBezTo>
                                  <a:cubicBezTo>
                                    <a:pt x="1809750" y="3144116"/>
                                    <a:pt x="1815812" y="3144982"/>
                                    <a:pt x="1821007" y="3145848"/>
                                  </a:cubicBezTo>
                                  <a:cubicBezTo>
                                    <a:pt x="1832264" y="3146714"/>
                                    <a:pt x="1842655" y="3146714"/>
                                    <a:pt x="1853046" y="3143250"/>
                                  </a:cubicBezTo>
                                  <a:cubicBezTo>
                                    <a:pt x="1856509" y="3142384"/>
                                    <a:pt x="1860839" y="3141518"/>
                                    <a:pt x="1864302" y="3141518"/>
                                  </a:cubicBezTo>
                                  <a:lnTo>
                                    <a:pt x="1864302" y="0"/>
                                  </a:lnTo>
                                  <a:lnTo>
                                    <a:pt x="68407" y="0"/>
                                  </a:lnTo>
                                  <a:close/>
                                  <a:moveTo>
                                    <a:pt x="39832" y="2971800"/>
                                  </a:moveTo>
                                  <a:lnTo>
                                    <a:pt x="39832" y="2971800"/>
                                  </a:lnTo>
                                  <a:cubicBezTo>
                                    <a:pt x="37234" y="2968336"/>
                                    <a:pt x="35502" y="2965739"/>
                                    <a:pt x="32904" y="2962275"/>
                                  </a:cubicBezTo>
                                  <a:cubicBezTo>
                                    <a:pt x="34636" y="2961409"/>
                                    <a:pt x="35502" y="2961409"/>
                                    <a:pt x="37234" y="2960543"/>
                                  </a:cubicBezTo>
                                  <a:cubicBezTo>
                                    <a:pt x="39832" y="2964007"/>
                                    <a:pt x="42429" y="2966605"/>
                                    <a:pt x="45893" y="2970068"/>
                                  </a:cubicBezTo>
                                  <a:cubicBezTo>
                                    <a:pt x="44161" y="2970934"/>
                                    <a:pt x="41564" y="2970934"/>
                                    <a:pt x="39832" y="2971800"/>
                                  </a:cubicBezTo>
                                  <a:close/>
                                  <a:moveTo>
                                    <a:pt x="114300" y="2913784"/>
                                  </a:moveTo>
                                  <a:lnTo>
                                    <a:pt x="114300" y="2913784"/>
                                  </a:lnTo>
                                  <a:cubicBezTo>
                                    <a:pt x="110836" y="2910321"/>
                                    <a:pt x="107373" y="2906857"/>
                                    <a:pt x="103909" y="2903393"/>
                                  </a:cubicBezTo>
                                  <a:cubicBezTo>
                                    <a:pt x="107373" y="2902528"/>
                                    <a:pt x="109970" y="2901662"/>
                                    <a:pt x="113434" y="2900796"/>
                                  </a:cubicBezTo>
                                  <a:cubicBezTo>
                                    <a:pt x="116032" y="2904259"/>
                                    <a:pt x="117763" y="2908589"/>
                                    <a:pt x="120361" y="2912052"/>
                                  </a:cubicBezTo>
                                  <a:cubicBezTo>
                                    <a:pt x="118629" y="2912052"/>
                                    <a:pt x="116898" y="2912918"/>
                                    <a:pt x="114300" y="2913784"/>
                                  </a:cubicBezTo>
                                  <a:close/>
                                  <a:moveTo>
                                    <a:pt x="413904" y="2833255"/>
                                  </a:moveTo>
                                  <a:cubicBezTo>
                                    <a:pt x="413039" y="2834120"/>
                                    <a:pt x="412173" y="2834986"/>
                                    <a:pt x="412173" y="2835852"/>
                                  </a:cubicBezTo>
                                  <a:cubicBezTo>
                                    <a:pt x="411307" y="2834986"/>
                                    <a:pt x="410441" y="2834120"/>
                                    <a:pt x="409575" y="2833255"/>
                                  </a:cubicBezTo>
                                  <a:lnTo>
                                    <a:pt x="413904" y="2833255"/>
                                  </a:lnTo>
                                  <a:close/>
                                  <a:moveTo>
                                    <a:pt x="233795" y="2853171"/>
                                  </a:moveTo>
                                  <a:cubicBezTo>
                                    <a:pt x="230332" y="2843646"/>
                                    <a:pt x="229466" y="2838450"/>
                                    <a:pt x="230332" y="2834120"/>
                                  </a:cubicBezTo>
                                  <a:lnTo>
                                    <a:pt x="267566" y="2834120"/>
                                  </a:lnTo>
                                  <a:lnTo>
                                    <a:pt x="267566" y="2834120"/>
                                  </a:lnTo>
                                  <a:cubicBezTo>
                                    <a:pt x="256309" y="2837584"/>
                                    <a:pt x="276225" y="2847975"/>
                                    <a:pt x="259773" y="2850573"/>
                                  </a:cubicBezTo>
                                  <a:cubicBezTo>
                                    <a:pt x="251979" y="2851439"/>
                                    <a:pt x="244186" y="2851439"/>
                                    <a:pt x="233795" y="2853171"/>
                                  </a:cubicBezTo>
                                  <a:close/>
                                  <a:moveTo>
                                    <a:pt x="256309" y="2937164"/>
                                  </a:moveTo>
                                  <a:lnTo>
                                    <a:pt x="256309" y="2937164"/>
                                  </a:lnTo>
                                  <a:cubicBezTo>
                                    <a:pt x="255443" y="2936298"/>
                                    <a:pt x="254577" y="2936298"/>
                                    <a:pt x="253711" y="2935432"/>
                                  </a:cubicBezTo>
                                  <a:cubicBezTo>
                                    <a:pt x="257175" y="2933700"/>
                                    <a:pt x="260638" y="2931102"/>
                                    <a:pt x="264102" y="2929370"/>
                                  </a:cubicBezTo>
                                  <a:cubicBezTo>
                                    <a:pt x="264968" y="2930236"/>
                                    <a:pt x="265834" y="2930236"/>
                                    <a:pt x="266700" y="2931102"/>
                                  </a:cubicBezTo>
                                  <a:cubicBezTo>
                                    <a:pt x="263236" y="2932834"/>
                                    <a:pt x="259773" y="2934566"/>
                                    <a:pt x="256309" y="2937164"/>
                                  </a:cubicBezTo>
                                  <a:close/>
                                  <a:moveTo>
                                    <a:pt x="256309" y="2945823"/>
                                  </a:moveTo>
                                  <a:cubicBezTo>
                                    <a:pt x="255443" y="2948421"/>
                                    <a:pt x="255443" y="2951884"/>
                                    <a:pt x="254577" y="2954482"/>
                                  </a:cubicBezTo>
                                  <a:cubicBezTo>
                                    <a:pt x="252845" y="2954482"/>
                                    <a:pt x="251979" y="2954482"/>
                                    <a:pt x="250248" y="2954482"/>
                                  </a:cubicBezTo>
                                  <a:cubicBezTo>
                                    <a:pt x="250248" y="2951018"/>
                                    <a:pt x="249382" y="2948421"/>
                                    <a:pt x="249382" y="2945823"/>
                                  </a:cubicBezTo>
                                  <a:cubicBezTo>
                                    <a:pt x="251979" y="2945823"/>
                                    <a:pt x="254577" y="2945823"/>
                                    <a:pt x="256309" y="2945823"/>
                                  </a:cubicBezTo>
                                  <a:close/>
                                  <a:moveTo>
                                    <a:pt x="259773" y="2892136"/>
                                  </a:moveTo>
                                  <a:lnTo>
                                    <a:pt x="259773" y="2892136"/>
                                  </a:lnTo>
                                  <a:cubicBezTo>
                                    <a:pt x="258907" y="2892136"/>
                                    <a:pt x="255443" y="2890405"/>
                                    <a:pt x="255443" y="2889539"/>
                                  </a:cubicBezTo>
                                  <a:cubicBezTo>
                                    <a:pt x="255443" y="2886941"/>
                                    <a:pt x="257175" y="2885209"/>
                                    <a:pt x="258907" y="2881745"/>
                                  </a:cubicBezTo>
                                  <a:cubicBezTo>
                                    <a:pt x="265834" y="2886941"/>
                                    <a:pt x="266700" y="2888673"/>
                                    <a:pt x="268432" y="2889539"/>
                                  </a:cubicBezTo>
                                  <a:cubicBezTo>
                                    <a:pt x="264968" y="2890405"/>
                                    <a:pt x="262370" y="2891271"/>
                                    <a:pt x="259773" y="2892136"/>
                                  </a:cubicBezTo>
                                  <a:close/>
                                  <a:moveTo>
                                    <a:pt x="240723" y="2992582"/>
                                  </a:moveTo>
                                  <a:cubicBezTo>
                                    <a:pt x="242455" y="2989984"/>
                                    <a:pt x="244186" y="2987386"/>
                                    <a:pt x="246784" y="2984789"/>
                                  </a:cubicBezTo>
                                  <a:cubicBezTo>
                                    <a:pt x="247650" y="2983923"/>
                                    <a:pt x="251114" y="2984789"/>
                                    <a:pt x="255443" y="2984789"/>
                                  </a:cubicBezTo>
                                  <a:cubicBezTo>
                                    <a:pt x="255443" y="2992582"/>
                                    <a:pt x="247650" y="2992582"/>
                                    <a:pt x="240723" y="2992582"/>
                                  </a:cubicBezTo>
                                  <a:close/>
                                  <a:moveTo>
                                    <a:pt x="241589" y="2980459"/>
                                  </a:moveTo>
                                  <a:cubicBezTo>
                                    <a:pt x="243320" y="2971800"/>
                                    <a:pt x="251114" y="2967471"/>
                                    <a:pt x="264968" y="2967471"/>
                                  </a:cubicBezTo>
                                  <a:cubicBezTo>
                                    <a:pt x="255443" y="2971800"/>
                                    <a:pt x="250248" y="2975264"/>
                                    <a:pt x="241589" y="2980459"/>
                                  </a:cubicBezTo>
                                  <a:close/>
                                  <a:moveTo>
                                    <a:pt x="286616" y="3043671"/>
                                  </a:moveTo>
                                  <a:lnTo>
                                    <a:pt x="286616" y="3043671"/>
                                  </a:lnTo>
                                  <a:cubicBezTo>
                                    <a:pt x="268432" y="3046268"/>
                                    <a:pt x="258907" y="3040207"/>
                                    <a:pt x="251979" y="3028950"/>
                                  </a:cubicBezTo>
                                  <a:cubicBezTo>
                                    <a:pt x="261504" y="3024620"/>
                                    <a:pt x="255443" y="3012498"/>
                                    <a:pt x="277957" y="3012498"/>
                                  </a:cubicBezTo>
                                  <a:cubicBezTo>
                                    <a:pt x="275359" y="3015961"/>
                                    <a:pt x="274493" y="3017693"/>
                                    <a:pt x="273627" y="3019425"/>
                                  </a:cubicBezTo>
                                  <a:cubicBezTo>
                                    <a:pt x="265834" y="3029816"/>
                                    <a:pt x="266700" y="3029816"/>
                                    <a:pt x="283152" y="3035877"/>
                                  </a:cubicBezTo>
                                  <a:cubicBezTo>
                                    <a:pt x="285750" y="3036743"/>
                                    <a:pt x="287482" y="3038475"/>
                                    <a:pt x="288348" y="3040207"/>
                                  </a:cubicBezTo>
                                  <a:cubicBezTo>
                                    <a:pt x="289214" y="3041073"/>
                                    <a:pt x="287482" y="3042805"/>
                                    <a:pt x="286616" y="3043671"/>
                                  </a:cubicBezTo>
                                  <a:close/>
                                  <a:moveTo>
                                    <a:pt x="299604" y="2846243"/>
                                  </a:moveTo>
                                  <a:cubicBezTo>
                                    <a:pt x="300470" y="2841914"/>
                                    <a:pt x="301336" y="2837584"/>
                                    <a:pt x="302202" y="2833255"/>
                                  </a:cubicBezTo>
                                  <a:lnTo>
                                    <a:pt x="354157" y="2833255"/>
                                  </a:lnTo>
                                  <a:cubicBezTo>
                                    <a:pt x="354157" y="2834120"/>
                                    <a:pt x="355023" y="2834120"/>
                                    <a:pt x="355023" y="2834986"/>
                                  </a:cubicBezTo>
                                  <a:cubicBezTo>
                                    <a:pt x="361950" y="2836718"/>
                                    <a:pt x="381000" y="2830657"/>
                                    <a:pt x="372341" y="2844511"/>
                                  </a:cubicBezTo>
                                  <a:cubicBezTo>
                                    <a:pt x="353291" y="2840182"/>
                                    <a:pt x="344632" y="2840182"/>
                                    <a:pt x="343766" y="2845377"/>
                                  </a:cubicBezTo>
                                  <a:cubicBezTo>
                                    <a:pt x="342034" y="2856634"/>
                                    <a:pt x="327314" y="2862696"/>
                                    <a:pt x="318654" y="2870489"/>
                                  </a:cubicBezTo>
                                  <a:cubicBezTo>
                                    <a:pt x="330777" y="2875684"/>
                                    <a:pt x="334241" y="2881745"/>
                                    <a:pt x="329045" y="2887807"/>
                                  </a:cubicBezTo>
                                  <a:cubicBezTo>
                                    <a:pt x="322984" y="2885209"/>
                                    <a:pt x="316057" y="2882611"/>
                                    <a:pt x="309995" y="2879148"/>
                                  </a:cubicBezTo>
                                  <a:cubicBezTo>
                                    <a:pt x="305666" y="2877416"/>
                                    <a:pt x="300470" y="2873952"/>
                                    <a:pt x="299604" y="2871355"/>
                                  </a:cubicBezTo>
                                  <a:cubicBezTo>
                                    <a:pt x="298739" y="2862696"/>
                                    <a:pt x="297873" y="2854037"/>
                                    <a:pt x="299604" y="2846243"/>
                                  </a:cubicBezTo>
                                  <a:close/>
                                  <a:moveTo>
                                    <a:pt x="357620" y="2893868"/>
                                  </a:moveTo>
                                  <a:cubicBezTo>
                                    <a:pt x="351559" y="2901662"/>
                                    <a:pt x="347229" y="2905991"/>
                                    <a:pt x="343766" y="2911187"/>
                                  </a:cubicBezTo>
                                  <a:cubicBezTo>
                                    <a:pt x="342034" y="2910321"/>
                                    <a:pt x="340302" y="2910321"/>
                                    <a:pt x="338570" y="2909455"/>
                                  </a:cubicBezTo>
                                  <a:cubicBezTo>
                                    <a:pt x="340302" y="2904259"/>
                                    <a:pt x="338570" y="2897332"/>
                                    <a:pt x="357620" y="2893868"/>
                                  </a:cubicBezTo>
                                  <a:lnTo>
                                    <a:pt x="357620" y="2893868"/>
                                  </a:lnTo>
                                  <a:close/>
                                  <a:moveTo>
                                    <a:pt x="301336" y="2887807"/>
                                  </a:moveTo>
                                  <a:cubicBezTo>
                                    <a:pt x="306532" y="2889539"/>
                                    <a:pt x="315191" y="2891271"/>
                                    <a:pt x="315191" y="2892136"/>
                                  </a:cubicBezTo>
                                  <a:cubicBezTo>
                                    <a:pt x="313459" y="2905125"/>
                                    <a:pt x="334241" y="2912052"/>
                                    <a:pt x="335973" y="2924175"/>
                                  </a:cubicBezTo>
                                  <a:cubicBezTo>
                                    <a:pt x="308263" y="2918114"/>
                                    <a:pt x="300470" y="2905125"/>
                                    <a:pt x="301336" y="2887807"/>
                                  </a:cubicBezTo>
                                  <a:close/>
                                  <a:moveTo>
                                    <a:pt x="317789" y="2927639"/>
                                  </a:moveTo>
                                  <a:cubicBezTo>
                                    <a:pt x="316057" y="2928505"/>
                                    <a:pt x="314325" y="2929370"/>
                                    <a:pt x="313459" y="2930236"/>
                                  </a:cubicBezTo>
                                  <a:cubicBezTo>
                                    <a:pt x="311727" y="2928505"/>
                                    <a:pt x="309129" y="2926773"/>
                                    <a:pt x="307398" y="2924175"/>
                                  </a:cubicBezTo>
                                  <a:cubicBezTo>
                                    <a:pt x="307398" y="2924175"/>
                                    <a:pt x="309129" y="2922443"/>
                                    <a:pt x="310861" y="2921577"/>
                                  </a:cubicBezTo>
                                  <a:cubicBezTo>
                                    <a:pt x="313459" y="2924175"/>
                                    <a:pt x="315191" y="2925907"/>
                                    <a:pt x="317789" y="2927639"/>
                                  </a:cubicBezTo>
                                  <a:close/>
                                  <a:moveTo>
                                    <a:pt x="322118" y="3030682"/>
                                  </a:moveTo>
                                  <a:lnTo>
                                    <a:pt x="322118" y="3030682"/>
                                  </a:lnTo>
                                  <a:cubicBezTo>
                                    <a:pt x="316923" y="3029816"/>
                                    <a:pt x="311727" y="3029816"/>
                                    <a:pt x="306532" y="3028950"/>
                                  </a:cubicBezTo>
                                  <a:cubicBezTo>
                                    <a:pt x="306532" y="3028084"/>
                                    <a:pt x="306532" y="3026352"/>
                                    <a:pt x="307398" y="3025486"/>
                                  </a:cubicBezTo>
                                  <a:cubicBezTo>
                                    <a:pt x="312593" y="3026352"/>
                                    <a:pt x="317789" y="3026352"/>
                                    <a:pt x="323850" y="3027218"/>
                                  </a:cubicBezTo>
                                  <a:cubicBezTo>
                                    <a:pt x="322984" y="3028950"/>
                                    <a:pt x="322984" y="3029816"/>
                                    <a:pt x="322118" y="3030682"/>
                                  </a:cubicBezTo>
                                  <a:close/>
                                  <a:moveTo>
                                    <a:pt x="327314" y="2950153"/>
                                  </a:moveTo>
                                  <a:cubicBezTo>
                                    <a:pt x="328180" y="2954482"/>
                                    <a:pt x="329045" y="2959677"/>
                                    <a:pt x="329911" y="2965739"/>
                                  </a:cubicBezTo>
                                  <a:cubicBezTo>
                                    <a:pt x="322984" y="2961409"/>
                                    <a:pt x="322118" y="2956214"/>
                                    <a:pt x="327314" y="2950153"/>
                                  </a:cubicBezTo>
                                  <a:close/>
                                  <a:moveTo>
                                    <a:pt x="344632" y="2982191"/>
                                  </a:moveTo>
                                  <a:cubicBezTo>
                                    <a:pt x="340302" y="2978727"/>
                                    <a:pt x="335973" y="2976130"/>
                                    <a:pt x="329045" y="2970934"/>
                                  </a:cubicBezTo>
                                  <a:cubicBezTo>
                                    <a:pt x="335973" y="2970068"/>
                                    <a:pt x="341168" y="2968336"/>
                                    <a:pt x="342034" y="2969202"/>
                                  </a:cubicBezTo>
                                  <a:cubicBezTo>
                                    <a:pt x="345498" y="2972666"/>
                                    <a:pt x="348095" y="2976130"/>
                                    <a:pt x="350693" y="2979593"/>
                                  </a:cubicBezTo>
                                  <a:cubicBezTo>
                                    <a:pt x="348961" y="2980459"/>
                                    <a:pt x="346364" y="2981325"/>
                                    <a:pt x="344632" y="2982191"/>
                                  </a:cubicBezTo>
                                  <a:close/>
                                  <a:moveTo>
                                    <a:pt x="331643" y="2942359"/>
                                  </a:moveTo>
                                  <a:cubicBezTo>
                                    <a:pt x="339436" y="2932834"/>
                                    <a:pt x="346364" y="2931102"/>
                                    <a:pt x="361084" y="2938896"/>
                                  </a:cubicBezTo>
                                  <a:cubicBezTo>
                                    <a:pt x="348961" y="2940627"/>
                                    <a:pt x="342034" y="2941493"/>
                                    <a:pt x="331643" y="2942359"/>
                                  </a:cubicBezTo>
                                  <a:close/>
                                  <a:moveTo>
                                    <a:pt x="360218" y="2918114"/>
                                  </a:moveTo>
                                  <a:cubicBezTo>
                                    <a:pt x="365414" y="2914650"/>
                                    <a:pt x="368877" y="2912052"/>
                                    <a:pt x="372341" y="2909455"/>
                                  </a:cubicBezTo>
                                  <a:cubicBezTo>
                                    <a:pt x="375805" y="2914650"/>
                                    <a:pt x="379268" y="2919846"/>
                                    <a:pt x="383598" y="2925041"/>
                                  </a:cubicBezTo>
                                  <a:cubicBezTo>
                                    <a:pt x="375805" y="2923309"/>
                                    <a:pt x="368877" y="2920711"/>
                                    <a:pt x="360218" y="2918114"/>
                                  </a:cubicBezTo>
                                  <a:close/>
                                  <a:moveTo>
                                    <a:pt x="362816" y="3028084"/>
                                  </a:moveTo>
                                  <a:lnTo>
                                    <a:pt x="362816" y="3028084"/>
                                  </a:lnTo>
                                  <a:cubicBezTo>
                                    <a:pt x="361950" y="3028084"/>
                                    <a:pt x="361950" y="3026352"/>
                                    <a:pt x="361950" y="3024620"/>
                                  </a:cubicBezTo>
                                  <a:cubicBezTo>
                                    <a:pt x="362816" y="3023755"/>
                                    <a:pt x="364548" y="3023755"/>
                                    <a:pt x="365414" y="3022889"/>
                                  </a:cubicBezTo>
                                  <a:cubicBezTo>
                                    <a:pt x="367145" y="3024620"/>
                                    <a:pt x="368877" y="3027218"/>
                                    <a:pt x="371475" y="3028950"/>
                                  </a:cubicBezTo>
                                  <a:cubicBezTo>
                                    <a:pt x="368877" y="3028950"/>
                                    <a:pt x="365414" y="3028950"/>
                                    <a:pt x="362816" y="3028084"/>
                                  </a:cubicBezTo>
                                  <a:close/>
                                  <a:moveTo>
                                    <a:pt x="363682" y="3006437"/>
                                  </a:moveTo>
                                  <a:cubicBezTo>
                                    <a:pt x="365414" y="3003839"/>
                                    <a:pt x="366279" y="3001241"/>
                                    <a:pt x="368877" y="2996046"/>
                                  </a:cubicBezTo>
                                  <a:cubicBezTo>
                                    <a:pt x="375805" y="3002107"/>
                                    <a:pt x="380134" y="3006437"/>
                                    <a:pt x="386195" y="3010766"/>
                                  </a:cubicBezTo>
                                  <a:cubicBezTo>
                                    <a:pt x="374073" y="3017693"/>
                                    <a:pt x="371475" y="3007302"/>
                                    <a:pt x="363682" y="3006437"/>
                                  </a:cubicBezTo>
                                  <a:close/>
                                  <a:moveTo>
                                    <a:pt x="385330" y="2937164"/>
                                  </a:moveTo>
                                  <a:lnTo>
                                    <a:pt x="385330" y="2926773"/>
                                  </a:lnTo>
                                  <a:cubicBezTo>
                                    <a:pt x="391391" y="2929370"/>
                                    <a:pt x="390525" y="2930236"/>
                                    <a:pt x="385330" y="2937164"/>
                                  </a:cubicBezTo>
                                  <a:close/>
                                  <a:moveTo>
                                    <a:pt x="393989" y="2913784"/>
                                  </a:moveTo>
                                  <a:cubicBezTo>
                                    <a:pt x="386195" y="2912052"/>
                                    <a:pt x="379268" y="2911187"/>
                                    <a:pt x="372341" y="2909455"/>
                                  </a:cubicBezTo>
                                  <a:cubicBezTo>
                                    <a:pt x="369743" y="2903393"/>
                                    <a:pt x="368011" y="2897332"/>
                                    <a:pt x="381866" y="2896466"/>
                                  </a:cubicBezTo>
                                  <a:cubicBezTo>
                                    <a:pt x="392257" y="2895600"/>
                                    <a:pt x="396586" y="2901662"/>
                                    <a:pt x="393989" y="2913784"/>
                                  </a:cubicBezTo>
                                  <a:close/>
                                  <a:moveTo>
                                    <a:pt x="384464" y="2845377"/>
                                  </a:moveTo>
                                  <a:cubicBezTo>
                                    <a:pt x="393989" y="2845377"/>
                                    <a:pt x="399184" y="2845377"/>
                                    <a:pt x="405245" y="2844511"/>
                                  </a:cubicBezTo>
                                  <a:cubicBezTo>
                                    <a:pt x="404379" y="2847109"/>
                                    <a:pt x="405245" y="2847975"/>
                                    <a:pt x="404379" y="2848841"/>
                                  </a:cubicBezTo>
                                  <a:cubicBezTo>
                                    <a:pt x="398318" y="2853171"/>
                                    <a:pt x="392257" y="2854037"/>
                                    <a:pt x="384464" y="2845377"/>
                                  </a:cubicBezTo>
                                  <a:close/>
                                  <a:moveTo>
                                    <a:pt x="399184" y="2954482"/>
                                  </a:moveTo>
                                  <a:cubicBezTo>
                                    <a:pt x="399184" y="2950153"/>
                                    <a:pt x="404379" y="2945823"/>
                                    <a:pt x="407843" y="2942359"/>
                                  </a:cubicBezTo>
                                  <a:cubicBezTo>
                                    <a:pt x="409575" y="2947555"/>
                                    <a:pt x="410441" y="2952750"/>
                                    <a:pt x="412173" y="2957946"/>
                                  </a:cubicBezTo>
                                  <a:cubicBezTo>
                                    <a:pt x="405245" y="2961409"/>
                                    <a:pt x="398318" y="2959677"/>
                                    <a:pt x="399184" y="2954482"/>
                                  </a:cubicBezTo>
                                  <a:close/>
                                  <a:moveTo>
                                    <a:pt x="421698" y="2946689"/>
                                  </a:moveTo>
                                  <a:lnTo>
                                    <a:pt x="421698" y="2946689"/>
                                  </a:lnTo>
                                  <a:cubicBezTo>
                                    <a:pt x="416502" y="2944091"/>
                                    <a:pt x="412173" y="2942359"/>
                                    <a:pt x="408709" y="2940627"/>
                                  </a:cubicBezTo>
                                  <a:cubicBezTo>
                                    <a:pt x="406977" y="2938896"/>
                                    <a:pt x="405245" y="2937164"/>
                                    <a:pt x="400050" y="2932834"/>
                                  </a:cubicBezTo>
                                  <a:cubicBezTo>
                                    <a:pt x="411307" y="2935432"/>
                                    <a:pt x="419100" y="2936298"/>
                                    <a:pt x="426893" y="2938030"/>
                                  </a:cubicBezTo>
                                  <a:cubicBezTo>
                                    <a:pt x="425161" y="2941493"/>
                                    <a:pt x="423430" y="2944091"/>
                                    <a:pt x="421698" y="2946689"/>
                                  </a:cubicBezTo>
                                  <a:close/>
                                  <a:moveTo>
                                    <a:pt x="408709" y="2904259"/>
                                  </a:moveTo>
                                  <a:cubicBezTo>
                                    <a:pt x="419966" y="2910321"/>
                                    <a:pt x="428625" y="2913784"/>
                                    <a:pt x="437284" y="2918114"/>
                                  </a:cubicBezTo>
                                  <a:cubicBezTo>
                                    <a:pt x="422564" y="2917248"/>
                                    <a:pt x="413039" y="2912918"/>
                                    <a:pt x="408709" y="2904259"/>
                                  </a:cubicBezTo>
                                  <a:close/>
                                  <a:moveTo>
                                    <a:pt x="480580" y="2841914"/>
                                  </a:moveTo>
                                  <a:cubicBezTo>
                                    <a:pt x="471055" y="2841048"/>
                                    <a:pt x="463261" y="2833255"/>
                                    <a:pt x="452004" y="2839316"/>
                                  </a:cubicBezTo>
                                  <a:cubicBezTo>
                                    <a:pt x="453736" y="2842780"/>
                                    <a:pt x="455468" y="2847109"/>
                                    <a:pt x="458066" y="2850573"/>
                                  </a:cubicBezTo>
                                  <a:cubicBezTo>
                                    <a:pt x="453736" y="2858366"/>
                                    <a:pt x="465859" y="2859232"/>
                                    <a:pt x="472786" y="2862696"/>
                                  </a:cubicBezTo>
                                  <a:cubicBezTo>
                                    <a:pt x="468457" y="2871355"/>
                                    <a:pt x="464127" y="2879148"/>
                                    <a:pt x="460664" y="2886075"/>
                                  </a:cubicBezTo>
                                  <a:cubicBezTo>
                                    <a:pt x="452870" y="2886941"/>
                                    <a:pt x="446809" y="2887807"/>
                                    <a:pt x="441614" y="2889539"/>
                                  </a:cubicBezTo>
                                  <a:cubicBezTo>
                                    <a:pt x="444211" y="2893002"/>
                                    <a:pt x="447675" y="2896466"/>
                                    <a:pt x="451138" y="2899930"/>
                                  </a:cubicBezTo>
                                  <a:cubicBezTo>
                                    <a:pt x="444211" y="2906857"/>
                                    <a:pt x="434686" y="2905991"/>
                                    <a:pt x="426893" y="2899930"/>
                                  </a:cubicBezTo>
                                  <a:cubicBezTo>
                                    <a:pt x="419966" y="2893868"/>
                                    <a:pt x="423430" y="2878282"/>
                                    <a:pt x="431223" y="2876550"/>
                                  </a:cubicBezTo>
                                  <a:cubicBezTo>
                                    <a:pt x="432955" y="2875684"/>
                                    <a:pt x="436418" y="2876550"/>
                                    <a:pt x="438150" y="2877416"/>
                                  </a:cubicBezTo>
                                  <a:cubicBezTo>
                                    <a:pt x="451138" y="2882611"/>
                                    <a:pt x="452870" y="2875684"/>
                                    <a:pt x="460664" y="2867891"/>
                                  </a:cubicBezTo>
                                  <a:cubicBezTo>
                                    <a:pt x="442479" y="2868757"/>
                                    <a:pt x="430357" y="2869623"/>
                                    <a:pt x="418234" y="2870489"/>
                                  </a:cubicBezTo>
                                  <a:cubicBezTo>
                                    <a:pt x="406111" y="2871355"/>
                                    <a:pt x="401782" y="2868757"/>
                                    <a:pt x="401782" y="2860964"/>
                                  </a:cubicBezTo>
                                  <a:cubicBezTo>
                                    <a:pt x="407843" y="2860964"/>
                                    <a:pt x="412173" y="2860098"/>
                                    <a:pt x="416502" y="2860098"/>
                                  </a:cubicBezTo>
                                  <a:cubicBezTo>
                                    <a:pt x="439016" y="2859232"/>
                                    <a:pt x="449407" y="2851439"/>
                                    <a:pt x="438150" y="2840182"/>
                                  </a:cubicBezTo>
                                  <a:cubicBezTo>
                                    <a:pt x="435552" y="2837584"/>
                                    <a:pt x="433820" y="2834986"/>
                                    <a:pt x="432955" y="2832389"/>
                                  </a:cubicBezTo>
                                  <a:lnTo>
                                    <a:pt x="483177" y="2832389"/>
                                  </a:lnTo>
                                  <a:cubicBezTo>
                                    <a:pt x="482311" y="2835852"/>
                                    <a:pt x="481445" y="2838450"/>
                                    <a:pt x="480580" y="2841914"/>
                                  </a:cubicBezTo>
                                  <a:close/>
                                  <a:moveTo>
                                    <a:pt x="473652" y="2843646"/>
                                  </a:moveTo>
                                  <a:cubicBezTo>
                                    <a:pt x="466725" y="2852305"/>
                                    <a:pt x="465859" y="2852305"/>
                                    <a:pt x="459798" y="2849707"/>
                                  </a:cubicBezTo>
                                  <a:cubicBezTo>
                                    <a:pt x="463261" y="2848841"/>
                                    <a:pt x="466725" y="2847109"/>
                                    <a:pt x="473652" y="2843646"/>
                                  </a:cubicBezTo>
                                  <a:close/>
                                  <a:moveTo>
                                    <a:pt x="647700" y="2964873"/>
                                  </a:moveTo>
                                  <a:lnTo>
                                    <a:pt x="647700" y="2964873"/>
                                  </a:lnTo>
                                  <a:cubicBezTo>
                                    <a:pt x="646834" y="2964007"/>
                                    <a:pt x="646834" y="2963141"/>
                                    <a:pt x="645968" y="2962275"/>
                                  </a:cubicBezTo>
                                  <a:cubicBezTo>
                                    <a:pt x="650298" y="2961409"/>
                                    <a:pt x="653761" y="2960543"/>
                                    <a:pt x="658091" y="2959677"/>
                                  </a:cubicBezTo>
                                  <a:cubicBezTo>
                                    <a:pt x="658957" y="2960543"/>
                                    <a:pt x="658957" y="2961409"/>
                                    <a:pt x="659823" y="2962275"/>
                                  </a:cubicBezTo>
                                  <a:cubicBezTo>
                                    <a:pt x="655493" y="2963141"/>
                                    <a:pt x="651164" y="2964007"/>
                                    <a:pt x="647700" y="2964873"/>
                                  </a:cubicBezTo>
                                  <a:close/>
                                  <a:moveTo>
                                    <a:pt x="665018" y="3017693"/>
                                  </a:moveTo>
                                  <a:cubicBezTo>
                                    <a:pt x="661555" y="3009900"/>
                                    <a:pt x="658091" y="3002107"/>
                                    <a:pt x="654627" y="2993448"/>
                                  </a:cubicBezTo>
                                  <a:cubicBezTo>
                                    <a:pt x="666750" y="2995180"/>
                                    <a:pt x="676275" y="2991716"/>
                                    <a:pt x="683202" y="2983923"/>
                                  </a:cubicBezTo>
                                  <a:cubicBezTo>
                                    <a:pt x="680604" y="2994314"/>
                                    <a:pt x="677141" y="3004705"/>
                                    <a:pt x="673677" y="3015961"/>
                                  </a:cubicBezTo>
                                  <a:cubicBezTo>
                                    <a:pt x="672811" y="3016827"/>
                                    <a:pt x="669348" y="3016827"/>
                                    <a:pt x="665018" y="3017693"/>
                                  </a:cubicBezTo>
                                  <a:close/>
                                  <a:moveTo>
                                    <a:pt x="697057" y="3032414"/>
                                  </a:moveTo>
                                  <a:cubicBezTo>
                                    <a:pt x="686666" y="3037609"/>
                                    <a:pt x="676275" y="3041073"/>
                                    <a:pt x="679739" y="3051464"/>
                                  </a:cubicBezTo>
                                  <a:cubicBezTo>
                                    <a:pt x="680604" y="3052330"/>
                                    <a:pt x="673677" y="3054927"/>
                                    <a:pt x="666750" y="3059257"/>
                                  </a:cubicBezTo>
                                  <a:cubicBezTo>
                                    <a:pt x="670214" y="3034146"/>
                                    <a:pt x="673677" y="3030682"/>
                                    <a:pt x="702252" y="3022023"/>
                                  </a:cubicBezTo>
                                  <a:cubicBezTo>
                                    <a:pt x="699655" y="3026352"/>
                                    <a:pt x="700520" y="3030682"/>
                                    <a:pt x="697057" y="3032414"/>
                                  </a:cubicBezTo>
                                  <a:close/>
                                  <a:moveTo>
                                    <a:pt x="702252" y="2955348"/>
                                  </a:moveTo>
                                  <a:lnTo>
                                    <a:pt x="702252" y="2955348"/>
                                  </a:lnTo>
                                  <a:cubicBezTo>
                                    <a:pt x="696191" y="2953616"/>
                                    <a:pt x="690995" y="2951884"/>
                                    <a:pt x="682336" y="2949287"/>
                                  </a:cubicBezTo>
                                  <a:cubicBezTo>
                                    <a:pt x="696191" y="2944957"/>
                                    <a:pt x="701386" y="2947555"/>
                                    <a:pt x="705716" y="2951884"/>
                                  </a:cubicBezTo>
                                  <a:cubicBezTo>
                                    <a:pt x="703984" y="2953616"/>
                                    <a:pt x="703118" y="2954482"/>
                                    <a:pt x="702252" y="2955348"/>
                                  </a:cubicBezTo>
                                  <a:close/>
                                  <a:moveTo>
                                    <a:pt x="714375" y="2978727"/>
                                  </a:moveTo>
                                  <a:cubicBezTo>
                                    <a:pt x="712643" y="2978727"/>
                                    <a:pt x="710911" y="2978727"/>
                                    <a:pt x="709180" y="2978727"/>
                                  </a:cubicBezTo>
                                  <a:lnTo>
                                    <a:pt x="709180" y="2966605"/>
                                  </a:lnTo>
                                  <a:cubicBezTo>
                                    <a:pt x="711777" y="2966605"/>
                                    <a:pt x="714375" y="2966605"/>
                                    <a:pt x="716107" y="2966605"/>
                                  </a:cubicBezTo>
                                  <a:cubicBezTo>
                                    <a:pt x="716107" y="2970934"/>
                                    <a:pt x="715241" y="2975264"/>
                                    <a:pt x="714375" y="2978727"/>
                                  </a:cubicBezTo>
                                  <a:close/>
                                  <a:moveTo>
                                    <a:pt x="719570" y="2919846"/>
                                  </a:moveTo>
                                  <a:cubicBezTo>
                                    <a:pt x="717839" y="2918980"/>
                                    <a:pt x="716973" y="2918980"/>
                                    <a:pt x="715241" y="2918980"/>
                                  </a:cubicBezTo>
                                  <a:cubicBezTo>
                                    <a:pt x="717839" y="2916382"/>
                                    <a:pt x="719570" y="2912918"/>
                                    <a:pt x="722168" y="2910321"/>
                                  </a:cubicBezTo>
                                  <a:cubicBezTo>
                                    <a:pt x="723034" y="2910321"/>
                                    <a:pt x="724766" y="2911187"/>
                                    <a:pt x="725632" y="2911187"/>
                                  </a:cubicBezTo>
                                  <a:cubicBezTo>
                                    <a:pt x="723900" y="2913784"/>
                                    <a:pt x="722168" y="2916382"/>
                                    <a:pt x="719570" y="2919846"/>
                                  </a:cubicBezTo>
                                  <a:close/>
                                  <a:moveTo>
                                    <a:pt x="754207" y="2948421"/>
                                  </a:moveTo>
                                  <a:cubicBezTo>
                                    <a:pt x="751609" y="2948421"/>
                                    <a:pt x="749011" y="2946689"/>
                                    <a:pt x="746414" y="2944957"/>
                                  </a:cubicBezTo>
                                  <a:cubicBezTo>
                                    <a:pt x="748145" y="2943225"/>
                                    <a:pt x="749877" y="2941493"/>
                                    <a:pt x="752475" y="2940627"/>
                                  </a:cubicBezTo>
                                  <a:cubicBezTo>
                                    <a:pt x="754207" y="2939761"/>
                                    <a:pt x="757671" y="2941493"/>
                                    <a:pt x="760268" y="2942359"/>
                                  </a:cubicBezTo>
                                  <a:cubicBezTo>
                                    <a:pt x="762000" y="2944091"/>
                                    <a:pt x="762866" y="2944957"/>
                                    <a:pt x="764598" y="2946689"/>
                                  </a:cubicBezTo>
                                  <a:cubicBezTo>
                                    <a:pt x="761134" y="2947555"/>
                                    <a:pt x="757671" y="2948421"/>
                                    <a:pt x="754207" y="2948421"/>
                                  </a:cubicBezTo>
                                  <a:close/>
                                  <a:moveTo>
                                    <a:pt x="797502" y="2893868"/>
                                  </a:moveTo>
                                  <a:lnTo>
                                    <a:pt x="797502" y="2893868"/>
                                  </a:lnTo>
                                  <a:cubicBezTo>
                                    <a:pt x="794039" y="2890405"/>
                                    <a:pt x="790575" y="2886075"/>
                                    <a:pt x="787111" y="2882611"/>
                                  </a:cubicBezTo>
                                  <a:cubicBezTo>
                                    <a:pt x="789709" y="2881745"/>
                                    <a:pt x="792307" y="2880880"/>
                                    <a:pt x="794905" y="2880880"/>
                                  </a:cubicBezTo>
                                  <a:cubicBezTo>
                                    <a:pt x="797502" y="2885209"/>
                                    <a:pt x="800100" y="2888673"/>
                                    <a:pt x="802698" y="2893002"/>
                                  </a:cubicBezTo>
                                  <a:cubicBezTo>
                                    <a:pt x="800966" y="2893002"/>
                                    <a:pt x="799234" y="2893002"/>
                                    <a:pt x="797502" y="2893868"/>
                                  </a:cubicBezTo>
                                  <a:close/>
                                  <a:moveTo>
                                    <a:pt x="801832" y="2848841"/>
                                  </a:moveTo>
                                  <a:lnTo>
                                    <a:pt x="801832" y="2848841"/>
                                  </a:lnTo>
                                  <a:cubicBezTo>
                                    <a:pt x="800100" y="2847975"/>
                                    <a:pt x="797502" y="2847109"/>
                                    <a:pt x="795770" y="2845377"/>
                                  </a:cubicBezTo>
                                  <a:cubicBezTo>
                                    <a:pt x="798368" y="2842780"/>
                                    <a:pt x="800100" y="2840182"/>
                                    <a:pt x="801832" y="2837584"/>
                                  </a:cubicBezTo>
                                  <a:cubicBezTo>
                                    <a:pt x="804430" y="2838450"/>
                                    <a:pt x="807027" y="2839316"/>
                                    <a:pt x="810491" y="2841048"/>
                                  </a:cubicBezTo>
                                  <a:cubicBezTo>
                                    <a:pt x="807893" y="2842780"/>
                                    <a:pt x="804430" y="2845377"/>
                                    <a:pt x="801832" y="2848841"/>
                                  </a:cubicBezTo>
                                  <a:close/>
                                  <a:moveTo>
                                    <a:pt x="852921" y="3106882"/>
                                  </a:moveTo>
                                  <a:lnTo>
                                    <a:pt x="852921" y="3106882"/>
                                  </a:lnTo>
                                  <a:cubicBezTo>
                                    <a:pt x="851189" y="3106016"/>
                                    <a:pt x="848591" y="3105150"/>
                                    <a:pt x="847725" y="3103418"/>
                                  </a:cubicBezTo>
                                  <a:cubicBezTo>
                                    <a:pt x="847725" y="3102552"/>
                                    <a:pt x="849457" y="3101687"/>
                                    <a:pt x="850323" y="3100821"/>
                                  </a:cubicBezTo>
                                  <a:cubicBezTo>
                                    <a:pt x="852055" y="3101687"/>
                                    <a:pt x="853786" y="3102552"/>
                                    <a:pt x="855518" y="3103418"/>
                                  </a:cubicBezTo>
                                  <a:cubicBezTo>
                                    <a:pt x="853786" y="3105150"/>
                                    <a:pt x="853786" y="3106016"/>
                                    <a:pt x="852921" y="3106882"/>
                                  </a:cubicBezTo>
                                  <a:close/>
                                  <a:moveTo>
                                    <a:pt x="875434" y="3078307"/>
                                  </a:moveTo>
                                  <a:cubicBezTo>
                                    <a:pt x="881495" y="3080905"/>
                                    <a:pt x="885825" y="3082636"/>
                                    <a:pt x="890155" y="3083502"/>
                                  </a:cubicBezTo>
                                  <a:cubicBezTo>
                                    <a:pt x="882361" y="3085234"/>
                                    <a:pt x="872836" y="3089564"/>
                                    <a:pt x="875434" y="3078307"/>
                                  </a:cubicBezTo>
                                  <a:close/>
                                  <a:moveTo>
                                    <a:pt x="899680" y="3052330"/>
                                  </a:moveTo>
                                  <a:lnTo>
                                    <a:pt x="899680" y="3052330"/>
                                  </a:lnTo>
                                  <a:cubicBezTo>
                                    <a:pt x="897948" y="3052330"/>
                                    <a:pt x="896216" y="3049732"/>
                                    <a:pt x="894484" y="3048866"/>
                                  </a:cubicBezTo>
                                  <a:cubicBezTo>
                                    <a:pt x="896216" y="3048000"/>
                                    <a:pt x="898814" y="3046268"/>
                                    <a:pt x="900546" y="3046268"/>
                                  </a:cubicBezTo>
                                  <a:cubicBezTo>
                                    <a:pt x="902277" y="3046268"/>
                                    <a:pt x="904009" y="3048000"/>
                                    <a:pt x="907473" y="3048866"/>
                                  </a:cubicBezTo>
                                  <a:cubicBezTo>
                                    <a:pt x="904009" y="3051464"/>
                                    <a:pt x="902277" y="3053196"/>
                                    <a:pt x="899680" y="3052330"/>
                                  </a:cubicBezTo>
                                  <a:close/>
                                  <a:moveTo>
                                    <a:pt x="932584" y="3017693"/>
                                  </a:moveTo>
                                  <a:lnTo>
                                    <a:pt x="932584" y="3017693"/>
                                  </a:lnTo>
                                  <a:cubicBezTo>
                                    <a:pt x="926523" y="3017693"/>
                                    <a:pt x="920461" y="3018559"/>
                                    <a:pt x="914400" y="3018559"/>
                                  </a:cubicBezTo>
                                  <a:cubicBezTo>
                                    <a:pt x="914400" y="3017693"/>
                                    <a:pt x="914400" y="3015961"/>
                                    <a:pt x="914400" y="3015096"/>
                                  </a:cubicBezTo>
                                  <a:cubicBezTo>
                                    <a:pt x="920461" y="3015961"/>
                                    <a:pt x="926523" y="3015961"/>
                                    <a:pt x="932584" y="3015961"/>
                                  </a:cubicBezTo>
                                  <a:cubicBezTo>
                                    <a:pt x="932584" y="3016827"/>
                                    <a:pt x="932584" y="3017693"/>
                                    <a:pt x="932584" y="3017693"/>
                                  </a:cubicBezTo>
                                  <a:close/>
                                  <a:moveTo>
                                    <a:pt x="1062471" y="2833255"/>
                                  </a:moveTo>
                                  <a:lnTo>
                                    <a:pt x="1062471" y="2834120"/>
                                  </a:lnTo>
                                  <a:cubicBezTo>
                                    <a:pt x="1059873" y="2834120"/>
                                    <a:pt x="1057275" y="2834120"/>
                                    <a:pt x="1054677" y="2834120"/>
                                  </a:cubicBezTo>
                                  <a:cubicBezTo>
                                    <a:pt x="1054677" y="2833255"/>
                                    <a:pt x="1054677" y="2833255"/>
                                    <a:pt x="1054677" y="2832389"/>
                                  </a:cubicBezTo>
                                  <a:lnTo>
                                    <a:pt x="1062471" y="2832389"/>
                                  </a:lnTo>
                                  <a:lnTo>
                                    <a:pt x="1062471" y="2833255"/>
                                  </a:lnTo>
                                  <a:close/>
                                  <a:moveTo>
                                    <a:pt x="1052945" y="3141518"/>
                                  </a:moveTo>
                                  <a:cubicBezTo>
                                    <a:pt x="1043421" y="3135457"/>
                                    <a:pt x="1050348" y="3131127"/>
                                    <a:pt x="1052945" y="3125932"/>
                                  </a:cubicBezTo>
                                  <a:cubicBezTo>
                                    <a:pt x="1064202" y="3131993"/>
                                    <a:pt x="1065934" y="3136323"/>
                                    <a:pt x="1052945" y="3141518"/>
                                  </a:cubicBezTo>
                                  <a:close/>
                                  <a:moveTo>
                                    <a:pt x="1052080" y="2854037"/>
                                  </a:moveTo>
                                  <a:lnTo>
                                    <a:pt x="1052080" y="2854037"/>
                                  </a:lnTo>
                                  <a:cubicBezTo>
                                    <a:pt x="1053812" y="2854037"/>
                                    <a:pt x="1056409" y="2855768"/>
                                    <a:pt x="1059007" y="2856634"/>
                                  </a:cubicBezTo>
                                  <a:cubicBezTo>
                                    <a:pt x="1057275" y="2858366"/>
                                    <a:pt x="1055543" y="2859232"/>
                                    <a:pt x="1053812" y="2860098"/>
                                  </a:cubicBezTo>
                                  <a:cubicBezTo>
                                    <a:pt x="1051213" y="2858366"/>
                                    <a:pt x="1049482" y="2857500"/>
                                    <a:pt x="1046884" y="2855768"/>
                                  </a:cubicBezTo>
                                  <a:cubicBezTo>
                                    <a:pt x="1048616" y="2855768"/>
                                    <a:pt x="1050348" y="2854037"/>
                                    <a:pt x="1052080" y="2854037"/>
                                  </a:cubicBezTo>
                                  <a:close/>
                                  <a:moveTo>
                                    <a:pt x="997527" y="2845377"/>
                                  </a:moveTo>
                                  <a:lnTo>
                                    <a:pt x="997527" y="2845377"/>
                                  </a:lnTo>
                                  <a:lnTo>
                                    <a:pt x="997527" y="2845377"/>
                                  </a:lnTo>
                                  <a:lnTo>
                                    <a:pt x="997527" y="2845377"/>
                                  </a:lnTo>
                                  <a:cubicBezTo>
                                    <a:pt x="997527" y="2840182"/>
                                    <a:pt x="999259" y="2836718"/>
                                    <a:pt x="1005320" y="2833255"/>
                                  </a:cubicBezTo>
                                  <a:lnTo>
                                    <a:pt x="1014846" y="2833255"/>
                                  </a:lnTo>
                                  <a:cubicBezTo>
                                    <a:pt x="1013979" y="2834986"/>
                                    <a:pt x="1013979" y="2836718"/>
                                    <a:pt x="1012248" y="2838450"/>
                                  </a:cubicBezTo>
                                  <a:cubicBezTo>
                                    <a:pt x="1007918" y="2841048"/>
                                    <a:pt x="1002723" y="2842780"/>
                                    <a:pt x="997527" y="2845377"/>
                                  </a:cubicBezTo>
                                  <a:cubicBezTo>
                                    <a:pt x="1000991" y="2845377"/>
                                    <a:pt x="1004455" y="2844511"/>
                                    <a:pt x="1007918" y="2845377"/>
                                  </a:cubicBezTo>
                                  <a:cubicBezTo>
                                    <a:pt x="1017443" y="2847109"/>
                                    <a:pt x="1028700" y="2848841"/>
                                    <a:pt x="1030432" y="2856634"/>
                                  </a:cubicBezTo>
                                  <a:cubicBezTo>
                                    <a:pt x="1033030" y="2864427"/>
                                    <a:pt x="1023505" y="2867891"/>
                                    <a:pt x="1014846" y="2871355"/>
                                  </a:cubicBezTo>
                                  <a:cubicBezTo>
                                    <a:pt x="1000991" y="2864427"/>
                                    <a:pt x="1015711" y="2850573"/>
                                    <a:pt x="997527" y="2845377"/>
                                  </a:cubicBezTo>
                                  <a:close/>
                                  <a:moveTo>
                                    <a:pt x="1027834" y="3133725"/>
                                  </a:moveTo>
                                  <a:cubicBezTo>
                                    <a:pt x="1026102" y="3131127"/>
                                    <a:pt x="1024370" y="3129396"/>
                                    <a:pt x="1023505" y="3126798"/>
                                  </a:cubicBezTo>
                                  <a:cubicBezTo>
                                    <a:pt x="1023505" y="3125066"/>
                                    <a:pt x="1025236" y="3122468"/>
                                    <a:pt x="1027834" y="3119005"/>
                                  </a:cubicBezTo>
                                  <a:cubicBezTo>
                                    <a:pt x="1031298" y="3122468"/>
                                    <a:pt x="1033895" y="3123334"/>
                                    <a:pt x="1034761" y="3125066"/>
                                  </a:cubicBezTo>
                                  <a:cubicBezTo>
                                    <a:pt x="1035627" y="3127664"/>
                                    <a:pt x="1035627" y="3130261"/>
                                    <a:pt x="1034761" y="3132859"/>
                                  </a:cubicBezTo>
                                  <a:cubicBezTo>
                                    <a:pt x="1034761" y="3133725"/>
                                    <a:pt x="1028700" y="3134591"/>
                                    <a:pt x="1027834" y="3133725"/>
                                  </a:cubicBezTo>
                                  <a:close/>
                                  <a:moveTo>
                                    <a:pt x="1032164" y="3156239"/>
                                  </a:moveTo>
                                  <a:cubicBezTo>
                                    <a:pt x="1041689" y="3149312"/>
                                    <a:pt x="1048616" y="3143250"/>
                                    <a:pt x="1063336" y="3146714"/>
                                  </a:cubicBezTo>
                                  <a:cubicBezTo>
                                    <a:pt x="1057275" y="3151043"/>
                                    <a:pt x="1052080" y="3155373"/>
                                    <a:pt x="1046884" y="3159702"/>
                                  </a:cubicBezTo>
                                  <a:cubicBezTo>
                                    <a:pt x="1042554" y="3158836"/>
                                    <a:pt x="1039091" y="3157971"/>
                                    <a:pt x="1032164" y="3156239"/>
                                  </a:cubicBezTo>
                                  <a:close/>
                                  <a:moveTo>
                                    <a:pt x="1218334" y="2921577"/>
                                  </a:moveTo>
                                  <a:lnTo>
                                    <a:pt x="1218334" y="2921577"/>
                                  </a:lnTo>
                                  <a:cubicBezTo>
                                    <a:pt x="1218334" y="2923309"/>
                                    <a:pt x="1214005" y="2925041"/>
                                    <a:pt x="1212273" y="2926773"/>
                                  </a:cubicBezTo>
                                  <a:lnTo>
                                    <a:pt x="1213139" y="2926773"/>
                                  </a:lnTo>
                                  <a:cubicBezTo>
                                    <a:pt x="1204479" y="2933700"/>
                                    <a:pt x="1200150" y="2951018"/>
                                    <a:pt x="1205346" y="2962275"/>
                                  </a:cubicBezTo>
                                  <a:cubicBezTo>
                                    <a:pt x="1192357" y="2960543"/>
                                    <a:pt x="1181100" y="2958812"/>
                                    <a:pt x="1170709" y="2957946"/>
                                  </a:cubicBezTo>
                                  <a:cubicBezTo>
                                    <a:pt x="1168111" y="2967471"/>
                                    <a:pt x="1164648" y="2978727"/>
                                    <a:pt x="1161184" y="2990850"/>
                                  </a:cubicBezTo>
                                  <a:cubicBezTo>
                                    <a:pt x="1165514" y="2991716"/>
                                    <a:pt x="1169843" y="2992582"/>
                                    <a:pt x="1175039" y="2994314"/>
                                  </a:cubicBezTo>
                                  <a:cubicBezTo>
                                    <a:pt x="1150793" y="3007302"/>
                                    <a:pt x="1150793" y="3027218"/>
                                    <a:pt x="1139536" y="3043671"/>
                                  </a:cubicBezTo>
                                  <a:cubicBezTo>
                                    <a:pt x="1132609" y="3054927"/>
                                    <a:pt x="1127414" y="3067050"/>
                                    <a:pt x="1121352" y="3078307"/>
                                  </a:cubicBezTo>
                                  <a:cubicBezTo>
                                    <a:pt x="1116157" y="3088698"/>
                                    <a:pt x="1108364" y="3099089"/>
                                    <a:pt x="1105766" y="3109480"/>
                                  </a:cubicBezTo>
                                  <a:cubicBezTo>
                                    <a:pt x="1104034" y="3117273"/>
                                    <a:pt x="1109229" y="3125932"/>
                                    <a:pt x="1111827" y="3134591"/>
                                  </a:cubicBezTo>
                                  <a:cubicBezTo>
                                    <a:pt x="1105766" y="3132859"/>
                                    <a:pt x="1099705" y="3131127"/>
                                    <a:pt x="1092778" y="3128530"/>
                                  </a:cubicBezTo>
                                  <a:cubicBezTo>
                                    <a:pt x="1092778" y="3130261"/>
                                    <a:pt x="1091911" y="3131993"/>
                                    <a:pt x="1091911" y="3132859"/>
                                  </a:cubicBezTo>
                                  <a:cubicBezTo>
                                    <a:pt x="1095375" y="3141518"/>
                                    <a:pt x="1094509" y="3148446"/>
                                    <a:pt x="1087582" y="3156239"/>
                                  </a:cubicBezTo>
                                  <a:cubicBezTo>
                                    <a:pt x="1084984" y="3158836"/>
                                    <a:pt x="1083252" y="3163166"/>
                                    <a:pt x="1084984" y="3164898"/>
                                  </a:cubicBezTo>
                                  <a:cubicBezTo>
                                    <a:pt x="1091911" y="3174423"/>
                                    <a:pt x="1080655" y="3176155"/>
                                    <a:pt x="1068532" y="3178752"/>
                                  </a:cubicBezTo>
                                  <a:cubicBezTo>
                                    <a:pt x="1071130" y="3167495"/>
                                    <a:pt x="1045152" y="3170093"/>
                                    <a:pt x="1046018" y="3159702"/>
                                  </a:cubicBezTo>
                                  <a:cubicBezTo>
                                    <a:pt x="1075459" y="3159702"/>
                                    <a:pt x="1085850" y="3150177"/>
                                    <a:pt x="1076325" y="3132859"/>
                                  </a:cubicBezTo>
                                  <a:cubicBezTo>
                                    <a:pt x="1073727" y="3129396"/>
                                    <a:pt x="1073727" y="3124200"/>
                                    <a:pt x="1075459" y="3119870"/>
                                  </a:cubicBezTo>
                                  <a:cubicBezTo>
                                    <a:pt x="1082387" y="3106882"/>
                                    <a:pt x="1079789" y="3094759"/>
                                    <a:pt x="1070264" y="3081771"/>
                                  </a:cubicBezTo>
                                  <a:cubicBezTo>
                                    <a:pt x="1075459" y="3080039"/>
                                    <a:pt x="1081520" y="3077441"/>
                                    <a:pt x="1089314" y="3074843"/>
                                  </a:cubicBezTo>
                                  <a:cubicBezTo>
                                    <a:pt x="1081520" y="3072245"/>
                                    <a:pt x="1076325" y="3070514"/>
                                    <a:pt x="1068532" y="3068782"/>
                                  </a:cubicBezTo>
                                  <a:cubicBezTo>
                                    <a:pt x="1075459" y="3060123"/>
                                    <a:pt x="1083252" y="3053196"/>
                                    <a:pt x="1089314" y="3045403"/>
                                  </a:cubicBezTo>
                                  <a:cubicBezTo>
                                    <a:pt x="1093643" y="3039341"/>
                                    <a:pt x="1096241" y="3032414"/>
                                    <a:pt x="1099705" y="3026352"/>
                                  </a:cubicBezTo>
                                  <a:cubicBezTo>
                                    <a:pt x="1101437" y="3022889"/>
                                    <a:pt x="1102302" y="3018559"/>
                                    <a:pt x="1106632" y="3017693"/>
                                  </a:cubicBezTo>
                                  <a:cubicBezTo>
                                    <a:pt x="1125682" y="3011632"/>
                                    <a:pt x="1125682" y="3001241"/>
                                    <a:pt x="1122218" y="2990850"/>
                                  </a:cubicBezTo>
                                  <a:cubicBezTo>
                                    <a:pt x="1119620" y="2984789"/>
                                    <a:pt x="1124816" y="2984789"/>
                                    <a:pt x="1130877" y="2984789"/>
                                  </a:cubicBezTo>
                                  <a:cubicBezTo>
                                    <a:pt x="1128280" y="2976995"/>
                                    <a:pt x="1125682" y="2970068"/>
                                    <a:pt x="1122218" y="2962275"/>
                                  </a:cubicBezTo>
                                  <a:cubicBezTo>
                                    <a:pt x="1129145" y="2961409"/>
                                    <a:pt x="1134341" y="2960543"/>
                                    <a:pt x="1139536" y="2959677"/>
                                  </a:cubicBezTo>
                                  <a:cubicBezTo>
                                    <a:pt x="1138671" y="2957080"/>
                                    <a:pt x="1136939" y="2954482"/>
                                    <a:pt x="1135207" y="2951018"/>
                                  </a:cubicBezTo>
                                  <a:cubicBezTo>
                                    <a:pt x="1141268" y="2950153"/>
                                    <a:pt x="1146463" y="2950153"/>
                                    <a:pt x="1154257" y="2949287"/>
                                  </a:cubicBezTo>
                                  <a:cubicBezTo>
                                    <a:pt x="1156854" y="2910321"/>
                                    <a:pt x="1189759" y="2876550"/>
                                    <a:pt x="1208809" y="2840182"/>
                                  </a:cubicBezTo>
                                  <a:cubicBezTo>
                                    <a:pt x="1234786" y="2843646"/>
                                    <a:pt x="1223530" y="2855768"/>
                                    <a:pt x="1227859" y="2862696"/>
                                  </a:cubicBezTo>
                                  <a:cubicBezTo>
                                    <a:pt x="1219200" y="2867025"/>
                                    <a:pt x="1212273" y="2870489"/>
                                    <a:pt x="1207077" y="2873086"/>
                                  </a:cubicBezTo>
                                  <a:cubicBezTo>
                                    <a:pt x="1210541" y="2889539"/>
                                    <a:pt x="1214870" y="2905125"/>
                                    <a:pt x="1218334" y="2921577"/>
                                  </a:cubicBezTo>
                                  <a:close/>
                                  <a:moveTo>
                                    <a:pt x="1249507" y="2862696"/>
                                  </a:moveTo>
                                  <a:cubicBezTo>
                                    <a:pt x="1251239" y="2855768"/>
                                    <a:pt x="1252104" y="2851439"/>
                                    <a:pt x="1252971" y="2845377"/>
                                  </a:cubicBezTo>
                                  <a:cubicBezTo>
                                    <a:pt x="1266825" y="2852305"/>
                                    <a:pt x="1263361" y="2857500"/>
                                    <a:pt x="1249507" y="2862696"/>
                                  </a:cubicBezTo>
                                  <a:close/>
                                  <a:moveTo>
                                    <a:pt x="1332634" y="2845377"/>
                                  </a:moveTo>
                                  <a:cubicBezTo>
                                    <a:pt x="1326573" y="2841914"/>
                                    <a:pt x="1324841" y="2837584"/>
                                    <a:pt x="1325707" y="2833255"/>
                                  </a:cubicBezTo>
                                  <a:lnTo>
                                    <a:pt x="1341293" y="2833255"/>
                                  </a:lnTo>
                                  <a:cubicBezTo>
                                    <a:pt x="1343891" y="2837584"/>
                                    <a:pt x="1341293" y="2841914"/>
                                    <a:pt x="1332634" y="2845377"/>
                                  </a:cubicBezTo>
                                  <a:close/>
                                  <a:moveTo>
                                    <a:pt x="1802823" y="2977861"/>
                                  </a:moveTo>
                                  <a:lnTo>
                                    <a:pt x="1802823" y="2977861"/>
                                  </a:lnTo>
                                  <a:cubicBezTo>
                                    <a:pt x="1801091" y="2977861"/>
                                    <a:pt x="1799359" y="2976995"/>
                                    <a:pt x="1797627" y="2976995"/>
                                  </a:cubicBezTo>
                                  <a:cubicBezTo>
                                    <a:pt x="1799359" y="2974398"/>
                                    <a:pt x="1801091" y="2970934"/>
                                    <a:pt x="1802823" y="2968336"/>
                                  </a:cubicBezTo>
                                  <a:cubicBezTo>
                                    <a:pt x="1804554" y="2968336"/>
                                    <a:pt x="1806286" y="2969202"/>
                                    <a:pt x="1808018" y="2969202"/>
                                  </a:cubicBezTo>
                                  <a:cubicBezTo>
                                    <a:pt x="1805421" y="2971800"/>
                                    <a:pt x="1804554" y="2974398"/>
                                    <a:pt x="1802823" y="2977861"/>
                                  </a:cubicBezTo>
                                  <a:close/>
                                  <a:moveTo>
                                    <a:pt x="1827068" y="2914650"/>
                                  </a:moveTo>
                                  <a:cubicBezTo>
                                    <a:pt x="1815812" y="2908589"/>
                                    <a:pt x="1824471" y="2905991"/>
                                    <a:pt x="1833130" y="2899930"/>
                                  </a:cubicBezTo>
                                  <a:cubicBezTo>
                                    <a:pt x="1830532" y="2906857"/>
                                    <a:pt x="1828800" y="2910321"/>
                                    <a:pt x="1827068" y="2914650"/>
                                  </a:cubicBezTo>
                                  <a:close/>
                                  <a:moveTo>
                                    <a:pt x="997527" y="2845377"/>
                                  </a:moveTo>
                                  <a:lnTo>
                                    <a:pt x="997527" y="2845377"/>
                                  </a:lnTo>
                                  <a:lnTo>
                                    <a:pt x="997527" y="2845377"/>
                                  </a:lnTo>
                                  <a:lnTo>
                                    <a:pt x="997527" y="2845377"/>
                                  </a:lnTo>
                                  <a:close/>
                                </a:path>
                              </a:pathLst>
                            </a:custGeom>
                            <a:solidFill>
                              <a:schemeClr val="accent2">
                                <a:lumMod val="20000"/>
                                <a:lumOff val="80000"/>
                              </a:schemeClr>
                            </a:solidFill>
                            <a:ln w="865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 name="Freeform 4">
                            <a:extLst>
                              <a:ext uri="{FF2B5EF4-FFF2-40B4-BE49-F238E27FC236}">
                                <a16:creationId xmlns:a16="http://schemas.microsoft.com/office/drawing/2014/main" id="{552606FF-F1F1-C84B-8B18-EF0649E958C5}"/>
                              </a:ext>
                            </a:extLst>
                          </wps:cNvPr>
                          <wps:cNvSpPr/>
                          <wps:spPr>
                            <a:xfrm>
                              <a:off x="3840751" y="3269330"/>
                              <a:ext cx="1429652" cy="467523"/>
                            </a:xfrm>
                            <a:custGeom>
                              <a:avLst/>
                              <a:gdLst>
                                <a:gd name="connsiteX0" fmla="*/ 350249 w 1429652"/>
                                <a:gd name="connsiteY0" fmla="*/ 135424 h 467523"/>
                                <a:gd name="connsiteX1" fmla="*/ 353713 w 1429652"/>
                                <a:gd name="connsiteY1" fmla="*/ 126765 h 467523"/>
                                <a:gd name="connsiteX2" fmla="*/ 353713 w 1429652"/>
                                <a:gd name="connsiteY2" fmla="*/ 124167 h 467523"/>
                                <a:gd name="connsiteX3" fmla="*/ 356310 w 1429652"/>
                                <a:gd name="connsiteY3" fmla="*/ 120703 h 467523"/>
                                <a:gd name="connsiteX4" fmla="*/ 306088 w 1429652"/>
                                <a:gd name="connsiteY4" fmla="*/ 118971 h 467523"/>
                                <a:gd name="connsiteX5" fmla="*/ 301758 w 1429652"/>
                                <a:gd name="connsiteY5" fmla="*/ 125033 h 467523"/>
                                <a:gd name="connsiteX6" fmla="*/ 303490 w 1429652"/>
                                <a:gd name="connsiteY6" fmla="*/ 131960 h 467523"/>
                                <a:gd name="connsiteX7" fmla="*/ 350249 w 1429652"/>
                                <a:gd name="connsiteY7" fmla="*/ 135424 h 467523"/>
                                <a:gd name="connsiteX8" fmla="*/ 252401 w 1429652"/>
                                <a:gd name="connsiteY8" fmla="*/ 370951 h 467523"/>
                                <a:gd name="connsiteX9" fmla="*/ 252401 w 1429652"/>
                                <a:gd name="connsiteY9" fmla="*/ 370951 h 467523"/>
                                <a:gd name="connsiteX10" fmla="*/ 266256 w 1429652"/>
                                <a:gd name="connsiteY10" fmla="*/ 364890 h 467523"/>
                                <a:gd name="connsiteX11" fmla="*/ 266256 w 1429652"/>
                                <a:gd name="connsiteY11" fmla="*/ 364890 h 467523"/>
                                <a:gd name="connsiteX12" fmla="*/ 270586 w 1429652"/>
                                <a:gd name="connsiteY12" fmla="*/ 356231 h 467523"/>
                                <a:gd name="connsiteX13" fmla="*/ 198715 w 1429652"/>
                                <a:gd name="connsiteY13" fmla="*/ 344974 h 467523"/>
                                <a:gd name="connsiteX14" fmla="*/ 191788 w 1429652"/>
                                <a:gd name="connsiteY14" fmla="*/ 349303 h 467523"/>
                                <a:gd name="connsiteX15" fmla="*/ 193519 w 1429652"/>
                                <a:gd name="connsiteY15" fmla="*/ 357962 h 467523"/>
                                <a:gd name="connsiteX16" fmla="*/ 193519 w 1429652"/>
                                <a:gd name="connsiteY16" fmla="*/ 357962 h 467523"/>
                                <a:gd name="connsiteX17" fmla="*/ 203910 w 1429652"/>
                                <a:gd name="connsiteY17" fmla="*/ 368353 h 467523"/>
                                <a:gd name="connsiteX18" fmla="*/ 203910 w 1429652"/>
                                <a:gd name="connsiteY18" fmla="*/ 369219 h 467523"/>
                                <a:gd name="connsiteX19" fmla="*/ 252401 w 1429652"/>
                                <a:gd name="connsiteY19" fmla="*/ 370951 h 467523"/>
                                <a:gd name="connsiteX20" fmla="*/ 184860 w 1429652"/>
                                <a:gd name="connsiteY20" fmla="*/ 141485 h 467523"/>
                                <a:gd name="connsiteX21" fmla="*/ 184860 w 1429652"/>
                                <a:gd name="connsiteY21" fmla="*/ 141485 h 467523"/>
                                <a:gd name="connsiteX22" fmla="*/ 115588 w 1429652"/>
                                <a:gd name="connsiteY22" fmla="*/ 157937 h 467523"/>
                                <a:gd name="connsiteX23" fmla="*/ 121649 w 1429652"/>
                                <a:gd name="connsiteY23" fmla="*/ 162267 h 467523"/>
                                <a:gd name="connsiteX24" fmla="*/ 121649 w 1429652"/>
                                <a:gd name="connsiteY24" fmla="*/ 162267 h 467523"/>
                                <a:gd name="connsiteX25" fmla="*/ 173604 w 1429652"/>
                                <a:gd name="connsiteY25" fmla="*/ 165731 h 467523"/>
                                <a:gd name="connsiteX26" fmla="*/ 177933 w 1429652"/>
                                <a:gd name="connsiteY26" fmla="*/ 157937 h 467523"/>
                                <a:gd name="connsiteX27" fmla="*/ 183995 w 1429652"/>
                                <a:gd name="connsiteY27" fmla="*/ 151876 h 467523"/>
                                <a:gd name="connsiteX28" fmla="*/ 184860 w 1429652"/>
                                <a:gd name="connsiteY28" fmla="*/ 141485 h 467523"/>
                                <a:gd name="connsiteX29" fmla="*/ 103465 w 1429652"/>
                                <a:gd name="connsiteY29" fmla="*/ 36710 h 467523"/>
                                <a:gd name="connsiteX30" fmla="*/ 103465 w 1429652"/>
                                <a:gd name="connsiteY30" fmla="*/ 27185 h 467523"/>
                                <a:gd name="connsiteX31" fmla="*/ 43717 w 1429652"/>
                                <a:gd name="connsiteY31" fmla="*/ 34978 h 467523"/>
                                <a:gd name="connsiteX32" fmla="*/ 48047 w 1429652"/>
                                <a:gd name="connsiteY32" fmla="*/ 39308 h 467523"/>
                                <a:gd name="connsiteX33" fmla="*/ 95672 w 1429652"/>
                                <a:gd name="connsiteY33" fmla="*/ 44503 h 467523"/>
                                <a:gd name="connsiteX34" fmla="*/ 103465 w 1429652"/>
                                <a:gd name="connsiteY34" fmla="*/ 37576 h 467523"/>
                                <a:gd name="connsiteX35" fmla="*/ 103465 w 1429652"/>
                                <a:gd name="connsiteY35" fmla="*/ 36710 h 467523"/>
                                <a:gd name="connsiteX36" fmla="*/ 293099 w 1429652"/>
                                <a:gd name="connsiteY36" fmla="*/ 214221 h 467523"/>
                                <a:gd name="connsiteX37" fmla="*/ 199581 w 1429652"/>
                                <a:gd name="connsiteY37" fmla="*/ 212490 h 467523"/>
                                <a:gd name="connsiteX38" fmla="*/ 199581 w 1429652"/>
                                <a:gd name="connsiteY38" fmla="*/ 212490 h 467523"/>
                                <a:gd name="connsiteX39" fmla="*/ 243742 w 1429652"/>
                                <a:gd name="connsiteY39" fmla="*/ 227210 h 467523"/>
                                <a:gd name="connsiteX40" fmla="*/ 243742 w 1429652"/>
                                <a:gd name="connsiteY40" fmla="*/ 227210 h 467523"/>
                                <a:gd name="connsiteX41" fmla="*/ 289635 w 1429652"/>
                                <a:gd name="connsiteY41" fmla="*/ 222015 h 467523"/>
                                <a:gd name="connsiteX42" fmla="*/ 290501 w 1429652"/>
                                <a:gd name="connsiteY42" fmla="*/ 222015 h 467523"/>
                                <a:gd name="connsiteX43" fmla="*/ 293099 w 1429652"/>
                                <a:gd name="connsiteY43" fmla="*/ 214221 h 467523"/>
                                <a:gd name="connsiteX44" fmla="*/ 222961 w 1429652"/>
                                <a:gd name="connsiteY44" fmla="*/ 435894 h 467523"/>
                                <a:gd name="connsiteX45" fmla="*/ 220363 w 1429652"/>
                                <a:gd name="connsiteY45" fmla="*/ 442821 h 467523"/>
                                <a:gd name="connsiteX46" fmla="*/ 222961 w 1429652"/>
                                <a:gd name="connsiteY46" fmla="*/ 447151 h 467523"/>
                                <a:gd name="connsiteX47" fmla="*/ 222095 w 1429652"/>
                                <a:gd name="connsiteY47" fmla="*/ 448017 h 467523"/>
                                <a:gd name="connsiteX48" fmla="*/ 217765 w 1429652"/>
                                <a:gd name="connsiteY48" fmla="*/ 454078 h 467523"/>
                                <a:gd name="connsiteX49" fmla="*/ 217765 w 1429652"/>
                                <a:gd name="connsiteY49" fmla="*/ 454078 h 467523"/>
                                <a:gd name="connsiteX50" fmla="*/ 262792 w 1429652"/>
                                <a:gd name="connsiteY50" fmla="*/ 461871 h 467523"/>
                                <a:gd name="connsiteX51" fmla="*/ 267988 w 1429652"/>
                                <a:gd name="connsiteY51" fmla="*/ 457542 h 467523"/>
                                <a:gd name="connsiteX52" fmla="*/ 268854 w 1429652"/>
                                <a:gd name="connsiteY52" fmla="*/ 457542 h 467523"/>
                                <a:gd name="connsiteX53" fmla="*/ 278379 w 1429652"/>
                                <a:gd name="connsiteY53" fmla="*/ 451481 h 467523"/>
                                <a:gd name="connsiteX54" fmla="*/ 222961 w 1429652"/>
                                <a:gd name="connsiteY54" fmla="*/ 435894 h 467523"/>
                                <a:gd name="connsiteX55" fmla="*/ 293099 w 1429652"/>
                                <a:gd name="connsiteY55" fmla="*/ 214221 h 467523"/>
                                <a:gd name="connsiteX56" fmla="*/ 293099 w 1429652"/>
                                <a:gd name="connsiteY56" fmla="*/ 214221 h 467523"/>
                                <a:gd name="connsiteX57" fmla="*/ 293099 w 1429652"/>
                                <a:gd name="connsiteY57" fmla="*/ 214221 h 467523"/>
                                <a:gd name="connsiteX58" fmla="*/ 111258 w 1429652"/>
                                <a:gd name="connsiteY58" fmla="*/ 300812 h 467523"/>
                                <a:gd name="connsiteX59" fmla="*/ 115588 w 1429652"/>
                                <a:gd name="connsiteY59" fmla="*/ 304276 h 467523"/>
                                <a:gd name="connsiteX60" fmla="*/ 115588 w 1429652"/>
                                <a:gd name="connsiteY60" fmla="*/ 305142 h 467523"/>
                                <a:gd name="connsiteX61" fmla="*/ 141565 w 1429652"/>
                                <a:gd name="connsiteY61" fmla="*/ 312935 h 467523"/>
                                <a:gd name="connsiteX62" fmla="*/ 173604 w 1429652"/>
                                <a:gd name="connsiteY62" fmla="*/ 298215 h 467523"/>
                                <a:gd name="connsiteX63" fmla="*/ 173604 w 1429652"/>
                                <a:gd name="connsiteY63" fmla="*/ 298215 h 467523"/>
                                <a:gd name="connsiteX64" fmla="*/ 176201 w 1429652"/>
                                <a:gd name="connsiteY64" fmla="*/ 292153 h 467523"/>
                                <a:gd name="connsiteX65" fmla="*/ 179665 w 1429652"/>
                                <a:gd name="connsiteY65" fmla="*/ 285226 h 467523"/>
                                <a:gd name="connsiteX66" fmla="*/ 111258 w 1429652"/>
                                <a:gd name="connsiteY66" fmla="*/ 300812 h 467523"/>
                                <a:gd name="connsiteX67" fmla="*/ 1062026 w 1429652"/>
                                <a:gd name="connsiteY67" fmla="*/ 161401 h 467523"/>
                                <a:gd name="connsiteX68" fmla="*/ 1071552 w 1429652"/>
                                <a:gd name="connsiteY68" fmla="*/ 155340 h 467523"/>
                                <a:gd name="connsiteX69" fmla="*/ 1072417 w 1429652"/>
                                <a:gd name="connsiteY69" fmla="*/ 155340 h 467523"/>
                                <a:gd name="connsiteX70" fmla="*/ 1075015 w 1429652"/>
                                <a:gd name="connsiteY70" fmla="*/ 157071 h 467523"/>
                                <a:gd name="connsiteX71" fmla="*/ 1075015 w 1429652"/>
                                <a:gd name="connsiteY71" fmla="*/ 157071 h 467523"/>
                                <a:gd name="connsiteX72" fmla="*/ 1090602 w 1429652"/>
                                <a:gd name="connsiteY72" fmla="*/ 165731 h 467523"/>
                                <a:gd name="connsiteX73" fmla="*/ 1162472 w 1429652"/>
                                <a:gd name="connsiteY73" fmla="*/ 130228 h 467523"/>
                                <a:gd name="connsiteX74" fmla="*/ 1162472 w 1429652"/>
                                <a:gd name="connsiteY74" fmla="*/ 130228 h 467523"/>
                                <a:gd name="connsiteX75" fmla="*/ 1153813 w 1429652"/>
                                <a:gd name="connsiteY75" fmla="*/ 126765 h 467523"/>
                                <a:gd name="connsiteX76" fmla="*/ 1153813 w 1429652"/>
                                <a:gd name="connsiteY76" fmla="*/ 125899 h 467523"/>
                                <a:gd name="connsiteX77" fmla="*/ 1160740 w 1429652"/>
                                <a:gd name="connsiteY77" fmla="*/ 118971 h 467523"/>
                                <a:gd name="connsiteX78" fmla="*/ 1160740 w 1429652"/>
                                <a:gd name="connsiteY78" fmla="*/ 118971 h 467523"/>
                                <a:gd name="connsiteX79" fmla="*/ 1084540 w 1429652"/>
                                <a:gd name="connsiteY79" fmla="*/ 149278 h 467523"/>
                                <a:gd name="connsiteX80" fmla="*/ 1151215 w 1429652"/>
                                <a:gd name="connsiteY80" fmla="*/ 105117 h 467523"/>
                                <a:gd name="connsiteX81" fmla="*/ 1055099 w 1429652"/>
                                <a:gd name="connsiteY81" fmla="*/ 155340 h 467523"/>
                                <a:gd name="connsiteX82" fmla="*/ 1062026 w 1429652"/>
                                <a:gd name="connsiteY82" fmla="*/ 161401 h 467523"/>
                                <a:gd name="connsiteX83" fmla="*/ 71426 w 1429652"/>
                                <a:gd name="connsiteY83" fmla="*/ 241930 h 467523"/>
                                <a:gd name="connsiteX84" fmla="*/ 71426 w 1429652"/>
                                <a:gd name="connsiteY84" fmla="*/ 241930 h 467523"/>
                                <a:gd name="connsiteX85" fmla="*/ 2154 w 1429652"/>
                                <a:gd name="connsiteY85" fmla="*/ 258383 h 467523"/>
                                <a:gd name="connsiteX86" fmla="*/ 8215 w 1429652"/>
                                <a:gd name="connsiteY86" fmla="*/ 262712 h 467523"/>
                                <a:gd name="connsiteX87" fmla="*/ 8215 w 1429652"/>
                                <a:gd name="connsiteY87" fmla="*/ 262712 h 467523"/>
                                <a:gd name="connsiteX88" fmla="*/ 60169 w 1429652"/>
                                <a:gd name="connsiteY88" fmla="*/ 266176 h 467523"/>
                                <a:gd name="connsiteX89" fmla="*/ 64499 w 1429652"/>
                                <a:gd name="connsiteY89" fmla="*/ 258383 h 467523"/>
                                <a:gd name="connsiteX90" fmla="*/ 70560 w 1429652"/>
                                <a:gd name="connsiteY90" fmla="*/ 252321 h 467523"/>
                                <a:gd name="connsiteX91" fmla="*/ 71426 w 1429652"/>
                                <a:gd name="connsiteY91" fmla="*/ 241930 h 467523"/>
                                <a:gd name="connsiteX92" fmla="*/ 1146020 w 1429652"/>
                                <a:gd name="connsiteY92" fmla="*/ 54894 h 467523"/>
                                <a:gd name="connsiteX93" fmla="*/ 1146020 w 1429652"/>
                                <a:gd name="connsiteY93" fmla="*/ 54894 h 467523"/>
                                <a:gd name="connsiteX94" fmla="*/ 1209231 w 1429652"/>
                                <a:gd name="connsiteY94" fmla="*/ 56626 h 467523"/>
                                <a:gd name="connsiteX95" fmla="*/ 1211829 w 1429652"/>
                                <a:gd name="connsiteY95" fmla="*/ 46235 h 467523"/>
                                <a:gd name="connsiteX96" fmla="*/ 1212695 w 1429652"/>
                                <a:gd name="connsiteY96" fmla="*/ 44503 h 467523"/>
                                <a:gd name="connsiteX97" fmla="*/ 1218756 w 1429652"/>
                                <a:gd name="connsiteY97" fmla="*/ 35844 h 467523"/>
                                <a:gd name="connsiteX98" fmla="*/ 1141690 w 1429652"/>
                                <a:gd name="connsiteY98" fmla="*/ 34978 h 467523"/>
                                <a:gd name="connsiteX99" fmla="*/ 1139092 w 1429652"/>
                                <a:gd name="connsiteY99" fmla="*/ 42771 h 467523"/>
                                <a:gd name="connsiteX100" fmla="*/ 1140824 w 1429652"/>
                                <a:gd name="connsiteY100" fmla="*/ 45369 h 467523"/>
                                <a:gd name="connsiteX101" fmla="*/ 1146020 w 1429652"/>
                                <a:gd name="connsiteY101" fmla="*/ 54894 h 467523"/>
                                <a:gd name="connsiteX102" fmla="*/ 719126 w 1429652"/>
                                <a:gd name="connsiteY102" fmla="*/ 21124 h 467523"/>
                                <a:gd name="connsiteX103" fmla="*/ 726920 w 1429652"/>
                                <a:gd name="connsiteY103" fmla="*/ 29783 h 467523"/>
                                <a:gd name="connsiteX104" fmla="*/ 781472 w 1429652"/>
                                <a:gd name="connsiteY104" fmla="*/ 30649 h 467523"/>
                                <a:gd name="connsiteX105" fmla="*/ 786667 w 1429652"/>
                                <a:gd name="connsiteY105" fmla="*/ 26319 h 467523"/>
                                <a:gd name="connsiteX106" fmla="*/ 787533 w 1429652"/>
                                <a:gd name="connsiteY106" fmla="*/ 13330 h 467523"/>
                                <a:gd name="connsiteX107" fmla="*/ 720858 w 1429652"/>
                                <a:gd name="connsiteY107" fmla="*/ 342 h 467523"/>
                                <a:gd name="connsiteX108" fmla="*/ 709602 w 1429652"/>
                                <a:gd name="connsiteY108" fmla="*/ 8135 h 467523"/>
                                <a:gd name="connsiteX109" fmla="*/ 709602 w 1429652"/>
                                <a:gd name="connsiteY109" fmla="*/ 8135 h 467523"/>
                                <a:gd name="connsiteX110" fmla="*/ 719126 w 1429652"/>
                                <a:gd name="connsiteY110" fmla="*/ 21124 h 467523"/>
                                <a:gd name="connsiteX111" fmla="*/ 768483 w 1429652"/>
                                <a:gd name="connsiteY111" fmla="*/ 28917 h 467523"/>
                                <a:gd name="connsiteX112" fmla="*/ 713931 w 1429652"/>
                                <a:gd name="connsiteY112" fmla="*/ 23721 h 467523"/>
                                <a:gd name="connsiteX113" fmla="*/ 768483 w 1429652"/>
                                <a:gd name="connsiteY113" fmla="*/ 28917 h 467523"/>
                                <a:gd name="connsiteX114" fmla="*/ 312149 w 1429652"/>
                                <a:gd name="connsiteY114" fmla="*/ 68749 h 467523"/>
                                <a:gd name="connsiteX115" fmla="*/ 320808 w 1429652"/>
                                <a:gd name="connsiteY115" fmla="*/ 59224 h 467523"/>
                                <a:gd name="connsiteX116" fmla="*/ 320808 w 1429652"/>
                                <a:gd name="connsiteY116" fmla="*/ 55760 h 467523"/>
                                <a:gd name="connsiteX117" fmla="*/ 326004 w 1429652"/>
                                <a:gd name="connsiteY117" fmla="*/ 47101 h 467523"/>
                                <a:gd name="connsiteX118" fmla="*/ 268854 w 1429652"/>
                                <a:gd name="connsiteY118" fmla="*/ 39308 h 467523"/>
                                <a:gd name="connsiteX119" fmla="*/ 262792 w 1429652"/>
                                <a:gd name="connsiteY119" fmla="*/ 43637 h 467523"/>
                                <a:gd name="connsiteX120" fmla="*/ 264524 w 1429652"/>
                                <a:gd name="connsiteY120" fmla="*/ 51430 h 467523"/>
                                <a:gd name="connsiteX121" fmla="*/ 312149 w 1429652"/>
                                <a:gd name="connsiteY121" fmla="*/ 68749 h 467523"/>
                                <a:gd name="connsiteX122" fmla="*/ 455890 w 1429652"/>
                                <a:gd name="connsiteY122" fmla="*/ 100787 h 467523"/>
                                <a:gd name="connsiteX123" fmla="*/ 454158 w 1429652"/>
                                <a:gd name="connsiteY123" fmla="*/ 105117 h 467523"/>
                                <a:gd name="connsiteX124" fmla="*/ 454158 w 1429652"/>
                                <a:gd name="connsiteY124" fmla="*/ 105117 h 467523"/>
                                <a:gd name="connsiteX125" fmla="*/ 450695 w 1429652"/>
                                <a:gd name="connsiteY125" fmla="*/ 118106 h 467523"/>
                                <a:gd name="connsiteX126" fmla="*/ 503515 w 1429652"/>
                                <a:gd name="connsiteY126" fmla="*/ 122435 h 467523"/>
                                <a:gd name="connsiteX127" fmla="*/ 508711 w 1429652"/>
                                <a:gd name="connsiteY127" fmla="*/ 116374 h 467523"/>
                                <a:gd name="connsiteX128" fmla="*/ 508711 w 1429652"/>
                                <a:gd name="connsiteY128" fmla="*/ 109446 h 467523"/>
                                <a:gd name="connsiteX129" fmla="*/ 455890 w 1429652"/>
                                <a:gd name="connsiteY129" fmla="*/ 100787 h 467523"/>
                                <a:gd name="connsiteX130" fmla="*/ 416058 w 1429652"/>
                                <a:gd name="connsiteY130" fmla="*/ 20258 h 467523"/>
                                <a:gd name="connsiteX131" fmla="*/ 469745 w 1429652"/>
                                <a:gd name="connsiteY131" fmla="*/ 22856 h 467523"/>
                                <a:gd name="connsiteX132" fmla="*/ 474940 w 1429652"/>
                                <a:gd name="connsiteY132" fmla="*/ 16794 h 467523"/>
                                <a:gd name="connsiteX133" fmla="*/ 473208 w 1429652"/>
                                <a:gd name="connsiteY133" fmla="*/ 9001 h 467523"/>
                                <a:gd name="connsiteX134" fmla="*/ 420388 w 1429652"/>
                                <a:gd name="connsiteY134" fmla="*/ 1208 h 467523"/>
                                <a:gd name="connsiteX135" fmla="*/ 414326 w 1429652"/>
                                <a:gd name="connsiteY135" fmla="*/ 7269 h 467523"/>
                                <a:gd name="connsiteX136" fmla="*/ 416058 w 1429652"/>
                                <a:gd name="connsiteY136" fmla="*/ 11599 h 467523"/>
                                <a:gd name="connsiteX137" fmla="*/ 416058 w 1429652"/>
                                <a:gd name="connsiteY137" fmla="*/ 20258 h 467523"/>
                                <a:gd name="connsiteX138" fmla="*/ 1204036 w 1429652"/>
                                <a:gd name="connsiteY138" fmla="*/ 224612 h 467523"/>
                                <a:gd name="connsiteX139" fmla="*/ 1206633 w 1429652"/>
                                <a:gd name="connsiteY139" fmla="*/ 224612 h 467523"/>
                                <a:gd name="connsiteX140" fmla="*/ 1212695 w 1429652"/>
                                <a:gd name="connsiteY140" fmla="*/ 234137 h 467523"/>
                                <a:gd name="connsiteX141" fmla="*/ 1212695 w 1429652"/>
                                <a:gd name="connsiteY141" fmla="*/ 235003 h 467523"/>
                                <a:gd name="connsiteX142" fmla="*/ 1268113 w 1429652"/>
                                <a:gd name="connsiteY142" fmla="*/ 248858 h 467523"/>
                                <a:gd name="connsiteX143" fmla="*/ 1215292 w 1429652"/>
                                <a:gd name="connsiteY143" fmla="*/ 241064 h 467523"/>
                                <a:gd name="connsiteX144" fmla="*/ 1271576 w 1429652"/>
                                <a:gd name="connsiteY144" fmla="*/ 241930 h 467523"/>
                                <a:gd name="connsiteX145" fmla="*/ 1277638 w 1429652"/>
                                <a:gd name="connsiteY145" fmla="*/ 233271 h 467523"/>
                                <a:gd name="connsiteX146" fmla="*/ 1277638 w 1429652"/>
                                <a:gd name="connsiteY146" fmla="*/ 232405 h 467523"/>
                                <a:gd name="connsiteX147" fmla="*/ 1279370 w 1429652"/>
                                <a:gd name="connsiteY147" fmla="*/ 223746 h 467523"/>
                                <a:gd name="connsiteX148" fmla="*/ 1204036 w 1429652"/>
                                <a:gd name="connsiteY148" fmla="*/ 224612 h 467523"/>
                                <a:gd name="connsiteX149" fmla="*/ 1085406 w 1429652"/>
                                <a:gd name="connsiteY149" fmla="*/ 385671 h 467523"/>
                                <a:gd name="connsiteX150" fmla="*/ 1005742 w 1429652"/>
                                <a:gd name="connsiteY150" fmla="*/ 373549 h 467523"/>
                                <a:gd name="connsiteX151" fmla="*/ 1008340 w 1429652"/>
                                <a:gd name="connsiteY151" fmla="*/ 383074 h 467523"/>
                                <a:gd name="connsiteX152" fmla="*/ 1062026 w 1429652"/>
                                <a:gd name="connsiteY152" fmla="*/ 396062 h 467523"/>
                                <a:gd name="connsiteX153" fmla="*/ 1074149 w 1429652"/>
                                <a:gd name="connsiteY153" fmla="*/ 394331 h 467523"/>
                                <a:gd name="connsiteX154" fmla="*/ 1074149 w 1429652"/>
                                <a:gd name="connsiteY154" fmla="*/ 394331 h 467523"/>
                                <a:gd name="connsiteX155" fmla="*/ 1085406 w 1429652"/>
                                <a:gd name="connsiteY155" fmla="*/ 385671 h 467523"/>
                                <a:gd name="connsiteX156" fmla="*/ 1013535 w 1429652"/>
                                <a:gd name="connsiteY156" fmla="*/ 386537 h 467523"/>
                                <a:gd name="connsiteX157" fmla="*/ 1055965 w 1429652"/>
                                <a:gd name="connsiteY157" fmla="*/ 394331 h 467523"/>
                                <a:gd name="connsiteX158" fmla="*/ 1013535 w 1429652"/>
                                <a:gd name="connsiteY158" fmla="*/ 386537 h 467523"/>
                                <a:gd name="connsiteX159" fmla="*/ 983229 w 1429652"/>
                                <a:gd name="connsiteY159" fmla="*/ 57492 h 467523"/>
                                <a:gd name="connsiteX160" fmla="*/ 923481 w 1429652"/>
                                <a:gd name="connsiteY160" fmla="*/ 65285 h 467523"/>
                                <a:gd name="connsiteX161" fmla="*/ 927810 w 1429652"/>
                                <a:gd name="connsiteY161" fmla="*/ 69615 h 467523"/>
                                <a:gd name="connsiteX162" fmla="*/ 975435 w 1429652"/>
                                <a:gd name="connsiteY162" fmla="*/ 74810 h 467523"/>
                                <a:gd name="connsiteX163" fmla="*/ 983229 w 1429652"/>
                                <a:gd name="connsiteY163" fmla="*/ 67883 h 467523"/>
                                <a:gd name="connsiteX164" fmla="*/ 983229 w 1429652"/>
                                <a:gd name="connsiteY164" fmla="*/ 66151 h 467523"/>
                                <a:gd name="connsiteX165" fmla="*/ 983229 w 1429652"/>
                                <a:gd name="connsiteY165" fmla="*/ 57492 h 467523"/>
                                <a:gd name="connsiteX166" fmla="*/ 1097529 w 1429652"/>
                                <a:gd name="connsiteY166" fmla="*/ 250590 h 467523"/>
                                <a:gd name="connsiteX167" fmla="*/ 1017865 w 1429652"/>
                                <a:gd name="connsiteY167" fmla="*/ 238467 h 467523"/>
                                <a:gd name="connsiteX168" fmla="*/ 1020463 w 1429652"/>
                                <a:gd name="connsiteY168" fmla="*/ 247992 h 467523"/>
                                <a:gd name="connsiteX169" fmla="*/ 1074149 w 1429652"/>
                                <a:gd name="connsiteY169" fmla="*/ 260981 h 467523"/>
                                <a:gd name="connsiteX170" fmla="*/ 1086272 w 1429652"/>
                                <a:gd name="connsiteY170" fmla="*/ 259249 h 467523"/>
                                <a:gd name="connsiteX171" fmla="*/ 1086272 w 1429652"/>
                                <a:gd name="connsiteY171" fmla="*/ 259249 h 467523"/>
                                <a:gd name="connsiteX172" fmla="*/ 1097529 w 1429652"/>
                                <a:gd name="connsiteY172" fmla="*/ 250590 h 467523"/>
                                <a:gd name="connsiteX173" fmla="*/ 1026524 w 1429652"/>
                                <a:gd name="connsiteY173" fmla="*/ 251455 h 467523"/>
                                <a:gd name="connsiteX174" fmla="*/ 1068954 w 1429652"/>
                                <a:gd name="connsiteY174" fmla="*/ 259249 h 467523"/>
                                <a:gd name="connsiteX175" fmla="*/ 1026524 w 1429652"/>
                                <a:gd name="connsiteY175" fmla="*/ 251455 h 467523"/>
                                <a:gd name="connsiteX176" fmla="*/ 407399 w 1429652"/>
                                <a:gd name="connsiteY176" fmla="*/ 345840 h 467523"/>
                                <a:gd name="connsiteX177" fmla="*/ 354579 w 1429652"/>
                                <a:gd name="connsiteY177" fmla="*/ 329387 h 467523"/>
                                <a:gd name="connsiteX178" fmla="*/ 349383 w 1429652"/>
                                <a:gd name="connsiteY178" fmla="*/ 338912 h 467523"/>
                                <a:gd name="connsiteX179" fmla="*/ 349383 w 1429652"/>
                                <a:gd name="connsiteY179" fmla="*/ 338912 h 467523"/>
                                <a:gd name="connsiteX180" fmla="*/ 350249 w 1429652"/>
                                <a:gd name="connsiteY180" fmla="*/ 345840 h 467523"/>
                                <a:gd name="connsiteX181" fmla="*/ 350249 w 1429652"/>
                                <a:gd name="connsiteY181" fmla="*/ 346706 h 467523"/>
                                <a:gd name="connsiteX182" fmla="*/ 343322 w 1429652"/>
                                <a:gd name="connsiteY182" fmla="*/ 351035 h 467523"/>
                                <a:gd name="connsiteX183" fmla="*/ 385751 w 1429652"/>
                                <a:gd name="connsiteY183" fmla="*/ 363158 h 467523"/>
                                <a:gd name="connsiteX184" fmla="*/ 397008 w 1429652"/>
                                <a:gd name="connsiteY184" fmla="*/ 358828 h 467523"/>
                                <a:gd name="connsiteX185" fmla="*/ 401338 w 1429652"/>
                                <a:gd name="connsiteY185" fmla="*/ 355365 h 467523"/>
                                <a:gd name="connsiteX186" fmla="*/ 407399 w 1429652"/>
                                <a:gd name="connsiteY186" fmla="*/ 345840 h 467523"/>
                                <a:gd name="connsiteX187" fmla="*/ 918285 w 1429652"/>
                                <a:gd name="connsiteY187" fmla="*/ 234137 h 467523"/>
                                <a:gd name="connsiteX188" fmla="*/ 862001 w 1429652"/>
                                <a:gd name="connsiteY188" fmla="*/ 241930 h 467523"/>
                                <a:gd name="connsiteX189" fmla="*/ 913090 w 1429652"/>
                                <a:gd name="connsiteY189" fmla="*/ 230674 h 467523"/>
                                <a:gd name="connsiteX190" fmla="*/ 913090 w 1429652"/>
                                <a:gd name="connsiteY190" fmla="*/ 230674 h 467523"/>
                                <a:gd name="connsiteX191" fmla="*/ 867197 w 1429652"/>
                                <a:gd name="connsiteY191" fmla="*/ 225478 h 467523"/>
                                <a:gd name="connsiteX192" fmla="*/ 927810 w 1429652"/>
                                <a:gd name="connsiteY192" fmla="*/ 211624 h 467523"/>
                                <a:gd name="connsiteX193" fmla="*/ 839488 w 1429652"/>
                                <a:gd name="connsiteY193" fmla="*/ 223746 h 467523"/>
                                <a:gd name="connsiteX194" fmla="*/ 873258 w 1429652"/>
                                <a:gd name="connsiteY194" fmla="*/ 231539 h 467523"/>
                                <a:gd name="connsiteX195" fmla="*/ 873258 w 1429652"/>
                                <a:gd name="connsiteY195" fmla="*/ 232405 h 467523"/>
                                <a:gd name="connsiteX196" fmla="*/ 918285 w 1429652"/>
                                <a:gd name="connsiteY196" fmla="*/ 238467 h 467523"/>
                                <a:gd name="connsiteX197" fmla="*/ 918285 w 1429652"/>
                                <a:gd name="connsiteY197" fmla="*/ 234137 h 467523"/>
                                <a:gd name="connsiteX198" fmla="*/ 1419647 w 1429652"/>
                                <a:gd name="connsiteY198" fmla="*/ 105117 h 467523"/>
                                <a:gd name="connsiteX199" fmla="*/ 1379815 w 1429652"/>
                                <a:gd name="connsiteY199" fmla="*/ 108580 h 467523"/>
                                <a:gd name="connsiteX200" fmla="*/ 1384145 w 1429652"/>
                                <a:gd name="connsiteY200" fmla="*/ 117240 h 467523"/>
                                <a:gd name="connsiteX201" fmla="*/ 1385876 w 1429652"/>
                                <a:gd name="connsiteY201" fmla="*/ 119837 h 467523"/>
                                <a:gd name="connsiteX202" fmla="*/ 1390206 w 1429652"/>
                                <a:gd name="connsiteY202" fmla="*/ 127630 h 467523"/>
                                <a:gd name="connsiteX203" fmla="*/ 1423977 w 1429652"/>
                                <a:gd name="connsiteY203" fmla="*/ 120703 h 467523"/>
                                <a:gd name="connsiteX204" fmla="*/ 1427440 w 1429652"/>
                                <a:gd name="connsiteY204" fmla="*/ 113776 h 467523"/>
                                <a:gd name="connsiteX205" fmla="*/ 1419647 w 1429652"/>
                                <a:gd name="connsiteY205" fmla="*/ 105117 h 467523"/>
                                <a:gd name="connsiteX206" fmla="*/ 1212695 w 1429652"/>
                                <a:gd name="connsiteY206" fmla="*/ 327655 h 467523"/>
                                <a:gd name="connsiteX207" fmla="*/ 1136495 w 1429652"/>
                                <a:gd name="connsiteY207" fmla="*/ 327655 h 467523"/>
                                <a:gd name="connsiteX208" fmla="*/ 1139092 w 1429652"/>
                                <a:gd name="connsiteY208" fmla="*/ 327655 h 467523"/>
                                <a:gd name="connsiteX209" fmla="*/ 1145154 w 1429652"/>
                                <a:gd name="connsiteY209" fmla="*/ 337180 h 467523"/>
                                <a:gd name="connsiteX210" fmla="*/ 1145154 w 1429652"/>
                                <a:gd name="connsiteY210" fmla="*/ 338046 h 467523"/>
                                <a:gd name="connsiteX211" fmla="*/ 1200572 w 1429652"/>
                                <a:gd name="connsiteY211" fmla="*/ 351901 h 467523"/>
                                <a:gd name="connsiteX212" fmla="*/ 1147751 w 1429652"/>
                                <a:gd name="connsiteY212" fmla="*/ 344108 h 467523"/>
                                <a:gd name="connsiteX213" fmla="*/ 1204036 w 1429652"/>
                                <a:gd name="connsiteY213" fmla="*/ 344974 h 467523"/>
                                <a:gd name="connsiteX214" fmla="*/ 1210097 w 1429652"/>
                                <a:gd name="connsiteY214" fmla="*/ 336314 h 467523"/>
                                <a:gd name="connsiteX215" fmla="*/ 1210097 w 1429652"/>
                                <a:gd name="connsiteY215" fmla="*/ 335449 h 467523"/>
                                <a:gd name="connsiteX216" fmla="*/ 1212695 w 1429652"/>
                                <a:gd name="connsiteY216" fmla="*/ 327655 h 467523"/>
                                <a:gd name="connsiteX217" fmla="*/ 1314006 w 1429652"/>
                                <a:gd name="connsiteY217" fmla="*/ 441090 h 467523"/>
                                <a:gd name="connsiteX218" fmla="*/ 1314006 w 1429652"/>
                                <a:gd name="connsiteY218" fmla="*/ 441090 h 467523"/>
                                <a:gd name="connsiteX219" fmla="*/ 1228281 w 1429652"/>
                                <a:gd name="connsiteY219" fmla="*/ 429833 h 467523"/>
                                <a:gd name="connsiteX220" fmla="*/ 1228281 w 1429652"/>
                                <a:gd name="connsiteY220" fmla="*/ 429833 h 467523"/>
                                <a:gd name="connsiteX221" fmla="*/ 1238672 w 1429652"/>
                                <a:gd name="connsiteY221" fmla="*/ 445419 h 467523"/>
                                <a:gd name="connsiteX222" fmla="*/ 1238672 w 1429652"/>
                                <a:gd name="connsiteY222" fmla="*/ 446285 h 467523"/>
                                <a:gd name="connsiteX223" fmla="*/ 1307945 w 1429652"/>
                                <a:gd name="connsiteY223" fmla="*/ 456676 h 467523"/>
                                <a:gd name="connsiteX224" fmla="*/ 1238672 w 1429652"/>
                                <a:gd name="connsiteY224" fmla="*/ 450615 h 467523"/>
                                <a:gd name="connsiteX225" fmla="*/ 1301017 w 1429652"/>
                                <a:gd name="connsiteY225" fmla="*/ 452346 h 467523"/>
                                <a:gd name="connsiteX226" fmla="*/ 1314006 w 1429652"/>
                                <a:gd name="connsiteY226" fmla="*/ 441090 h 467523"/>
                                <a:gd name="connsiteX227" fmla="*/ 935604 w 1429652"/>
                                <a:gd name="connsiteY227" fmla="*/ 370085 h 467523"/>
                                <a:gd name="connsiteX228" fmla="*/ 881917 w 1429652"/>
                                <a:gd name="connsiteY228" fmla="*/ 374414 h 467523"/>
                                <a:gd name="connsiteX229" fmla="*/ 884515 w 1429652"/>
                                <a:gd name="connsiteY229" fmla="*/ 378744 h 467523"/>
                                <a:gd name="connsiteX230" fmla="*/ 877588 w 1429652"/>
                                <a:gd name="connsiteY230" fmla="*/ 385671 h 467523"/>
                                <a:gd name="connsiteX231" fmla="*/ 929542 w 1429652"/>
                                <a:gd name="connsiteY231" fmla="*/ 396062 h 467523"/>
                                <a:gd name="connsiteX232" fmla="*/ 933006 w 1429652"/>
                                <a:gd name="connsiteY232" fmla="*/ 385671 h 467523"/>
                                <a:gd name="connsiteX233" fmla="*/ 931274 w 1429652"/>
                                <a:gd name="connsiteY233" fmla="*/ 383074 h 467523"/>
                                <a:gd name="connsiteX234" fmla="*/ 933006 w 1429652"/>
                                <a:gd name="connsiteY234" fmla="*/ 376146 h 467523"/>
                                <a:gd name="connsiteX235" fmla="*/ 935604 w 1429652"/>
                                <a:gd name="connsiteY235" fmla="*/ 370085 h 467523"/>
                                <a:gd name="connsiteX236" fmla="*/ 439438 w 1429652"/>
                                <a:gd name="connsiteY236" fmla="*/ 187378 h 467523"/>
                                <a:gd name="connsiteX237" fmla="*/ 436840 w 1429652"/>
                                <a:gd name="connsiteY237" fmla="*/ 194305 h 467523"/>
                                <a:gd name="connsiteX238" fmla="*/ 439438 w 1429652"/>
                                <a:gd name="connsiteY238" fmla="*/ 198635 h 467523"/>
                                <a:gd name="connsiteX239" fmla="*/ 438572 w 1429652"/>
                                <a:gd name="connsiteY239" fmla="*/ 199501 h 467523"/>
                                <a:gd name="connsiteX240" fmla="*/ 434242 w 1429652"/>
                                <a:gd name="connsiteY240" fmla="*/ 205562 h 467523"/>
                                <a:gd name="connsiteX241" fmla="*/ 434242 w 1429652"/>
                                <a:gd name="connsiteY241" fmla="*/ 205562 h 467523"/>
                                <a:gd name="connsiteX242" fmla="*/ 479269 w 1429652"/>
                                <a:gd name="connsiteY242" fmla="*/ 213356 h 467523"/>
                                <a:gd name="connsiteX243" fmla="*/ 484465 w 1429652"/>
                                <a:gd name="connsiteY243" fmla="*/ 209026 h 467523"/>
                                <a:gd name="connsiteX244" fmla="*/ 485331 w 1429652"/>
                                <a:gd name="connsiteY244" fmla="*/ 209026 h 467523"/>
                                <a:gd name="connsiteX245" fmla="*/ 494856 w 1429652"/>
                                <a:gd name="connsiteY245" fmla="*/ 202965 h 467523"/>
                                <a:gd name="connsiteX246" fmla="*/ 439438 w 1429652"/>
                                <a:gd name="connsiteY246" fmla="*/ 187378 h 467523"/>
                                <a:gd name="connsiteX247" fmla="*/ 567592 w 1429652"/>
                                <a:gd name="connsiteY247" fmla="*/ 300812 h 467523"/>
                                <a:gd name="connsiteX248" fmla="*/ 504381 w 1429652"/>
                                <a:gd name="connsiteY248" fmla="*/ 303410 h 467523"/>
                                <a:gd name="connsiteX249" fmla="*/ 503515 w 1429652"/>
                                <a:gd name="connsiteY249" fmla="*/ 311203 h 467523"/>
                                <a:gd name="connsiteX250" fmla="*/ 556336 w 1429652"/>
                                <a:gd name="connsiteY250" fmla="*/ 321594 h 467523"/>
                                <a:gd name="connsiteX251" fmla="*/ 563263 w 1429652"/>
                                <a:gd name="connsiteY251" fmla="*/ 315533 h 467523"/>
                                <a:gd name="connsiteX252" fmla="*/ 563263 w 1429652"/>
                                <a:gd name="connsiteY252" fmla="*/ 315533 h 467523"/>
                                <a:gd name="connsiteX253" fmla="*/ 567592 w 1429652"/>
                                <a:gd name="connsiteY253" fmla="*/ 310337 h 467523"/>
                                <a:gd name="connsiteX254" fmla="*/ 567592 w 1429652"/>
                                <a:gd name="connsiteY254" fmla="*/ 310337 h 467523"/>
                                <a:gd name="connsiteX255" fmla="*/ 567592 w 1429652"/>
                                <a:gd name="connsiteY255" fmla="*/ 300812 h 467523"/>
                                <a:gd name="connsiteX256" fmla="*/ 615217 w 1429652"/>
                                <a:gd name="connsiteY256" fmla="*/ 162267 h 467523"/>
                                <a:gd name="connsiteX257" fmla="*/ 555470 w 1429652"/>
                                <a:gd name="connsiteY257" fmla="*/ 170060 h 467523"/>
                                <a:gd name="connsiteX258" fmla="*/ 559799 w 1429652"/>
                                <a:gd name="connsiteY258" fmla="*/ 174390 h 467523"/>
                                <a:gd name="connsiteX259" fmla="*/ 607424 w 1429652"/>
                                <a:gd name="connsiteY259" fmla="*/ 179585 h 467523"/>
                                <a:gd name="connsiteX260" fmla="*/ 615217 w 1429652"/>
                                <a:gd name="connsiteY260" fmla="*/ 172658 h 467523"/>
                                <a:gd name="connsiteX261" fmla="*/ 615217 w 1429652"/>
                                <a:gd name="connsiteY261" fmla="*/ 170926 h 467523"/>
                                <a:gd name="connsiteX262" fmla="*/ 615217 w 1429652"/>
                                <a:gd name="connsiteY262" fmla="*/ 162267 h 467523"/>
                                <a:gd name="connsiteX263" fmla="*/ 422120 w 1429652"/>
                                <a:gd name="connsiteY263" fmla="*/ 264444 h 467523"/>
                                <a:gd name="connsiteX264" fmla="*/ 355445 w 1429652"/>
                                <a:gd name="connsiteY264" fmla="*/ 251455 h 467523"/>
                                <a:gd name="connsiteX265" fmla="*/ 344188 w 1429652"/>
                                <a:gd name="connsiteY265" fmla="*/ 259249 h 467523"/>
                                <a:gd name="connsiteX266" fmla="*/ 344188 w 1429652"/>
                                <a:gd name="connsiteY266" fmla="*/ 259249 h 467523"/>
                                <a:gd name="connsiteX267" fmla="*/ 339858 w 1429652"/>
                                <a:gd name="connsiteY267" fmla="*/ 267908 h 467523"/>
                                <a:gd name="connsiteX268" fmla="*/ 355445 w 1429652"/>
                                <a:gd name="connsiteY268" fmla="*/ 272237 h 467523"/>
                                <a:gd name="connsiteX269" fmla="*/ 361506 w 1429652"/>
                                <a:gd name="connsiteY269" fmla="*/ 280896 h 467523"/>
                                <a:gd name="connsiteX270" fmla="*/ 416058 w 1429652"/>
                                <a:gd name="connsiteY270" fmla="*/ 281762 h 467523"/>
                                <a:gd name="connsiteX271" fmla="*/ 421254 w 1429652"/>
                                <a:gd name="connsiteY271" fmla="*/ 277433 h 467523"/>
                                <a:gd name="connsiteX272" fmla="*/ 422120 w 1429652"/>
                                <a:gd name="connsiteY272" fmla="*/ 264444 h 467523"/>
                                <a:gd name="connsiteX273" fmla="*/ 346785 w 1429652"/>
                                <a:gd name="connsiteY273" fmla="*/ 274835 h 467523"/>
                                <a:gd name="connsiteX274" fmla="*/ 401338 w 1429652"/>
                                <a:gd name="connsiteY274" fmla="*/ 280030 h 467523"/>
                                <a:gd name="connsiteX275" fmla="*/ 346785 w 1429652"/>
                                <a:gd name="connsiteY275" fmla="*/ 274835 h 467523"/>
                                <a:gd name="connsiteX276" fmla="*/ 788399 w 1429652"/>
                                <a:gd name="connsiteY276" fmla="*/ 415112 h 467523"/>
                                <a:gd name="connsiteX277" fmla="*/ 786667 w 1429652"/>
                                <a:gd name="connsiteY277" fmla="*/ 409051 h 467523"/>
                                <a:gd name="connsiteX278" fmla="*/ 783204 w 1429652"/>
                                <a:gd name="connsiteY278" fmla="*/ 402124 h 467523"/>
                                <a:gd name="connsiteX279" fmla="*/ 730383 w 1429652"/>
                                <a:gd name="connsiteY279" fmla="*/ 408185 h 467523"/>
                                <a:gd name="connsiteX280" fmla="*/ 733847 w 1429652"/>
                                <a:gd name="connsiteY280" fmla="*/ 415978 h 467523"/>
                                <a:gd name="connsiteX281" fmla="*/ 734713 w 1429652"/>
                                <a:gd name="connsiteY281" fmla="*/ 415978 h 467523"/>
                                <a:gd name="connsiteX282" fmla="*/ 740774 w 1429652"/>
                                <a:gd name="connsiteY282" fmla="*/ 419442 h 467523"/>
                                <a:gd name="connsiteX283" fmla="*/ 758092 w 1429652"/>
                                <a:gd name="connsiteY283" fmla="*/ 426369 h 467523"/>
                                <a:gd name="connsiteX284" fmla="*/ 758092 w 1429652"/>
                                <a:gd name="connsiteY284" fmla="*/ 426369 h 467523"/>
                                <a:gd name="connsiteX285" fmla="*/ 772813 w 1429652"/>
                                <a:gd name="connsiteY285" fmla="*/ 425503 h 467523"/>
                                <a:gd name="connsiteX286" fmla="*/ 788399 w 1429652"/>
                                <a:gd name="connsiteY286" fmla="*/ 415112 h 467523"/>
                                <a:gd name="connsiteX287" fmla="*/ 803120 w 1429652"/>
                                <a:gd name="connsiteY287" fmla="*/ 129362 h 467523"/>
                                <a:gd name="connsiteX288" fmla="*/ 747701 w 1429652"/>
                                <a:gd name="connsiteY288" fmla="*/ 113776 h 467523"/>
                                <a:gd name="connsiteX289" fmla="*/ 745104 w 1429652"/>
                                <a:gd name="connsiteY289" fmla="*/ 119837 h 467523"/>
                                <a:gd name="connsiteX290" fmla="*/ 746836 w 1429652"/>
                                <a:gd name="connsiteY290" fmla="*/ 120703 h 467523"/>
                                <a:gd name="connsiteX291" fmla="*/ 743372 w 1429652"/>
                                <a:gd name="connsiteY291" fmla="*/ 124167 h 467523"/>
                                <a:gd name="connsiteX292" fmla="*/ 740774 w 1429652"/>
                                <a:gd name="connsiteY292" fmla="*/ 131094 h 467523"/>
                                <a:gd name="connsiteX293" fmla="*/ 742506 w 1429652"/>
                                <a:gd name="connsiteY293" fmla="*/ 138887 h 467523"/>
                                <a:gd name="connsiteX294" fmla="*/ 742506 w 1429652"/>
                                <a:gd name="connsiteY294" fmla="*/ 138887 h 467523"/>
                                <a:gd name="connsiteX295" fmla="*/ 790131 w 1429652"/>
                                <a:gd name="connsiteY295" fmla="*/ 146680 h 467523"/>
                                <a:gd name="connsiteX296" fmla="*/ 795326 w 1429652"/>
                                <a:gd name="connsiteY296" fmla="*/ 140619 h 467523"/>
                                <a:gd name="connsiteX297" fmla="*/ 797058 w 1429652"/>
                                <a:gd name="connsiteY297" fmla="*/ 136289 h 467523"/>
                                <a:gd name="connsiteX298" fmla="*/ 803120 w 1429652"/>
                                <a:gd name="connsiteY298" fmla="*/ 129362 h 467523"/>
                                <a:gd name="connsiteX299" fmla="*/ 716529 w 1429652"/>
                                <a:gd name="connsiteY299" fmla="*/ 231539 h 467523"/>
                                <a:gd name="connsiteX300" fmla="*/ 711333 w 1429652"/>
                                <a:gd name="connsiteY300" fmla="*/ 227210 h 467523"/>
                                <a:gd name="connsiteX301" fmla="*/ 711333 w 1429652"/>
                                <a:gd name="connsiteY301" fmla="*/ 227210 h 467523"/>
                                <a:gd name="connsiteX302" fmla="*/ 705272 w 1429652"/>
                                <a:gd name="connsiteY302" fmla="*/ 222015 h 467523"/>
                                <a:gd name="connsiteX303" fmla="*/ 643792 w 1429652"/>
                                <a:gd name="connsiteY303" fmla="*/ 221149 h 467523"/>
                                <a:gd name="connsiteX304" fmla="*/ 642060 w 1429652"/>
                                <a:gd name="connsiteY304" fmla="*/ 229808 h 467523"/>
                                <a:gd name="connsiteX305" fmla="*/ 648988 w 1429652"/>
                                <a:gd name="connsiteY305" fmla="*/ 235869 h 467523"/>
                                <a:gd name="connsiteX306" fmla="*/ 648988 w 1429652"/>
                                <a:gd name="connsiteY306" fmla="*/ 235869 h 467523"/>
                                <a:gd name="connsiteX307" fmla="*/ 711333 w 1429652"/>
                                <a:gd name="connsiteY307" fmla="*/ 241064 h 467523"/>
                                <a:gd name="connsiteX308" fmla="*/ 716529 w 1429652"/>
                                <a:gd name="connsiteY308" fmla="*/ 231539 h 467523"/>
                                <a:gd name="connsiteX309" fmla="*/ 736445 w 1429652"/>
                                <a:gd name="connsiteY309" fmla="*/ 350169 h 467523"/>
                                <a:gd name="connsiteX310" fmla="*/ 736445 w 1429652"/>
                                <a:gd name="connsiteY310" fmla="*/ 350169 h 467523"/>
                                <a:gd name="connsiteX311" fmla="*/ 743372 w 1429652"/>
                                <a:gd name="connsiteY311" fmla="*/ 343242 h 467523"/>
                                <a:gd name="connsiteX312" fmla="*/ 744238 w 1429652"/>
                                <a:gd name="connsiteY312" fmla="*/ 341510 h 467523"/>
                                <a:gd name="connsiteX313" fmla="*/ 748568 w 1429652"/>
                                <a:gd name="connsiteY313" fmla="*/ 331985 h 467523"/>
                                <a:gd name="connsiteX314" fmla="*/ 671501 w 1429652"/>
                                <a:gd name="connsiteY314" fmla="*/ 318996 h 467523"/>
                                <a:gd name="connsiteX315" fmla="*/ 670636 w 1429652"/>
                                <a:gd name="connsiteY315" fmla="*/ 325924 h 467523"/>
                                <a:gd name="connsiteX316" fmla="*/ 677563 w 1429652"/>
                                <a:gd name="connsiteY316" fmla="*/ 326789 h 467523"/>
                                <a:gd name="connsiteX317" fmla="*/ 677563 w 1429652"/>
                                <a:gd name="connsiteY317" fmla="*/ 329387 h 467523"/>
                                <a:gd name="connsiteX318" fmla="*/ 670636 w 1429652"/>
                                <a:gd name="connsiteY318" fmla="*/ 338912 h 467523"/>
                                <a:gd name="connsiteX319" fmla="*/ 670636 w 1429652"/>
                                <a:gd name="connsiteY319" fmla="*/ 338912 h 467523"/>
                                <a:gd name="connsiteX320" fmla="*/ 736445 w 1429652"/>
                                <a:gd name="connsiteY320" fmla="*/ 350169 h 4675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Lst>
                              <a:rect l="l" t="t" r="r" b="b"/>
                              <a:pathLst>
                                <a:path w="1429652" h="467523">
                                  <a:moveTo>
                                    <a:pt x="350249" y="135424"/>
                                  </a:moveTo>
                                  <a:cubicBezTo>
                                    <a:pt x="356310" y="134558"/>
                                    <a:pt x="358042" y="129362"/>
                                    <a:pt x="353713" y="126765"/>
                                  </a:cubicBezTo>
                                  <a:cubicBezTo>
                                    <a:pt x="353713" y="125899"/>
                                    <a:pt x="353713" y="125033"/>
                                    <a:pt x="353713" y="124167"/>
                                  </a:cubicBezTo>
                                  <a:cubicBezTo>
                                    <a:pt x="355445" y="123301"/>
                                    <a:pt x="356310" y="121569"/>
                                    <a:pt x="356310" y="120703"/>
                                  </a:cubicBezTo>
                                  <a:cubicBezTo>
                                    <a:pt x="355445" y="116374"/>
                                    <a:pt x="353713" y="117240"/>
                                    <a:pt x="306088" y="118971"/>
                                  </a:cubicBezTo>
                                  <a:cubicBezTo>
                                    <a:pt x="300892" y="118971"/>
                                    <a:pt x="299160" y="122435"/>
                                    <a:pt x="301758" y="125033"/>
                                  </a:cubicBezTo>
                                  <a:cubicBezTo>
                                    <a:pt x="296563" y="126765"/>
                                    <a:pt x="297429" y="131094"/>
                                    <a:pt x="303490" y="131960"/>
                                  </a:cubicBezTo>
                                  <a:cubicBezTo>
                                    <a:pt x="295697" y="144949"/>
                                    <a:pt x="345054" y="134558"/>
                                    <a:pt x="350249" y="135424"/>
                                  </a:cubicBezTo>
                                  <a:close/>
                                  <a:moveTo>
                                    <a:pt x="252401" y="370951"/>
                                  </a:moveTo>
                                  <a:lnTo>
                                    <a:pt x="252401" y="370951"/>
                                  </a:lnTo>
                                  <a:cubicBezTo>
                                    <a:pt x="258463" y="370085"/>
                                    <a:pt x="265390" y="370085"/>
                                    <a:pt x="266256" y="364890"/>
                                  </a:cubicBezTo>
                                  <a:lnTo>
                                    <a:pt x="266256" y="364890"/>
                                  </a:lnTo>
                                  <a:cubicBezTo>
                                    <a:pt x="271451" y="364024"/>
                                    <a:pt x="274049" y="359694"/>
                                    <a:pt x="270586" y="356231"/>
                                  </a:cubicBezTo>
                                  <a:cubicBezTo>
                                    <a:pt x="274915" y="343242"/>
                                    <a:pt x="224692" y="346706"/>
                                    <a:pt x="198715" y="344974"/>
                                  </a:cubicBezTo>
                                  <a:cubicBezTo>
                                    <a:pt x="194385" y="344974"/>
                                    <a:pt x="191788" y="346706"/>
                                    <a:pt x="191788" y="349303"/>
                                  </a:cubicBezTo>
                                  <a:cubicBezTo>
                                    <a:pt x="187458" y="351035"/>
                                    <a:pt x="186592" y="355365"/>
                                    <a:pt x="193519" y="357962"/>
                                  </a:cubicBezTo>
                                  <a:lnTo>
                                    <a:pt x="193519" y="357962"/>
                                  </a:lnTo>
                                  <a:cubicBezTo>
                                    <a:pt x="190056" y="360560"/>
                                    <a:pt x="188324" y="366621"/>
                                    <a:pt x="203910" y="368353"/>
                                  </a:cubicBezTo>
                                  <a:cubicBezTo>
                                    <a:pt x="203910" y="368353"/>
                                    <a:pt x="204776" y="368353"/>
                                    <a:pt x="203910" y="369219"/>
                                  </a:cubicBezTo>
                                  <a:cubicBezTo>
                                    <a:pt x="192654" y="380476"/>
                                    <a:pt x="256731" y="383074"/>
                                    <a:pt x="252401" y="370951"/>
                                  </a:cubicBezTo>
                                  <a:close/>
                                  <a:moveTo>
                                    <a:pt x="184860" y="141485"/>
                                  </a:moveTo>
                                  <a:lnTo>
                                    <a:pt x="184860" y="141485"/>
                                  </a:lnTo>
                                  <a:cubicBezTo>
                                    <a:pt x="182263" y="142351"/>
                                    <a:pt x="99135" y="144949"/>
                                    <a:pt x="115588" y="157937"/>
                                  </a:cubicBezTo>
                                  <a:cubicBezTo>
                                    <a:pt x="115588" y="159669"/>
                                    <a:pt x="117319" y="162267"/>
                                    <a:pt x="121649" y="162267"/>
                                  </a:cubicBezTo>
                                  <a:cubicBezTo>
                                    <a:pt x="121649" y="162267"/>
                                    <a:pt x="122515" y="162267"/>
                                    <a:pt x="121649" y="162267"/>
                                  </a:cubicBezTo>
                                  <a:cubicBezTo>
                                    <a:pt x="106063" y="179585"/>
                                    <a:pt x="171006" y="164865"/>
                                    <a:pt x="173604" y="165731"/>
                                  </a:cubicBezTo>
                                  <a:cubicBezTo>
                                    <a:pt x="178799" y="164865"/>
                                    <a:pt x="180531" y="160535"/>
                                    <a:pt x="177933" y="157937"/>
                                  </a:cubicBezTo>
                                  <a:cubicBezTo>
                                    <a:pt x="183995" y="157071"/>
                                    <a:pt x="184860" y="154474"/>
                                    <a:pt x="183995" y="151876"/>
                                  </a:cubicBezTo>
                                  <a:cubicBezTo>
                                    <a:pt x="194385" y="151010"/>
                                    <a:pt x="192654" y="141485"/>
                                    <a:pt x="184860" y="141485"/>
                                  </a:cubicBezTo>
                                  <a:close/>
                                  <a:moveTo>
                                    <a:pt x="103465" y="36710"/>
                                  </a:moveTo>
                                  <a:cubicBezTo>
                                    <a:pt x="109526" y="35844"/>
                                    <a:pt x="110392" y="28917"/>
                                    <a:pt x="103465" y="27185"/>
                                  </a:cubicBezTo>
                                  <a:cubicBezTo>
                                    <a:pt x="105197" y="28051"/>
                                    <a:pt x="23801" y="20258"/>
                                    <a:pt x="43717" y="34978"/>
                                  </a:cubicBezTo>
                                  <a:cubicBezTo>
                                    <a:pt x="43717" y="37576"/>
                                    <a:pt x="45449" y="38442"/>
                                    <a:pt x="48047" y="39308"/>
                                  </a:cubicBezTo>
                                  <a:cubicBezTo>
                                    <a:pt x="41985" y="49699"/>
                                    <a:pt x="91342" y="43637"/>
                                    <a:pt x="95672" y="44503"/>
                                  </a:cubicBezTo>
                                  <a:cubicBezTo>
                                    <a:pt x="103465" y="43637"/>
                                    <a:pt x="104331" y="40174"/>
                                    <a:pt x="103465" y="37576"/>
                                  </a:cubicBezTo>
                                  <a:cubicBezTo>
                                    <a:pt x="103465" y="38442"/>
                                    <a:pt x="104331" y="37576"/>
                                    <a:pt x="103465" y="36710"/>
                                  </a:cubicBezTo>
                                  <a:close/>
                                  <a:moveTo>
                                    <a:pt x="293099" y="214221"/>
                                  </a:moveTo>
                                  <a:cubicBezTo>
                                    <a:pt x="287038" y="213356"/>
                                    <a:pt x="192654" y="196903"/>
                                    <a:pt x="199581" y="212490"/>
                                  </a:cubicBezTo>
                                  <a:lnTo>
                                    <a:pt x="199581" y="212490"/>
                                  </a:lnTo>
                                  <a:cubicBezTo>
                                    <a:pt x="177067" y="224612"/>
                                    <a:pt x="232485" y="227210"/>
                                    <a:pt x="243742" y="227210"/>
                                  </a:cubicBezTo>
                                  <a:lnTo>
                                    <a:pt x="243742" y="227210"/>
                                  </a:lnTo>
                                  <a:cubicBezTo>
                                    <a:pt x="279245" y="228076"/>
                                    <a:pt x="291367" y="230674"/>
                                    <a:pt x="289635" y="222015"/>
                                  </a:cubicBezTo>
                                  <a:cubicBezTo>
                                    <a:pt x="289635" y="222015"/>
                                    <a:pt x="289635" y="222015"/>
                                    <a:pt x="290501" y="222015"/>
                                  </a:cubicBezTo>
                                  <a:cubicBezTo>
                                    <a:pt x="299160" y="223746"/>
                                    <a:pt x="300892" y="215087"/>
                                    <a:pt x="293099" y="214221"/>
                                  </a:cubicBezTo>
                                  <a:close/>
                                  <a:moveTo>
                                    <a:pt x="222961" y="435894"/>
                                  </a:moveTo>
                                  <a:cubicBezTo>
                                    <a:pt x="217765" y="434162"/>
                                    <a:pt x="212570" y="440224"/>
                                    <a:pt x="220363" y="442821"/>
                                  </a:cubicBezTo>
                                  <a:cubicBezTo>
                                    <a:pt x="219497" y="444553"/>
                                    <a:pt x="221229" y="446285"/>
                                    <a:pt x="222961" y="447151"/>
                                  </a:cubicBezTo>
                                  <a:lnTo>
                                    <a:pt x="222095" y="448017"/>
                                  </a:lnTo>
                                  <a:cubicBezTo>
                                    <a:pt x="217765" y="448883"/>
                                    <a:pt x="216899" y="452346"/>
                                    <a:pt x="217765" y="454078"/>
                                  </a:cubicBezTo>
                                  <a:lnTo>
                                    <a:pt x="217765" y="454078"/>
                                  </a:lnTo>
                                  <a:cubicBezTo>
                                    <a:pt x="223826" y="458408"/>
                                    <a:pt x="257597" y="476592"/>
                                    <a:pt x="262792" y="461871"/>
                                  </a:cubicBezTo>
                                  <a:cubicBezTo>
                                    <a:pt x="265390" y="461005"/>
                                    <a:pt x="267988" y="459274"/>
                                    <a:pt x="267988" y="457542"/>
                                  </a:cubicBezTo>
                                  <a:cubicBezTo>
                                    <a:pt x="267988" y="457542"/>
                                    <a:pt x="267988" y="457542"/>
                                    <a:pt x="268854" y="457542"/>
                                  </a:cubicBezTo>
                                  <a:cubicBezTo>
                                    <a:pt x="274915" y="460140"/>
                                    <a:pt x="285306" y="456676"/>
                                    <a:pt x="278379" y="451481"/>
                                  </a:cubicBezTo>
                                  <a:cubicBezTo>
                                    <a:pt x="276647" y="452346"/>
                                    <a:pt x="226424" y="436760"/>
                                    <a:pt x="222961" y="435894"/>
                                  </a:cubicBezTo>
                                  <a:close/>
                                  <a:moveTo>
                                    <a:pt x="293099" y="214221"/>
                                  </a:moveTo>
                                  <a:lnTo>
                                    <a:pt x="293099" y="214221"/>
                                  </a:lnTo>
                                  <a:cubicBezTo>
                                    <a:pt x="293965" y="214221"/>
                                    <a:pt x="293965" y="214221"/>
                                    <a:pt x="293099" y="214221"/>
                                  </a:cubicBezTo>
                                  <a:close/>
                                  <a:moveTo>
                                    <a:pt x="111258" y="300812"/>
                                  </a:moveTo>
                                  <a:cubicBezTo>
                                    <a:pt x="111258" y="302544"/>
                                    <a:pt x="113856" y="303410"/>
                                    <a:pt x="115588" y="304276"/>
                                  </a:cubicBezTo>
                                  <a:cubicBezTo>
                                    <a:pt x="115588" y="304276"/>
                                    <a:pt x="115588" y="304276"/>
                                    <a:pt x="115588" y="305142"/>
                                  </a:cubicBezTo>
                                  <a:cubicBezTo>
                                    <a:pt x="109526" y="309471"/>
                                    <a:pt x="108660" y="319862"/>
                                    <a:pt x="141565" y="312935"/>
                                  </a:cubicBezTo>
                                  <a:cubicBezTo>
                                    <a:pt x="174470" y="306008"/>
                                    <a:pt x="180531" y="307740"/>
                                    <a:pt x="173604" y="298215"/>
                                  </a:cubicBezTo>
                                  <a:lnTo>
                                    <a:pt x="173604" y="298215"/>
                                  </a:lnTo>
                                  <a:cubicBezTo>
                                    <a:pt x="177067" y="296483"/>
                                    <a:pt x="177067" y="293885"/>
                                    <a:pt x="176201" y="292153"/>
                                  </a:cubicBezTo>
                                  <a:cubicBezTo>
                                    <a:pt x="180531" y="290421"/>
                                    <a:pt x="180531" y="287824"/>
                                    <a:pt x="179665" y="285226"/>
                                  </a:cubicBezTo>
                                  <a:cubicBezTo>
                                    <a:pt x="176201" y="276567"/>
                                    <a:pt x="85281" y="290421"/>
                                    <a:pt x="111258" y="300812"/>
                                  </a:cubicBezTo>
                                  <a:close/>
                                  <a:moveTo>
                                    <a:pt x="1062026" y="161401"/>
                                  </a:moveTo>
                                  <a:cubicBezTo>
                                    <a:pt x="1065490" y="159669"/>
                                    <a:pt x="1068088" y="157071"/>
                                    <a:pt x="1071552" y="155340"/>
                                  </a:cubicBezTo>
                                  <a:lnTo>
                                    <a:pt x="1072417" y="155340"/>
                                  </a:lnTo>
                                  <a:cubicBezTo>
                                    <a:pt x="1073283" y="156205"/>
                                    <a:pt x="1074149" y="157071"/>
                                    <a:pt x="1075015" y="157071"/>
                                  </a:cubicBezTo>
                                  <a:lnTo>
                                    <a:pt x="1075015" y="157071"/>
                                  </a:lnTo>
                                  <a:cubicBezTo>
                                    <a:pt x="1067222" y="163999"/>
                                    <a:pt x="1073283" y="170926"/>
                                    <a:pt x="1090602" y="165731"/>
                                  </a:cubicBezTo>
                                  <a:cubicBezTo>
                                    <a:pt x="1094065" y="174390"/>
                                    <a:pt x="1204036" y="135424"/>
                                    <a:pt x="1162472" y="130228"/>
                                  </a:cubicBezTo>
                                  <a:lnTo>
                                    <a:pt x="1162472" y="130228"/>
                                  </a:lnTo>
                                  <a:cubicBezTo>
                                    <a:pt x="1160740" y="127630"/>
                                    <a:pt x="1157276" y="126765"/>
                                    <a:pt x="1153813" y="126765"/>
                                  </a:cubicBezTo>
                                  <a:cubicBezTo>
                                    <a:pt x="1153813" y="126765"/>
                                    <a:pt x="1152947" y="126765"/>
                                    <a:pt x="1153813" y="125899"/>
                                  </a:cubicBezTo>
                                  <a:cubicBezTo>
                                    <a:pt x="1158142" y="124167"/>
                                    <a:pt x="1161606" y="122435"/>
                                    <a:pt x="1160740" y="118971"/>
                                  </a:cubicBezTo>
                                  <a:lnTo>
                                    <a:pt x="1160740" y="118971"/>
                                  </a:lnTo>
                                  <a:cubicBezTo>
                                    <a:pt x="1150349" y="105983"/>
                                    <a:pt x="1098395" y="146680"/>
                                    <a:pt x="1084540" y="149278"/>
                                  </a:cubicBezTo>
                                  <a:cubicBezTo>
                                    <a:pt x="1103590" y="130228"/>
                                    <a:pt x="1173729" y="108580"/>
                                    <a:pt x="1151215" y="105117"/>
                                  </a:cubicBezTo>
                                  <a:cubicBezTo>
                                    <a:pt x="1143422" y="105117"/>
                                    <a:pt x="1092333" y="132826"/>
                                    <a:pt x="1055099" y="155340"/>
                                  </a:cubicBezTo>
                                  <a:cubicBezTo>
                                    <a:pt x="1050770" y="158803"/>
                                    <a:pt x="1056831" y="163999"/>
                                    <a:pt x="1062026" y="161401"/>
                                  </a:cubicBezTo>
                                  <a:close/>
                                  <a:moveTo>
                                    <a:pt x="71426" y="241930"/>
                                  </a:moveTo>
                                  <a:lnTo>
                                    <a:pt x="71426" y="241930"/>
                                  </a:lnTo>
                                  <a:cubicBezTo>
                                    <a:pt x="68829" y="242796"/>
                                    <a:pt x="-14299" y="245394"/>
                                    <a:pt x="2154" y="258383"/>
                                  </a:cubicBezTo>
                                  <a:cubicBezTo>
                                    <a:pt x="2154" y="260115"/>
                                    <a:pt x="3885" y="262712"/>
                                    <a:pt x="8215" y="262712"/>
                                  </a:cubicBezTo>
                                  <a:cubicBezTo>
                                    <a:pt x="8215" y="262712"/>
                                    <a:pt x="9081" y="262712"/>
                                    <a:pt x="8215" y="262712"/>
                                  </a:cubicBezTo>
                                  <a:cubicBezTo>
                                    <a:pt x="-7371" y="280030"/>
                                    <a:pt x="57572" y="265310"/>
                                    <a:pt x="60169" y="266176"/>
                                  </a:cubicBezTo>
                                  <a:cubicBezTo>
                                    <a:pt x="65365" y="265310"/>
                                    <a:pt x="67097" y="260981"/>
                                    <a:pt x="64499" y="258383"/>
                                  </a:cubicBezTo>
                                  <a:cubicBezTo>
                                    <a:pt x="70560" y="257517"/>
                                    <a:pt x="71426" y="254919"/>
                                    <a:pt x="70560" y="252321"/>
                                  </a:cubicBezTo>
                                  <a:cubicBezTo>
                                    <a:pt x="80951" y="251455"/>
                                    <a:pt x="79220" y="241930"/>
                                    <a:pt x="71426" y="241930"/>
                                  </a:cubicBezTo>
                                  <a:close/>
                                  <a:moveTo>
                                    <a:pt x="1146020" y="54894"/>
                                  </a:moveTo>
                                  <a:cubicBezTo>
                                    <a:pt x="1146020" y="54894"/>
                                    <a:pt x="1146020" y="55760"/>
                                    <a:pt x="1146020" y="54894"/>
                                  </a:cubicBezTo>
                                  <a:cubicBezTo>
                                    <a:pt x="1132165" y="71346"/>
                                    <a:pt x="1210963" y="56626"/>
                                    <a:pt x="1209231" y="56626"/>
                                  </a:cubicBezTo>
                                  <a:cubicBezTo>
                                    <a:pt x="1226549" y="53162"/>
                                    <a:pt x="1219622" y="44503"/>
                                    <a:pt x="1211829" y="46235"/>
                                  </a:cubicBezTo>
                                  <a:cubicBezTo>
                                    <a:pt x="1211829" y="45369"/>
                                    <a:pt x="1212695" y="45369"/>
                                    <a:pt x="1212695" y="44503"/>
                                  </a:cubicBezTo>
                                  <a:cubicBezTo>
                                    <a:pt x="1221354" y="47101"/>
                                    <a:pt x="1228281" y="38442"/>
                                    <a:pt x="1218756" y="35844"/>
                                  </a:cubicBezTo>
                                  <a:cubicBezTo>
                                    <a:pt x="1215292" y="34978"/>
                                    <a:pt x="1174594" y="31515"/>
                                    <a:pt x="1141690" y="34978"/>
                                  </a:cubicBezTo>
                                  <a:cubicBezTo>
                                    <a:pt x="1137360" y="35844"/>
                                    <a:pt x="1134763" y="40174"/>
                                    <a:pt x="1139092" y="42771"/>
                                  </a:cubicBezTo>
                                  <a:cubicBezTo>
                                    <a:pt x="1139092" y="43637"/>
                                    <a:pt x="1139958" y="44503"/>
                                    <a:pt x="1140824" y="45369"/>
                                  </a:cubicBezTo>
                                  <a:cubicBezTo>
                                    <a:pt x="1129568" y="47967"/>
                                    <a:pt x="1137360" y="54894"/>
                                    <a:pt x="1146020" y="54894"/>
                                  </a:cubicBezTo>
                                  <a:close/>
                                  <a:moveTo>
                                    <a:pt x="719126" y="21124"/>
                                  </a:moveTo>
                                  <a:cubicBezTo>
                                    <a:pt x="686222" y="18526"/>
                                    <a:pt x="714797" y="29783"/>
                                    <a:pt x="726920" y="29783"/>
                                  </a:cubicBezTo>
                                  <a:cubicBezTo>
                                    <a:pt x="735579" y="29783"/>
                                    <a:pt x="778008" y="35844"/>
                                    <a:pt x="781472" y="30649"/>
                                  </a:cubicBezTo>
                                  <a:cubicBezTo>
                                    <a:pt x="788399" y="31515"/>
                                    <a:pt x="788399" y="28051"/>
                                    <a:pt x="786667" y="26319"/>
                                  </a:cubicBezTo>
                                  <a:cubicBezTo>
                                    <a:pt x="796193" y="26319"/>
                                    <a:pt x="799656" y="16794"/>
                                    <a:pt x="787533" y="13330"/>
                                  </a:cubicBezTo>
                                  <a:cubicBezTo>
                                    <a:pt x="783204" y="9001"/>
                                    <a:pt x="726054" y="2074"/>
                                    <a:pt x="720858" y="342"/>
                                  </a:cubicBezTo>
                                  <a:cubicBezTo>
                                    <a:pt x="711333" y="-1390"/>
                                    <a:pt x="707003" y="3805"/>
                                    <a:pt x="709602" y="8135"/>
                                  </a:cubicBezTo>
                                  <a:lnTo>
                                    <a:pt x="709602" y="8135"/>
                                  </a:lnTo>
                                  <a:cubicBezTo>
                                    <a:pt x="693149" y="11599"/>
                                    <a:pt x="709602" y="19392"/>
                                    <a:pt x="719126" y="21124"/>
                                  </a:cubicBezTo>
                                  <a:close/>
                                  <a:moveTo>
                                    <a:pt x="768483" y="28917"/>
                                  </a:moveTo>
                                  <a:cubicBezTo>
                                    <a:pt x="753763" y="28917"/>
                                    <a:pt x="726920" y="28051"/>
                                    <a:pt x="713931" y="23721"/>
                                  </a:cubicBezTo>
                                  <a:cubicBezTo>
                                    <a:pt x="736445" y="25453"/>
                                    <a:pt x="739042" y="25453"/>
                                    <a:pt x="768483" y="28917"/>
                                  </a:cubicBezTo>
                                  <a:close/>
                                  <a:moveTo>
                                    <a:pt x="312149" y="68749"/>
                                  </a:moveTo>
                                  <a:cubicBezTo>
                                    <a:pt x="326004" y="70481"/>
                                    <a:pt x="326870" y="61821"/>
                                    <a:pt x="320808" y="59224"/>
                                  </a:cubicBezTo>
                                  <a:cubicBezTo>
                                    <a:pt x="321674" y="58358"/>
                                    <a:pt x="321674" y="57492"/>
                                    <a:pt x="320808" y="55760"/>
                                  </a:cubicBezTo>
                                  <a:cubicBezTo>
                                    <a:pt x="332065" y="57492"/>
                                    <a:pt x="332065" y="48833"/>
                                    <a:pt x="326004" y="47101"/>
                                  </a:cubicBezTo>
                                  <a:cubicBezTo>
                                    <a:pt x="317345" y="45369"/>
                                    <a:pt x="272317" y="40174"/>
                                    <a:pt x="268854" y="39308"/>
                                  </a:cubicBezTo>
                                  <a:cubicBezTo>
                                    <a:pt x="265390" y="39308"/>
                                    <a:pt x="261926" y="41039"/>
                                    <a:pt x="262792" y="43637"/>
                                  </a:cubicBezTo>
                                  <a:cubicBezTo>
                                    <a:pt x="259329" y="44503"/>
                                    <a:pt x="258463" y="48833"/>
                                    <a:pt x="264524" y="51430"/>
                                  </a:cubicBezTo>
                                  <a:cubicBezTo>
                                    <a:pt x="242010" y="64419"/>
                                    <a:pt x="292233" y="64419"/>
                                    <a:pt x="312149" y="68749"/>
                                  </a:cubicBezTo>
                                  <a:close/>
                                  <a:moveTo>
                                    <a:pt x="455890" y="100787"/>
                                  </a:moveTo>
                                  <a:cubicBezTo>
                                    <a:pt x="454158" y="101653"/>
                                    <a:pt x="453292" y="103385"/>
                                    <a:pt x="454158" y="105117"/>
                                  </a:cubicBezTo>
                                  <a:lnTo>
                                    <a:pt x="454158" y="105117"/>
                                  </a:lnTo>
                                  <a:cubicBezTo>
                                    <a:pt x="440304" y="105983"/>
                                    <a:pt x="439438" y="113776"/>
                                    <a:pt x="450695" y="118106"/>
                                  </a:cubicBezTo>
                                  <a:cubicBezTo>
                                    <a:pt x="468013" y="122435"/>
                                    <a:pt x="499185" y="134558"/>
                                    <a:pt x="503515" y="122435"/>
                                  </a:cubicBezTo>
                                  <a:cubicBezTo>
                                    <a:pt x="506979" y="121569"/>
                                    <a:pt x="508711" y="118971"/>
                                    <a:pt x="508711" y="116374"/>
                                  </a:cubicBezTo>
                                  <a:cubicBezTo>
                                    <a:pt x="513040" y="116374"/>
                                    <a:pt x="516504" y="111178"/>
                                    <a:pt x="508711" y="109446"/>
                                  </a:cubicBezTo>
                                  <a:cubicBezTo>
                                    <a:pt x="502649" y="107715"/>
                                    <a:pt x="447231" y="87799"/>
                                    <a:pt x="455890" y="100787"/>
                                  </a:cubicBezTo>
                                  <a:close/>
                                  <a:moveTo>
                                    <a:pt x="416058" y="20258"/>
                                  </a:moveTo>
                                  <a:cubicBezTo>
                                    <a:pt x="426449" y="21124"/>
                                    <a:pt x="468013" y="34112"/>
                                    <a:pt x="469745" y="22856"/>
                                  </a:cubicBezTo>
                                  <a:cubicBezTo>
                                    <a:pt x="473208" y="22856"/>
                                    <a:pt x="476672" y="20258"/>
                                    <a:pt x="474940" y="16794"/>
                                  </a:cubicBezTo>
                                  <a:cubicBezTo>
                                    <a:pt x="479269" y="15062"/>
                                    <a:pt x="477538" y="10733"/>
                                    <a:pt x="473208" y="9001"/>
                                  </a:cubicBezTo>
                                  <a:cubicBezTo>
                                    <a:pt x="469745" y="8135"/>
                                    <a:pt x="444633" y="3805"/>
                                    <a:pt x="420388" y="1208"/>
                                  </a:cubicBezTo>
                                  <a:cubicBezTo>
                                    <a:pt x="416924" y="1208"/>
                                    <a:pt x="412595" y="3805"/>
                                    <a:pt x="414326" y="7269"/>
                                  </a:cubicBezTo>
                                  <a:cubicBezTo>
                                    <a:pt x="413461" y="9001"/>
                                    <a:pt x="414326" y="9867"/>
                                    <a:pt x="416058" y="11599"/>
                                  </a:cubicBezTo>
                                  <a:cubicBezTo>
                                    <a:pt x="409997" y="12465"/>
                                    <a:pt x="410863" y="19392"/>
                                    <a:pt x="416058" y="20258"/>
                                  </a:cubicBezTo>
                                  <a:close/>
                                  <a:moveTo>
                                    <a:pt x="1204036" y="224612"/>
                                  </a:moveTo>
                                  <a:cubicBezTo>
                                    <a:pt x="1204901" y="224612"/>
                                    <a:pt x="1205767" y="224612"/>
                                    <a:pt x="1206633" y="224612"/>
                                  </a:cubicBezTo>
                                  <a:cubicBezTo>
                                    <a:pt x="1204036" y="225478"/>
                                    <a:pt x="1200572" y="230674"/>
                                    <a:pt x="1212695" y="234137"/>
                                  </a:cubicBezTo>
                                  <a:cubicBezTo>
                                    <a:pt x="1212695" y="234137"/>
                                    <a:pt x="1212695" y="234137"/>
                                    <a:pt x="1212695" y="235003"/>
                                  </a:cubicBezTo>
                                  <a:cubicBezTo>
                                    <a:pt x="1173729" y="249724"/>
                                    <a:pt x="1263783" y="249724"/>
                                    <a:pt x="1268113" y="248858"/>
                                  </a:cubicBezTo>
                                  <a:cubicBezTo>
                                    <a:pt x="1286297" y="241930"/>
                                    <a:pt x="1215292" y="244528"/>
                                    <a:pt x="1215292" y="241064"/>
                                  </a:cubicBezTo>
                                  <a:cubicBezTo>
                                    <a:pt x="1236940" y="239333"/>
                                    <a:pt x="1261185" y="240199"/>
                                    <a:pt x="1271576" y="241930"/>
                                  </a:cubicBezTo>
                                  <a:cubicBezTo>
                                    <a:pt x="1279370" y="241930"/>
                                    <a:pt x="1281967" y="236735"/>
                                    <a:pt x="1277638" y="233271"/>
                                  </a:cubicBezTo>
                                  <a:lnTo>
                                    <a:pt x="1277638" y="232405"/>
                                  </a:lnTo>
                                  <a:cubicBezTo>
                                    <a:pt x="1286297" y="232405"/>
                                    <a:pt x="1286297" y="225478"/>
                                    <a:pt x="1279370" y="223746"/>
                                  </a:cubicBezTo>
                                  <a:cubicBezTo>
                                    <a:pt x="1274174" y="225478"/>
                                    <a:pt x="1200572" y="216819"/>
                                    <a:pt x="1204036" y="224612"/>
                                  </a:cubicBezTo>
                                  <a:close/>
                                  <a:moveTo>
                                    <a:pt x="1085406" y="385671"/>
                                  </a:moveTo>
                                  <a:cubicBezTo>
                                    <a:pt x="1074149" y="383939"/>
                                    <a:pt x="1006608" y="358828"/>
                                    <a:pt x="1005742" y="373549"/>
                                  </a:cubicBezTo>
                                  <a:cubicBezTo>
                                    <a:pt x="1000547" y="374414"/>
                                    <a:pt x="998815" y="378744"/>
                                    <a:pt x="1008340" y="383074"/>
                                  </a:cubicBezTo>
                                  <a:cubicBezTo>
                                    <a:pt x="981497" y="387403"/>
                                    <a:pt x="1084540" y="407319"/>
                                    <a:pt x="1062026" y="396062"/>
                                  </a:cubicBezTo>
                                  <a:cubicBezTo>
                                    <a:pt x="1067222" y="396928"/>
                                    <a:pt x="1071552" y="396062"/>
                                    <a:pt x="1074149" y="394331"/>
                                  </a:cubicBezTo>
                                  <a:lnTo>
                                    <a:pt x="1074149" y="394331"/>
                                  </a:lnTo>
                                  <a:cubicBezTo>
                                    <a:pt x="1089735" y="396062"/>
                                    <a:pt x="1090602" y="388269"/>
                                    <a:pt x="1085406" y="385671"/>
                                  </a:cubicBezTo>
                                  <a:close/>
                                  <a:moveTo>
                                    <a:pt x="1013535" y="386537"/>
                                  </a:moveTo>
                                  <a:cubicBezTo>
                                    <a:pt x="1023927" y="385671"/>
                                    <a:pt x="1042110" y="391733"/>
                                    <a:pt x="1055965" y="394331"/>
                                  </a:cubicBezTo>
                                  <a:cubicBezTo>
                                    <a:pt x="1041245" y="391733"/>
                                    <a:pt x="1026524" y="390001"/>
                                    <a:pt x="1013535" y="386537"/>
                                  </a:cubicBezTo>
                                  <a:close/>
                                  <a:moveTo>
                                    <a:pt x="983229" y="57492"/>
                                  </a:moveTo>
                                  <a:cubicBezTo>
                                    <a:pt x="984961" y="58358"/>
                                    <a:pt x="903565" y="50564"/>
                                    <a:pt x="923481" y="65285"/>
                                  </a:cubicBezTo>
                                  <a:cubicBezTo>
                                    <a:pt x="923481" y="67883"/>
                                    <a:pt x="925213" y="68749"/>
                                    <a:pt x="927810" y="69615"/>
                                  </a:cubicBezTo>
                                  <a:cubicBezTo>
                                    <a:pt x="921749" y="80005"/>
                                    <a:pt x="971106" y="73944"/>
                                    <a:pt x="975435" y="74810"/>
                                  </a:cubicBezTo>
                                  <a:cubicBezTo>
                                    <a:pt x="983229" y="73944"/>
                                    <a:pt x="984094" y="70481"/>
                                    <a:pt x="983229" y="67883"/>
                                  </a:cubicBezTo>
                                  <a:cubicBezTo>
                                    <a:pt x="983229" y="67017"/>
                                    <a:pt x="983229" y="67017"/>
                                    <a:pt x="983229" y="66151"/>
                                  </a:cubicBezTo>
                                  <a:cubicBezTo>
                                    <a:pt x="989290" y="66151"/>
                                    <a:pt x="989290" y="59224"/>
                                    <a:pt x="983229" y="57492"/>
                                  </a:cubicBezTo>
                                  <a:close/>
                                  <a:moveTo>
                                    <a:pt x="1097529" y="250590"/>
                                  </a:moveTo>
                                  <a:cubicBezTo>
                                    <a:pt x="1086272" y="248858"/>
                                    <a:pt x="1018731" y="223746"/>
                                    <a:pt x="1017865" y="238467"/>
                                  </a:cubicBezTo>
                                  <a:cubicBezTo>
                                    <a:pt x="1012670" y="239333"/>
                                    <a:pt x="1010938" y="243662"/>
                                    <a:pt x="1020463" y="247992"/>
                                  </a:cubicBezTo>
                                  <a:cubicBezTo>
                                    <a:pt x="993620" y="252321"/>
                                    <a:pt x="1096663" y="272237"/>
                                    <a:pt x="1074149" y="260981"/>
                                  </a:cubicBezTo>
                                  <a:cubicBezTo>
                                    <a:pt x="1079344" y="261846"/>
                                    <a:pt x="1083674" y="260981"/>
                                    <a:pt x="1086272" y="259249"/>
                                  </a:cubicBezTo>
                                  <a:lnTo>
                                    <a:pt x="1086272" y="259249"/>
                                  </a:lnTo>
                                  <a:cubicBezTo>
                                    <a:pt x="1102724" y="260981"/>
                                    <a:pt x="1103590" y="253187"/>
                                    <a:pt x="1097529" y="250590"/>
                                  </a:cubicBezTo>
                                  <a:close/>
                                  <a:moveTo>
                                    <a:pt x="1026524" y="251455"/>
                                  </a:moveTo>
                                  <a:cubicBezTo>
                                    <a:pt x="1036915" y="250590"/>
                                    <a:pt x="1055099" y="256651"/>
                                    <a:pt x="1068954" y="259249"/>
                                  </a:cubicBezTo>
                                  <a:cubicBezTo>
                                    <a:pt x="1054233" y="256651"/>
                                    <a:pt x="1039513" y="254919"/>
                                    <a:pt x="1026524" y="251455"/>
                                  </a:cubicBezTo>
                                  <a:close/>
                                  <a:moveTo>
                                    <a:pt x="407399" y="345840"/>
                                  </a:moveTo>
                                  <a:cubicBezTo>
                                    <a:pt x="400472" y="344108"/>
                                    <a:pt x="379690" y="335449"/>
                                    <a:pt x="354579" y="329387"/>
                                  </a:cubicBezTo>
                                  <a:cubicBezTo>
                                    <a:pt x="345919" y="327655"/>
                                    <a:pt x="344188" y="335449"/>
                                    <a:pt x="349383" y="338912"/>
                                  </a:cubicBezTo>
                                  <a:lnTo>
                                    <a:pt x="349383" y="338912"/>
                                  </a:lnTo>
                                  <a:cubicBezTo>
                                    <a:pt x="346785" y="339778"/>
                                    <a:pt x="345919" y="342376"/>
                                    <a:pt x="350249" y="345840"/>
                                  </a:cubicBezTo>
                                  <a:lnTo>
                                    <a:pt x="350249" y="346706"/>
                                  </a:lnTo>
                                  <a:cubicBezTo>
                                    <a:pt x="345919" y="346706"/>
                                    <a:pt x="342456" y="347571"/>
                                    <a:pt x="343322" y="351035"/>
                                  </a:cubicBezTo>
                                  <a:cubicBezTo>
                                    <a:pt x="344188" y="355365"/>
                                    <a:pt x="349383" y="357096"/>
                                    <a:pt x="385751" y="363158"/>
                                  </a:cubicBezTo>
                                  <a:cubicBezTo>
                                    <a:pt x="396142" y="364890"/>
                                    <a:pt x="397874" y="360560"/>
                                    <a:pt x="397008" y="358828"/>
                                  </a:cubicBezTo>
                                  <a:cubicBezTo>
                                    <a:pt x="399606" y="358828"/>
                                    <a:pt x="402204" y="357096"/>
                                    <a:pt x="401338" y="355365"/>
                                  </a:cubicBezTo>
                                  <a:cubicBezTo>
                                    <a:pt x="412595" y="357962"/>
                                    <a:pt x="416058" y="348437"/>
                                    <a:pt x="407399" y="345840"/>
                                  </a:cubicBezTo>
                                  <a:close/>
                                  <a:moveTo>
                                    <a:pt x="918285" y="234137"/>
                                  </a:moveTo>
                                  <a:cubicBezTo>
                                    <a:pt x="898370" y="237601"/>
                                    <a:pt x="866331" y="241064"/>
                                    <a:pt x="862001" y="241930"/>
                                  </a:cubicBezTo>
                                  <a:cubicBezTo>
                                    <a:pt x="899235" y="231539"/>
                                    <a:pt x="909626" y="231539"/>
                                    <a:pt x="913090" y="230674"/>
                                  </a:cubicBezTo>
                                  <a:lnTo>
                                    <a:pt x="913090" y="230674"/>
                                  </a:lnTo>
                                  <a:cubicBezTo>
                                    <a:pt x="926079" y="220283"/>
                                    <a:pt x="900967" y="226344"/>
                                    <a:pt x="867197" y="225478"/>
                                  </a:cubicBezTo>
                                  <a:cubicBezTo>
                                    <a:pt x="876722" y="222880"/>
                                    <a:pt x="958117" y="225478"/>
                                    <a:pt x="927810" y="211624"/>
                                  </a:cubicBezTo>
                                  <a:cubicBezTo>
                                    <a:pt x="925213" y="211624"/>
                                    <a:pt x="815242" y="206428"/>
                                    <a:pt x="839488" y="223746"/>
                                  </a:cubicBezTo>
                                  <a:cubicBezTo>
                                    <a:pt x="835158" y="230674"/>
                                    <a:pt x="860269" y="231539"/>
                                    <a:pt x="873258" y="231539"/>
                                  </a:cubicBezTo>
                                  <a:cubicBezTo>
                                    <a:pt x="874124" y="231539"/>
                                    <a:pt x="874124" y="231539"/>
                                    <a:pt x="873258" y="232405"/>
                                  </a:cubicBezTo>
                                  <a:cubicBezTo>
                                    <a:pt x="791863" y="255785"/>
                                    <a:pt x="888844" y="242796"/>
                                    <a:pt x="918285" y="238467"/>
                                  </a:cubicBezTo>
                                  <a:cubicBezTo>
                                    <a:pt x="924347" y="238467"/>
                                    <a:pt x="922615" y="234137"/>
                                    <a:pt x="918285" y="234137"/>
                                  </a:cubicBezTo>
                                  <a:close/>
                                  <a:moveTo>
                                    <a:pt x="1419647" y="105117"/>
                                  </a:moveTo>
                                  <a:cubicBezTo>
                                    <a:pt x="1404060" y="105983"/>
                                    <a:pt x="1399731" y="105983"/>
                                    <a:pt x="1379815" y="108580"/>
                                  </a:cubicBezTo>
                                  <a:cubicBezTo>
                                    <a:pt x="1372022" y="109446"/>
                                    <a:pt x="1372022" y="118971"/>
                                    <a:pt x="1384145" y="117240"/>
                                  </a:cubicBezTo>
                                  <a:cubicBezTo>
                                    <a:pt x="1384145" y="118106"/>
                                    <a:pt x="1385011" y="118971"/>
                                    <a:pt x="1385876" y="119837"/>
                                  </a:cubicBezTo>
                                  <a:cubicBezTo>
                                    <a:pt x="1381547" y="122435"/>
                                    <a:pt x="1384145" y="127630"/>
                                    <a:pt x="1390206" y="127630"/>
                                  </a:cubicBezTo>
                                  <a:cubicBezTo>
                                    <a:pt x="1398865" y="126765"/>
                                    <a:pt x="1425708" y="131960"/>
                                    <a:pt x="1423977" y="120703"/>
                                  </a:cubicBezTo>
                                  <a:cubicBezTo>
                                    <a:pt x="1429172" y="119837"/>
                                    <a:pt x="1430038" y="116374"/>
                                    <a:pt x="1427440" y="113776"/>
                                  </a:cubicBezTo>
                                  <a:cubicBezTo>
                                    <a:pt x="1431770" y="111178"/>
                                    <a:pt x="1430038" y="104251"/>
                                    <a:pt x="1419647" y="105117"/>
                                  </a:cubicBezTo>
                                  <a:close/>
                                  <a:moveTo>
                                    <a:pt x="1212695" y="327655"/>
                                  </a:moveTo>
                                  <a:cubicBezTo>
                                    <a:pt x="1206633" y="327655"/>
                                    <a:pt x="1133897" y="319862"/>
                                    <a:pt x="1136495" y="327655"/>
                                  </a:cubicBezTo>
                                  <a:cubicBezTo>
                                    <a:pt x="1137360" y="327655"/>
                                    <a:pt x="1138227" y="327655"/>
                                    <a:pt x="1139092" y="327655"/>
                                  </a:cubicBezTo>
                                  <a:cubicBezTo>
                                    <a:pt x="1136495" y="328521"/>
                                    <a:pt x="1133031" y="333717"/>
                                    <a:pt x="1145154" y="337180"/>
                                  </a:cubicBezTo>
                                  <a:cubicBezTo>
                                    <a:pt x="1145154" y="337180"/>
                                    <a:pt x="1145154" y="337180"/>
                                    <a:pt x="1145154" y="338046"/>
                                  </a:cubicBezTo>
                                  <a:cubicBezTo>
                                    <a:pt x="1106188" y="352767"/>
                                    <a:pt x="1196242" y="352767"/>
                                    <a:pt x="1200572" y="351901"/>
                                  </a:cubicBezTo>
                                  <a:cubicBezTo>
                                    <a:pt x="1218756" y="344974"/>
                                    <a:pt x="1147751" y="347571"/>
                                    <a:pt x="1147751" y="344108"/>
                                  </a:cubicBezTo>
                                  <a:cubicBezTo>
                                    <a:pt x="1169399" y="342376"/>
                                    <a:pt x="1193645" y="343242"/>
                                    <a:pt x="1204036" y="344974"/>
                                  </a:cubicBezTo>
                                  <a:cubicBezTo>
                                    <a:pt x="1211829" y="344974"/>
                                    <a:pt x="1214427" y="339778"/>
                                    <a:pt x="1210097" y="336314"/>
                                  </a:cubicBezTo>
                                  <a:lnTo>
                                    <a:pt x="1210097" y="335449"/>
                                  </a:lnTo>
                                  <a:cubicBezTo>
                                    <a:pt x="1219622" y="336314"/>
                                    <a:pt x="1219622" y="328521"/>
                                    <a:pt x="1212695" y="327655"/>
                                  </a:cubicBezTo>
                                  <a:close/>
                                  <a:moveTo>
                                    <a:pt x="1314006" y="441090"/>
                                  </a:moveTo>
                                  <a:lnTo>
                                    <a:pt x="1314006" y="441090"/>
                                  </a:lnTo>
                                  <a:cubicBezTo>
                                    <a:pt x="1310542" y="441090"/>
                                    <a:pt x="1233477" y="415112"/>
                                    <a:pt x="1228281" y="429833"/>
                                  </a:cubicBezTo>
                                  <a:lnTo>
                                    <a:pt x="1228281" y="429833"/>
                                  </a:lnTo>
                                  <a:cubicBezTo>
                                    <a:pt x="1213560" y="435894"/>
                                    <a:pt x="1226549" y="442821"/>
                                    <a:pt x="1238672" y="445419"/>
                                  </a:cubicBezTo>
                                  <a:cubicBezTo>
                                    <a:pt x="1238672" y="445419"/>
                                    <a:pt x="1238672" y="445419"/>
                                    <a:pt x="1238672" y="446285"/>
                                  </a:cubicBezTo>
                                  <a:cubicBezTo>
                                    <a:pt x="1195376" y="457542"/>
                                    <a:pt x="1329592" y="466201"/>
                                    <a:pt x="1307945" y="456676"/>
                                  </a:cubicBezTo>
                                  <a:cubicBezTo>
                                    <a:pt x="1283699" y="455810"/>
                                    <a:pt x="1248197" y="454944"/>
                                    <a:pt x="1238672" y="450615"/>
                                  </a:cubicBezTo>
                                  <a:cubicBezTo>
                                    <a:pt x="1253392" y="447151"/>
                                    <a:pt x="1303615" y="458408"/>
                                    <a:pt x="1301017" y="452346"/>
                                  </a:cubicBezTo>
                                  <a:cubicBezTo>
                                    <a:pt x="1318336" y="457542"/>
                                    <a:pt x="1322665" y="445419"/>
                                    <a:pt x="1314006" y="441090"/>
                                  </a:cubicBezTo>
                                  <a:close/>
                                  <a:moveTo>
                                    <a:pt x="935604" y="370085"/>
                                  </a:moveTo>
                                  <a:cubicBezTo>
                                    <a:pt x="933006" y="370951"/>
                                    <a:pt x="870660" y="364024"/>
                                    <a:pt x="881917" y="374414"/>
                                  </a:cubicBezTo>
                                  <a:cubicBezTo>
                                    <a:pt x="880185" y="376146"/>
                                    <a:pt x="880185" y="377878"/>
                                    <a:pt x="884515" y="378744"/>
                                  </a:cubicBezTo>
                                  <a:cubicBezTo>
                                    <a:pt x="871526" y="380476"/>
                                    <a:pt x="874990" y="383939"/>
                                    <a:pt x="877588" y="385671"/>
                                  </a:cubicBezTo>
                                  <a:cubicBezTo>
                                    <a:pt x="863733" y="400392"/>
                                    <a:pt x="922615" y="394331"/>
                                    <a:pt x="929542" y="396062"/>
                                  </a:cubicBezTo>
                                  <a:cubicBezTo>
                                    <a:pt x="937336" y="396062"/>
                                    <a:pt x="940799" y="388269"/>
                                    <a:pt x="933006" y="385671"/>
                                  </a:cubicBezTo>
                                  <a:cubicBezTo>
                                    <a:pt x="933006" y="384805"/>
                                    <a:pt x="932140" y="383939"/>
                                    <a:pt x="931274" y="383074"/>
                                  </a:cubicBezTo>
                                  <a:cubicBezTo>
                                    <a:pt x="936469" y="383074"/>
                                    <a:pt x="938201" y="377878"/>
                                    <a:pt x="933006" y="376146"/>
                                  </a:cubicBezTo>
                                  <a:cubicBezTo>
                                    <a:pt x="941665" y="375280"/>
                                    <a:pt x="940799" y="370085"/>
                                    <a:pt x="935604" y="370085"/>
                                  </a:cubicBezTo>
                                  <a:close/>
                                  <a:moveTo>
                                    <a:pt x="439438" y="187378"/>
                                  </a:moveTo>
                                  <a:cubicBezTo>
                                    <a:pt x="434242" y="185646"/>
                                    <a:pt x="429047" y="191708"/>
                                    <a:pt x="436840" y="194305"/>
                                  </a:cubicBezTo>
                                  <a:cubicBezTo>
                                    <a:pt x="435974" y="196037"/>
                                    <a:pt x="437706" y="197769"/>
                                    <a:pt x="439438" y="198635"/>
                                  </a:cubicBezTo>
                                  <a:lnTo>
                                    <a:pt x="438572" y="199501"/>
                                  </a:lnTo>
                                  <a:cubicBezTo>
                                    <a:pt x="434242" y="200367"/>
                                    <a:pt x="432510" y="203830"/>
                                    <a:pt x="434242" y="205562"/>
                                  </a:cubicBezTo>
                                  <a:lnTo>
                                    <a:pt x="434242" y="205562"/>
                                  </a:lnTo>
                                  <a:cubicBezTo>
                                    <a:pt x="440304" y="209892"/>
                                    <a:pt x="474074" y="228076"/>
                                    <a:pt x="479269" y="213356"/>
                                  </a:cubicBezTo>
                                  <a:cubicBezTo>
                                    <a:pt x="481867" y="212490"/>
                                    <a:pt x="484465" y="210758"/>
                                    <a:pt x="484465" y="209026"/>
                                  </a:cubicBezTo>
                                  <a:cubicBezTo>
                                    <a:pt x="484465" y="209026"/>
                                    <a:pt x="484465" y="209026"/>
                                    <a:pt x="485331" y="209026"/>
                                  </a:cubicBezTo>
                                  <a:cubicBezTo>
                                    <a:pt x="491392" y="211624"/>
                                    <a:pt x="502649" y="208160"/>
                                    <a:pt x="494856" y="202965"/>
                                  </a:cubicBezTo>
                                  <a:cubicBezTo>
                                    <a:pt x="493124" y="202965"/>
                                    <a:pt x="442901" y="188244"/>
                                    <a:pt x="439438" y="187378"/>
                                  </a:cubicBezTo>
                                  <a:close/>
                                  <a:moveTo>
                                    <a:pt x="567592" y="300812"/>
                                  </a:moveTo>
                                  <a:cubicBezTo>
                                    <a:pt x="567592" y="302544"/>
                                    <a:pt x="506979" y="293885"/>
                                    <a:pt x="504381" y="303410"/>
                                  </a:cubicBezTo>
                                  <a:cubicBezTo>
                                    <a:pt x="499185" y="305142"/>
                                    <a:pt x="497454" y="309471"/>
                                    <a:pt x="503515" y="311203"/>
                                  </a:cubicBezTo>
                                  <a:cubicBezTo>
                                    <a:pt x="493990" y="325058"/>
                                    <a:pt x="541615" y="319862"/>
                                    <a:pt x="556336" y="321594"/>
                                  </a:cubicBezTo>
                                  <a:cubicBezTo>
                                    <a:pt x="561531" y="321594"/>
                                    <a:pt x="564995" y="318130"/>
                                    <a:pt x="563263" y="315533"/>
                                  </a:cubicBezTo>
                                  <a:lnTo>
                                    <a:pt x="563263" y="315533"/>
                                  </a:lnTo>
                                  <a:cubicBezTo>
                                    <a:pt x="566726" y="314667"/>
                                    <a:pt x="567592" y="312935"/>
                                    <a:pt x="567592" y="310337"/>
                                  </a:cubicBezTo>
                                  <a:lnTo>
                                    <a:pt x="567592" y="310337"/>
                                  </a:lnTo>
                                  <a:cubicBezTo>
                                    <a:pt x="575385" y="308606"/>
                                    <a:pt x="574519" y="301678"/>
                                    <a:pt x="567592" y="300812"/>
                                  </a:cubicBezTo>
                                  <a:close/>
                                  <a:moveTo>
                                    <a:pt x="615217" y="162267"/>
                                  </a:moveTo>
                                  <a:cubicBezTo>
                                    <a:pt x="616949" y="163133"/>
                                    <a:pt x="535554" y="155340"/>
                                    <a:pt x="555470" y="170060"/>
                                  </a:cubicBezTo>
                                  <a:cubicBezTo>
                                    <a:pt x="555470" y="172658"/>
                                    <a:pt x="557201" y="173524"/>
                                    <a:pt x="559799" y="174390"/>
                                  </a:cubicBezTo>
                                  <a:cubicBezTo>
                                    <a:pt x="553738" y="184780"/>
                                    <a:pt x="603094" y="178719"/>
                                    <a:pt x="607424" y="179585"/>
                                  </a:cubicBezTo>
                                  <a:cubicBezTo>
                                    <a:pt x="615217" y="178719"/>
                                    <a:pt x="616083" y="175255"/>
                                    <a:pt x="615217" y="172658"/>
                                  </a:cubicBezTo>
                                  <a:cubicBezTo>
                                    <a:pt x="615217" y="171792"/>
                                    <a:pt x="615217" y="171792"/>
                                    <a:pt x="615217" y="170926"/>
                                  </a:cubicBezTo>
                                  <a:cubicBezTo>
                                    <a:pt x="621279" y="170060"/>
                                    <a:pt x="621279" y="163999"/>
                                    <a:pt x="615217" y="162267"/>
                                  </a:cubicBezTo>
                                  <a:close/>
                                  <a:moveTo>
                                    <a:pt x="422120" y="264444"/>
                                  </a:moveTo>
                                  <a:cubicBezTo>
                                    <a:pt x="417790" y="260115"/>
                                    <a:pt x="360640" y="253187"/>
                                    <a:pt x="355445" y="251455"/>
                                  </a:cubicBezTo>
                                  <a:cubicBezTo>
                                    <a:pt x="345919" y="249724"/>
                                    <a:pt x="341590" y="254919"/>
                                    <a:pt x="344188" y="259249"/>
                                  </a:cubicBezTo>
                                  <a:lnTo>
                                    <a:pt x="344188" y="259249"/>
                                  </a:lnTo>
                                  <a:cubicBezTo>
                                    <a:pt x="336394" y="259249"/>
                                    <a:pt x="334663" y="265310"/>
                                    <a:pt x="339858" y="267908"/>
                                  </a:cubicBezTo>
                                  <a:cubicBezTo>
                                    <a:pt x="344188" y="270505"/>
                                    <a:pt x="350249" y="271371"/>
                                    <a:pt x="355445" y="272237"/>
                                  </a:cubicBezTo>
                                  <a:cubicBezTo>
                                    <a:pt x="319076" y="268774"/>
                                    <a:pt x="348517" y="280896"/>
                                    <a:pt x="361506" y="280896"/>
                                  </a:cubicBezTo>
                                  <a:cubicBezTo>
                                    <a:pt x="370165" y="280896"/>
                                    <a:pt x="412595" y="286958"/>
                                    <a:pt x="416058" y="281762"/>
                                  </a:cubicBezTo>
                                  <a:cubicBezTo>
                                    <a:pt x="422985" y="282628"/>
                                    <a:pt x="422985" y="279164"/>
                                    <a:pt x="421254" y="277433"/>
                                  </a:cubicBezTo>
                                  <a:cubicBezTo>
                                    <a:pt x="430779" y="276567"/>
                                    <a:pt x="433376" y="267908"/>
                                    <a:pt x="422120" y="264444"/>
                                  </a:cubicBezTo>
                                  <a:close/>
                                  <a:moveTo>
                                    <a:pt x="346785" y="274835"/>
                                  </a:moveTo>
                                  <a:cubicBezTo>
                                    <a:pt x="370165" y="276567"/>
                                    <a:pt x="372763" y="276567"/>
                                    <a:pt x="401338" y="280030"/>
                                  </a:cubicBezTo>
                                  <a:cubicBezTo>
                                    <a:pt x="387483" y="280030"/>
                                    <a:pt x="359774" y="279164"/>
                                    <a:pt x="346785" y="274835"/>
                                  </a:cubicBezTo>
                                  <a:close/>
                                  <a:moveTo>
                                    <a:pt x="788399" y="415112"/>
                                  </a:moveTo>
                                  <a:cubicBezTo>
                                    <a:pt x="790997" y="413380"/>
                                    <a:pt x="790131" y="409917"/>
                                    <a:pt x="786667" y="409051"/>
                                  </a:cubicBezTo>
                                  <a:cubicBezTo>
                                    <a:pt x="791863" y="406453"/>
                                    <a:pt x="789265" y="401258"/>
                                    <a:pt x="783204" y="402124"/>
                                  </a:cubicBezTo>
                                  <a:cubicBezTo>
                                    <a:pt x="779740" y="402124"/>
                                    <a:pt x="757227" y="403856"/>
                                    <a:pt x="730383" y="408185"/>
                                  </a:cubicBezTo>
                                  <a:cubicBezTo>
                                    <a:pt x="723456" y="409051"/>
                                    <a:pt x="723456" y="416844"/>
                                    <a:pt x="733847" y="415978"/>
                                  </a:cubicBezTo>
                                  <a:cubicBezTo>
                                    <a:pt x="733847" y="415978"/>
                                    <a:pt x="733847" y="415978"/>
                                    <a:pt x="734713" y="415978"/>
                                  </a:cubicBezTo>
                                  <a:cubicBezTo>
                                    <a:pt x="734713" y="417710"/>
                                    <a:pt x="738176" y="418576"/>
                                    <a:pt x="740774" y="419442"/>
                                  </a:cubicBezTo>
                                  <a:cubicBezTo>
                                    <a:pt x="721724" y="428101"/>
                                    <a:pt x="750299" y="428101"/>
                                    <a:pt x="758092" y="426369"/>
                                  </a:cubicBezTo>
                                  <a:lnTo>
                                    <a:pt x="758092" y="426369"/>
                                  </a:lnTo>
                                  <a:cubicBezTo>
                                    <a:pt x="760690" y="428967"/>
                                    <a:pt x="764154" y="427235"/>
                                    <a:pt x="772813" y="425503"/>
                                  </a:cubicBezTo>
                                  <a:cubicBezTo>
                                    <a:pt x="778874" y="422905"/>
                                    <a:pt x="798790" y="421174"/>
                                    <a:pt x="788399" y="415112"/>
                                  </a:cubicBezTo>
                                  <a:close/>
                                  <a:moveTo>
                                    <a:pt x="803120" y="129362"/>
                                  </a:moveTo>
                                  <a:cubicBezTo>
                                    <a:pt x="799656" y="128496"/>
                                    <a:pt x="771081" y="118971"/>
                                    <a:pt x="747701" y="113776"/>
                                  </a:cubicBezTo>
                                  <a:cubicBezTo>
                                    <a:pt x="742506" y="112044"/>
                                    <a:pt x="739908" y="118106"/>
                                    <a:pt x="745104" y="119837"/>
                                  </a:cubicBezTo>
                                  <a:cubicBezTo>
                                    <a:pt x="745969" y="119837"/>
                                    <a:pt x="746836" y="119837"/>
                                    <a:pt x="746836" y="120703"/>
                                  </a:cubicBezTo>
                                  <a:cubicBezTo>
                                    <a:pt x="745104" y="120703"/>
                                    <a:pt x="743372" y="122435"/>
                                    <a:pt x="743372" y="124167"/>
                                  </a:cubicBezTo>
                                  <a:cubicBezTo>
                                    <a:pt x="740774" y="125033"/>
                                    <a:pt x="739042" y="127630"/>
                                    <a:pt x="740774" y="131094"/>
                                  </a:cubicBezTo>
                                  <a:cubicBezTo>
                                    <a:pt x="738176" y="132826"/>
                                    <a:pt x="739042" y="137155"/>
                                    <a:pt x="742506" y="138887"/>
                                  </a:cubicBezTo>
                                  <a:lnTo>
                                    <a:pt x="742506" y="138887"/>
                                  </a:lnTo>
                                  <a:cubicBezTo>
                                    <a:pt x="749433" y="140619"/>
                                    <a:pt x="783204" y="154474"/>
                                    <a:pt x="790131" y="146680"/>
                                  </a:cubicBezTo>
                                  <a:cubicBezTo>
                                    <a:pt x="793594" y="145814"/>
                                    <a:pt x="796193" y="143217"/>
                                    <a:pt x="795326" y="140619"/>
                                  </a:cubicBezTo>
                                  <a:cubicBezTo>
                                    <a:pt x="797058" y="139753"/>
                                    <a:pt x="797924" y="138021"/>
                                    <a:pt x="797058" y="136289"/>
                                  </a:cubicBezTo>
                                  <a:cubicBezTo>
                                    <a:pt x="803985" y="137155"/>
                                    <a:pt x="810047" y="131960"/>
                                    <a:pt x="803120" y="129362"/>
                                  </a:cubicBezTo>
                                  <a:close/>
                                  <a:moveTo>
                                    <a:pt x="716529" y="231539"/>
                                  </a:moveTo>
                                  <a:cubicBezTo>
                                    <a:pt x="716529" y="229808"/>
                                    <a:pt x="713931" y="228076"/>
                                    <a:pt x="711333" y="227210"/>
                                  </a:cubicBezTo>
                                  <a:lnTo>
                                    <a:pt x="711333" y="227210"/>
                                  </a:lnTo>
                                  <a:cubicBezTo>
                                    <a:pt x="711333" y="224612"/>
                                    <a:pt x="708735" y="222880"/>
                                    <a:pt x="705272" y="222015"/>
                                  </a:cubicBezTo>
                                  <a:cubicBezTo>
                                    <a:pt x="701808" y="222015"/>
                                    <a:pt x="673233" y="220283"/>
                                    <a:pt x="643792" y="221149"/>
                                  </a:cubicBezTo>
                                  <a:cubicBezTo>
                                    <a:pt x="635133" y="221149"/>
                                    <a:pt x="635133" y="228942"/>
                                    <a:pt x="642060" y="229808"/>
                                  </a:cubicBezTo>
                                  <a:cubicBezTo>
                                    <a:pt x="640329" y="232405"/>
                                    <a:pt x="642926" y="235003"/>
                                    <a:pt x="648988" y="235869"/>
                                  </a:cubicBezTo>
                                  <a:lnTo>
                                    <a:pt x="648988" y="235869"/>
                                  </a:lnTo>
                                  <a:cubicBezTo>
                                    <a:pt x="645524" y="246260"/>
                                    <a:pt x="658513" y="242796"/>
                                    <a:pt x="711333" y="241064"/>
                                  </a:cubicBezTo>
                                  <a:cubicBezTo>
                                    <a:pt x="723456" y="241064"/>
                                    <a:pt x="721724" y="233271"/>
                                    <a:pt x="716529" y="231539"/>
                                  </a:cubicBezTo>
                                  <a:close/>
                                  <a:moveTo>
                                    <a:pt x="736445" y="350169"/>
                                  </a:moveTo>
                                  <a:lnTo>
                                    <a:pt x="736445" y="350169"/>
                                  </a:lnTo>
                                  <a:cubicBezTo>
                                    <a:pt x="740774" y="349303"/>
                                    <a:pt x="744238" y="346706"/>
                                    <a:pt x="743372" y="343242"/>
                                  </a:cubicBezTo>
                                  <a:cubicBezTo>
                                    <a:pt x="743372" y="342376"/>
                                    <a:pt x="744238" y="342376"/>
                                    <a:pt x="744238" y="341510"/>
                                  </a:cubicBezTo>
                                  <a:cubicBezTo>
                                    <a:pt x="751165" y="341510"/>
                                    <a:pt x="753763" y="335449"/>
                                    <a:pt x="748568" y="331985"/>
                                  </a:cubicBezTo>
                                  <a:cubicBezTo>
                                    <a:pt x="754628" y="323326"/>
                                    <a:pt x="702674" y="322460"/>
                                    <a:pt x="671501" y="318996"/>
                                  </a:cubicBezTo>
                                  <a:cubicBezTo>
                                    <a:pt x="665440" y="318996"/>
                                    <a:pt x="664574" y="325924"/>
                                    <a:pt x="670636" y="325924"/>
                                  </a:cubicBezTo>
                                  <a:cubicBezTo>
                                    <a:pt x="673233" y="325924"/>
                                    <a:pt x="674965" y="325924"/>
                                    <a:pt x="677563" y="326789"/>
                                  </a:cubicBezTo>
                                  <a:cubicBezTo>
                                    <a:pt x="676697" y="327655"/>
                                    <a:pt x="676697" y="328521"/>
                                    <a:pt x="677563" y="329387"/>
                                  </a:cubicBezTo>
                                  <a:cubicBezTo>
                                    <a:pt x="663708" y="329387"/>
                                    <a:pt x="665440" y="337180"/>
                                    <a:pt x="670636" y="338912"/>
                                  </a:cubicBezTo>
                                  <a:lnTo>
                                    <a:pt x="670636" y="338912"/>
                                  </a:lnTo>
                                  <a:cubicBezTo>
                                    <a:pt x="660245" y="353633"/>
                                    <a:pt x="732981" y="349303"/>
                                    <a:pt x="736445" y="350169"/>
                                  </a:cubicBezTo>
                                  <a:close/>
                                </a:path>
                              </a:pathLst>
                            </a:custGeom>
                            <a:solidFill>
                              <a:schemeClr val="tx1">
                                <a:lumMod val="95000"/>
                                <a:lumOff val="5000"/>
                                <a:alpha val="50000"/>
                              </a:schemeClr>
                            </a:solidFill>
                            <a:ln w="865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 name="Freeform 5">
                            <a:extLst>
                              <a:ext uri="{FF2B5EF4-FFF2-40B4-BE49-F238E27FC236}">
                                <a16:creationId xmlns:a16="http://schemas.microsoft.com/office/drawing/2014/main" id="{6E3463B8-E4F2-A547-8AA6-BAC35639E833}"/>
                              </a:ext>
                            </a:extLst>
                          </wps:cNvPr>
                          <wps:cNvSpPr/>
                          <wps:spPr>
                            <a:xfrm>
                              <a:off x="2363012" y="259464"/>
                              <a:ext cx="1758214" cy="990095"/>
                            </a:xfrm>
                            <a:custGeom>
                              <a:avLst/>
                              <a:gdLst>
                                <a:gd name="connsiteX0" fmla="*/ 952554 w 1758214"/>
                                <a:gd name="connsiteY0" fmla="*/ 577869 h 990095"/>
                                <a:gd name="connsiteX1" fmla="*/ 956018 w 1758214"/>
                                <a:gd name="connsiteY1" fmla="*/ 567478 h 990095"/>
                                <a:gd name="connsiteX2" fmla="*/ 893672 w 1758214"/>
                                <a:gd name="connsiteY2" fmla="*/ 510328 h 990095"/>
                                <a:gd name="connsiteX3" fmla="*/ 889343 w 1758214"/>
                                <a:gd name="connsiteY3" fmla="*/ 518987 h 990095"/>
                                <a:gd name="connsiteX4" fmla="*/ 952554 w 1758214"/>
                                <a:gd name="connsiteY4" fmla="*/ 577869 h 990095"/>
                                <a:gd name="connsiteX5" fmla="*/ 979397 w 1758214"/>
                                <a:gd name="connsiteY5" fmla="*/ 760576 h 990095"/>
                                <a:gd name="connsiteX6" fmla="*/ 983727 w 1758214"/>
                                <a:gd name="connsiteY6" fmla="*/ 749319 h 990095"/>
                                <a:gd name="connsiteX7" fmla="*/ 909259 w 1758214"/>
                                <a:gd name="connsiteY7" fmla="*/ 673985 h 990095"/>
                                <a:gd name="connsiteX8" fmla="*/ 904929 w 1758214"/>
                                <a:gd name="connsiteY8" fmla="*/ 681778 h 990095"/>
                                <a:gd name="connsiteX9" fmla="*/ 979397 w 1758214"/>
                                <a:gd name="connsiteY9" fmla="*/ 760576 h 990095"/>
                                <a:gd name="connsiteX10" fmla="*/ 904063 w 1758214"/>
                                <a:gd name="connsiteY10" fmla="*/ 383906 h 990095"/>
                                <a:gd name="connsiteX11" fmla="*/ 847779 w 1758214"/>
                                <a:gd name="connsiteY11" fmla="*/ 363124 h 990095"/>
                                <a:gd name="connsiteX12" fmla="*/ 846047 w 1758214"/>
                                <a:gd name="connsiteY12" fmla="*/ 373515 h 990095"/>
                                <a:gd name="connsiteX13" fmla="*/ 902331 w 1758214"/>
                                <a:gd name="connsiteY13" fmla="*/ 396028 h 990095"/>
                                <a:gd name="connsiteX14" fmla="*/ 904063 w 1758214"/>
                                <a:gd name="connsiteY14" fmla="*/ 383906 h 990095"/>
                                <a:gd name="connsiteX15" fmla="*/ 999313 w 1758214"/>
                                <a:gd name="connsiteY15" fmla="*/ 493010 h 990095"/>
                                <a:gd name="connsiteX16" fmla="*/ 949956 w 1758214"/>
                                <a:gd name="connsiteY16" fmla="*/ 454910 h 990095"/>
                                <a:gd name="connsiteX17" fmla="*/ 947359 w 1758214"/>
                                <a:gd name="connsiteY17" fmla="*/ 460972 h 990095"/>
                                <a:gd name="connsiteX18" fmla="*/ 995850 w 1758214"/>
                                <a:gd name="connsiteY18" fmla="*/ 499937 h 990095"/>
                                <a:gd name="connsiteX19" fmla="*/ 999313 w 1758214"/>
                                <a:gd name="connsiteY19" fmla="*/ 493010 h 990095"/>
                                <a:gd name="connsiteX20" fmla="*/ 1130931 w 1758214"/>
                                <a:gd name="connsiteY20" fmla="*/ 422006 h 990095"/>
                                <a:gd name="connsiteX21" fmla="*/ 1200204 w 1758214"/>
                                <a:gd name="connsiteY21" fmla="*/ 443653 h 990095"/>
                                <a:gd name="connsiteX22" fmla="*/ 1201070 w 1758214"/>
                                <a:gd name="connsiteY22" fmla="*/ 435860 h 990095"/>
                                <a:gd name="connsiteX23" fmla="*/ 1131797 w 1758214"/>
                                <a:gd name="connsiteY23" fmla="*/ 415078 h 990095"/>
                                <a:gd name="connsiteX24" fmla="*/ 1130931 w 1758214"/>
                                <a:gd name="connsiteY24" fmla="*/ 422006 h 990095"/>
                                <a:gd name="connsiteX25" fmla="*/ 860768 w 1758214"/>
                                <a:gd name="connsiteY25" fmla="*/ 467899 h 990095"/>
                                <a:gd name="connsiteX26" fmla="*/ 862500 w 1758214"/>
                                <a:gd name="connsiteY26" fmla="*/ 456642 h 990095"/>
                                <a:gd name="connsiteX27" fmla="*/ 807081 w 1758214"/>
                                <a:gd name="connsiteY27" fmla="*/ 424603 h 990095"/>
                                <a:gd name="connsiteX28" fmla="*/ 803618 w 1758214"/>
                                <a:gd name="connsiteY28" fmla="*/ 434128 h 990095"/>
                                <a:gd name="connsiteX29" fmla="*/ 860768 w 1758214"/>
                                <a:gd name="connsiteY29" fmla="*/ 467899 h 990095"/>
                                <a:gd name="connsiteX30" fmla="*/ 657279 w 1758214"/>
                                <a:gd name="connsiteY30" fmla="*/ 260081 h 990095"/>
                                <a:gd name="connsiteX31" fmla="*/ 658145 w 1758214"/>
                                <a:gd name="connsiteY31" fmla="*/ 252287 h 990095"/>
                                <a:gd name="connsiteX32" fmla="*/ 601861 w 1758214"/>
                                <a:gd name="connsiteY32" fmla="*/ 221981 h 990095"/>
                                <a:gd name="connsiteX33" fmla="*/ 599263 w 1758214"/>
                                <a:gd name="connsiteY33" fmla="*/ 228042 h 990095"/>
                                <a:gd name="connsiteX34" fmla="*/ 657279 w 1758214"/>
                                <a:gd name="connsiteY34" fmla="*/ 260081 h 990095"/>
                                <a:gd name="connsiteX35" fmla="*/ 870293 w 1758214"/>
                                <a:gd name="connsiteY35" fmla="*/ 590858 h 990095"/>
                                <a:gd name="connsiteX36" fmla="*/ 802752 w 1758214"/>
                                <a:gd name="connsiteY36" fmla="*/ 548428 h 990095"/>
                                <a:gd name="connsiteX37" fmla="*/ 799288 w 1758214"/>
                                <a:gd name="connsiteY37" fmla="*/ 557087 h 990095"/>
                                <a:gd name="connsiteX38" fmla="*/ 866829 w 1758214"/>
                                <a:gd name="connsiteY38" fmla="*/ 600383 h 990095"/>
                                <a:gd name="connsiteX39" fmla="*/ 870293 w 1758214"/>
                                <a:gd name="connsiteY39" fmla="*/ 590858 h 990095"/>
                                <a:gd name="connsiteX40" fmla="*/ 1086770 w 1758214"/>
                                <a:gd name="connsiteY40" fmla="*/ 616835 h 990095"/>
                                <a:gd name="connsiteX41" fmla="*/ 1088502 w 1758214"/>
                                <a:gd name="connsiteY41" fmla="*/ 612506 h 990095"/>
                                <a:gd name="connsiteX42" fmla="*/ 1033950 w 1758214"/>
                                <a:gd name="connsiteY42" fmla="*/ 579601 h 990095"/>
                                <a:gd name="connsiteX43" fmla="*/ 1032218 w 1758214"/>
                                <a:gd name="connsiteY43" fmla="*/ 583931 h 990095"/>
                                <a:gd name="connsiteX44" fmla="*/ 1086770 w 1758214"/>
                                <a:gd name="connsiteY44" fmla="*/ 616835 h 990095"/>
                                <a:gd name="connsiteX45" fmla="*/ 1112747 w 1758214"/>
                                <a:gd name="connsiteY45" fmla="*/ 505999 h 990095"/>
                                <a:gd name="connsiteX46" fmla="*/ 1111016 w 1758214"/>
                                <a:gd name="connsiteY46" fmla="*/ 518987 h 990095"/>
                                <a:gd name="connsiteX47" fmla="*/ 1181154 w 1758214"/>
                                <a:gd name="connsiteY47" fmla="*/ 552758 h 990095"/>
                                <a:gd name="connsiteX48" fmla="*/ 1183752 w 1758214"/>
                                <a:gd name="connsiteY48" fmla="*/ 538903 h 990095"/>
                                <a:gd name="connsiteX49" fmla="*/ 1112747 w 1758214"/>
                                <a:gd name="connsiteY49" fmla="*/ 505999 h 990095"/>
                                <a:gd name="connsiteX50" fmla="*/ 807081 w 1758214"/>
                                <a:gd name="connsiteY50" fmla="*/ 657533 h 990095"/>
                                <a:gd name="connsiteX51" fmla="*/ 811411 w 1758214"/>
                                <a:gd name="connsiteY51" fmla="*/ 650606 h 990095"/>
                                <a:gd name="connsiteX52" fmla="*/ 765518 w 1758214"/>
                                <a:gd name="connsiteY52" fmla="*/ 606444 h 990095"/>
                                <a:gd name="connsiteX53" fmla="*/ 762920 w 1758214"/>
                                <a:gd name="connsiteY53" fmla="*/ 614237 h 990095"/>
                                <a:gd name="connsiteX54" fmla="*/ 807081 w 1758214"/>
                                <a:gd name="connsiteY54" fmla="*/ 657533 h 990095"/>
                                <a:gd name="connsiteX55" fmla="*/ 768116 w 1758214"/>
                                <a:gd name="connsiteY55" fmla="*/ 466167 h 990095"/>
                                <a:gd name="connsiteX56" fmla="*/ 712697 w 1758214"/>
                                <a:gd name="connsiteY56" fmla="*/ 426335 h 990095"/>
                                <a:gd name="connsiteX57" fmla="*/ 710966 w 1758214"/>
                                <a:gd name="connsiteY57" fmla="*/ 431531 h 990095"/>
                                <a:gd name="connsiteX58" fmla="*/ 766384 w 1758214"/>
                                <a:gd name="connsiteY58" fmla="*/ 472228 h 990095"/>
                                <a:gd name="connsiteX59" fmla="*/ 768116 w 1758214"/>
                                <a:gd name="connsiteY59" fmla="*/ 466167 h 990095"/>
                                <a:gd name="connsiteX60" fmla="*/ 852109 w 1758214"/>
                                <a:gd name="connsiteY60" fmla="*/ 762308 h 990095"/>
                                <a:gd name="connsiteX61" fmla="*/ 854706 w 1758214"/>
                                <a:gd name="connsiteY61" fmla="*/ 754515 h 990095"/>
                                <a:gd name="connsiteX62" fmla="*/ 781970 w 1758214"/>
                                <a:gd name="connsiteY62" fmla="*/ 692169 h 990095"/>
                                <a:gd name="connsiteX63" fmla="*/ 779372 w 1758214"/>
                                <a:gd name="connsiteY63" fmla="*/ 699962 h 990095"/>
                                <a:gd name="connsiteX64" fmla="*/ 852109 w 1758214"/>
                                <a:gd name="connsiteY64" fmla="*/ 762308 h 990095"/>
                                <a:gd name="connsiteX65" fmla="*/ 1055598 w 1758214"/>
                                <a:gd name="connsiteY65" fmla="*/ 445385 h 990095"/>
                                <a:gd name="connsiteX66" fmla="*/ 996716 w 1758214"/>
                                <a:gd name="connsiteY66" fmla="*/ 413347 h 990095"/>
                                <a:gd name="connsiteX67" fmla="*/ 993252 w 1758214"/>
                                <a:gd name="connsiteY67" fmla="*/ 425469 h 990095"/>
                                <a:gd name="connsiteX68" fmla="*/ 1053000 w 1758214"/>
                                <a:gd name="connsiteY68" fmla="*/ 460972 h 990095"/>
                                <a:gd name="connsiteX69" fmla="*/ 1055598 w 1758214"/>
                                <a:gd name="connsiteY69" fmla="*/ 445385 h 990095"/>
                                <a:gd name="connsiteX70" fmla="*/ 665072 w 1758214"/>
                                <a:gd name="connsiteY70" fmla="*/ 325024 h 990095"/>
                                <a:gd name="connsiteX71" fmla="*/ 755127 w 1758214"/>
                                <a:gd name="connsiteY71" fmla="*/ 369185 h 990095"/>
                                <a:gd name="connsiteX72" fmla="*/ 756859 w 1758214"/>
                                <a:gd name="connsiteY72" fmla="*/ 355331 h 990095"/>
                                <a:gd name="connsiteX73" fmla="*/ 665938 w 1758214"/>
                                <a:gd name="connsiteY73" fmla="*/ 312901 h 990095"/>
                                <a:gd name="connsiteX74" fmla="*/ 665072 w 1758214"/>
                                <a:gd name="connsiteY74" fmla="*/ 325024 h 990095"/>
                                <a:gd name="connsiteX75" fmla="*/ 617447 w 1758214"/>
                                <a:gd name="connsiteY75" fmla="*/ 434994 h 990095"/>
                                <a:gd name="connsiteX76" fmla="*/ 571554 w 1758214"/>
                                <a:gd name="connsiteY76" fmla="*/ 400358 h 990095"/>
                                <a:gd name="connsiteX77" fmla="*/ 568091 w 1758214"/>
                                <a:gd name="connsiteY77" fmla="*/ 409017 h 990095"/>
                                <a:gd name="connsiteX78" fmla="*/ 613118 w 1758214"/>
                                <a:gd name="connsiteY78" fmla="*/ 444519 h 990095"/>
                                <a:gd name="connsiteX79" fmla="*/ 617447 w 1758214"/>
                                <a:gd name="connsiteY79" fmla="*/ 434994 h 990095"/>
                                <a:gd name="connsiteX80" fmla="*/ 646022 w 1758214"/>
                                <a:gd name="connsiteY80" fmla="*/ 370917 h 990095"/>
                                <a:gd name="connsiteX81" fmla="*/ 608788 w 1758214"/>
                                <a:gd name="connsiteY81" fmla="*/ 340610 h 990095"/>
                                <a:gd name="connsiteX82" fmla="*/ 605325 w 1758214"/>
                                <a:gd name="connsiteY82" fmla="*/ 349269 h 990095"/>
                                <a:gd name="connsiteX83" fmla="*/ 642559 w 1758214"/>
                                <a:gd name="connsiteY83" fmla="*/ 381308 h 990095"/>
                                <a:gd name="connsiteX84" fmla="*/ 646022 w 1758214"/>
                                <a:gd name="connsiteY84" fmla="*/ 370917 h 990095"/>
                                <a:gd name="connsiteX85" fmla="*/ 510075 w 1758214"/>
                                <a:gd name="connsiteY85" fmla="*/ 442787 h 990095"/>
                                <a:gd name="connsiteX86" fmla="*/ 571554 w 1758214"/>
                                <a:gd name="connsiteY86" fmla="*/ 499072 h 990095"/>
                                <a:gd name="connsiteX87" fmla="*/ 575018 w 1758214"/>
                                <a:gd name="connsiteY87" fmla="*/ 490412 h 990095"/>
                                <a:gd name="connsiteX88" fmla="*/ 512672 w 1758214"/>
                                <a:gd name="connsiteY88" fmla="*/ 434994 h 990095"/>
                                <a:gd name="connsiteX89" fmla="*/ 510075 w 1758214"/>
                                <a:gd name="connsiteY89" fmla="*/ 442787 h 990095"/>
                                <a:gd name="connsiteX90" fmla="*/ 630436 w 1758214"/>
                                <a:gd name="connsiteY90" fmla="*/ 592590 h 990095"/>
                                <a:gd name="connsiteX91" fmla="*/ 633900 w 1758214"/>
                                <a:gd name="connsiteY91" fmla="*/ 583931 h 990095"/>
                                <a:gd name="connsiteX92" fmla="*/ 600129 w 1758214"/>
                                <a:gd name="connsiteY92" fmla="*/ 549294 h 990095"/>
                                <a:gd name="connsiteX93" fmla="*/ 596666 w 1758214"/>
                                <a:gd name="connsiteY93" fmla="*/ 557953 h 990095"/>
                                <a:gd name="connsiteX94" fmla="*/ 630436 w 1758214"/>
                                <a:gd name="connsiteY94" fmla="*/ 592590 h 990095"/>
                                <a:gd name="connsiteX95" fmla="*/ 652084 w 1758214"/>
                                <a:gd name="connsiteY95" fmla="*/ 28017 h 990095"/>
                                <a:gd name="connsiteX96" fmla="*/ 652950 w 1758214"/>
                                <a:gd name="connsiteY96" fmla="*/ 21090 h 990095"/>
                                <a:gd name="connsiteX97" fmla="*/ 608788 w 1758214"/>
                                <a:gd name="connsiteY97" fmla="*/ 308 h 990095"/>
                                <a:gd name="connsiteX98" fmla="*/ 607056 w 1758214"/>
                                <a:gd name="connsiteY98" fmla="*/ 6369 h 990095"/>
                                <a:gd name="connsiteX99" fmla="*/ 652084 w 1758214"/>
                                <a:gd name="connsiteY99" fmla="*/ 28017 h 990095"/>
                                <a:gd name="connsiteX100" fmla="*/ 710966 w 1758214"/>
                                <a:gd name="connsiteY100" fmla="*/ 577003 h 990095"/>
                                <a:gd name="connsiteX101" fmla="*/ 714429 w 1758214"/>
                                <a:gd name="connsiteY101" fmla="*/ 567478 h 990095"/>
                                <a:gd name="connsiteX102" fmla="*/ 639095 w 1758214"/>
                                <a:gd name="connsiteY102" fmla="*/ 511194 h 990095"/>
                                <a:gd name="connsiteX103" fmla="*/ 635632 w 1758214"/>
                                <a:gd name="connsiteY103" fmla="*/ 520719 h 990095"/>
                                <a:gd name="connsiteX104" fmla="*/ 710966 w 1758214"/>
                                <a:gd name="connsiteY104" fmla="*/ 577003 h 990095"/>
                                <a:gd name="connsiteX105" fmla="*/ 686720 w 1758214"/>
                                <a:gd name="connsiteY105" fmla="*/ 165697 h 990095"/>
                                <a:gd name="connsiteX106" fmla="*/ 744736 w 1758214"/>
                                <a:gd name="connsiteY106" fmla="*/ 194272 h 990095"/>
                                <a:gd name="connsiteX107" fmla="*/ 746468 w 1758214"/>
                                <a:gd name="connsiteY107" fmla="*/ 185612 h 990095"/>
                                <a:gd name="connsiteX108" fmla="*/ 689318 w 1758214"/>
                                <a:gd name="connsiteY108" fmla="*/ 158769 h 990095"/>
                                <a:gd name="connsiteX109" fmla="*/ 686720 w 1758214"/>
                                <a:gd name="connsiteY109" fmla="*/ 165697 h 990095"/>
                                <a:gd name="connsiteX110" fmla="*/ 934370 w 1758214"/>
                                <a:gd name="connsiteY110" fmla="*/ 180417 h 990095"/>
                                <a:gd name="connsiteX111" fmla="*/ 983727 w 1758214"/>
                                <a:gd name="connsiteY111" fmla="*/ 195137 h 990095"/>
                                <a:gd name="connsiteX112" fmla="*/ 985459 w 1758214"/>
                                <a:gd name="connsiteY112" fmla="*/ 186478 h 990095"/>
                                <a:gd name="connsiteX113" fmla="*/ 936102 w 1758214"/>
                                <a:gd name="connsiteY113" fmla="*/ 171758 h 990095"/>
                                <a:gd name="connsiteX114" fmla="*/ 934370 w 1758214"/>
                                <a:gd name="connsiteY114" fmla="*/ 180417 h 990095"/>
                                <a:gd name="connsiteX115" fmla="*/ 1055598 w 1758214"/>
                                <a:gd name="connsiteY115" fmla="*/ 766637 h 990095"/>
                                <a:gd name="connsiteX116" fmla="*/ 1088502 w 1758214"/>
                                <a:gd name="connsiteY116" fmla="*/ 786553 h 990095"/>
                                <a:gd name="connsiteX117" fmla="*/ 1090234 w 1758214"/>
                                <a:gd name="connsiteY117" fmla="*/ 781358 h 990095"/>
                                <a:gd name="connsiteX118" fmla="*/ 1055598 w 1758214"/>
                                <a:gd name="connsiteY118" fmla="*/ 761442 h 990095"/>
                                <a:gd name="connsiteX119" fmla="*/ 1055598 w 1758214"/>
                                <a:gd name="connsiteY119" fmla="*/ 766637 h 990095"/>
                                <a:gd name="connsiteX120" fmla="*/ 962945 w 1758214"/>
                                <a:gd name="connsiteY120" fmla="*/ 350135 h 990095"/>
                                <a:gd name="connsiteX121" fmla="*/ 964677 w 1758214"/>
                                <a:gd name="connsiteY121" fmla="*/ 340610 h 990095"/>
                                <a:gd name="connsiteX122" fmla="*/ 902331 w 1758214"/>
                                <a:gd name="connsiteY122" fmla="*/ 297315 h 990095"/>
                                <a:gd name="connsiteX123" fmla="*/ 899734 w 1758214"/>
                                <a:gd name="connsiteY123" fmla="*/ 305974 h 990095"/>
                                <a:gd name="connsiteX124" fmla="*/ 962945 w 1758214"/>
                                <a:gd name="connsiteY124" fmla="*/ 350135 h 990095"/>
                                <a:gd name="connsiteX125" fmla="*/ 956884 w 1758214"/>
                                <a:gd name="connsiteY125" fmla="*/ 278265 h 990095"/>
                                <a:gd name="connsiteX126" fmla="*/ 1037413 w 1758214"/>
                                <a:gd name="connsiteY126" fmla="*/ 305108 h 990095"/>
                                <a:gd name="connsiteX127" fmla="*/ 1039145 w 1758214"/>
                                <a:gd name="connsiteY127" fmla="*/ 295583 h 990095"/>
                                <a:gd name="connsiteX128" fmla="*/ 958616 w 1758214"/>
                                <a:gd name="connsiteY128" fmla="*/ 270472 h 990095"/>
                                <a:gd name="connsiteX129" fmla="*/ 956884 w 1758214"/>
                                <a:gd name="connsiteY129" fmla="*/ 278265 h 990095"/>
                                <a:gd name="connsiteX130" fmla="*/ 811411 w 1758214"/>
                                <a:gd name="connsiteY130" fmla="*/ 163965 h 990095"/>
                                <a:gd name="connsiteX131" fmla="*/ 880684 w 1758214"/>
                                <a:gd name="connsiteY131" fmla="*/ 183881 h 990095"/>
                                <a:gd name="connsiteX132" fmla="*/ 881550 w 1758214"/>
                                <a:gd name="connsiteY132" fmla="*/ 177819 h 990095"/>
                                <a:gd name="connsiteX133" fmla="*/ 812277 w 1758214"/>
                                <a:gd name="connsiteY133" fmla="*/ 157903 h 990095"/>
                                <a:gd name="connsiteX134" fmla="*/ 811411 w 1758214"/>
                                <a:gd name="connsiteY134" fmla="*/ 163965 h 990095"/>
                                <a:gd name="connsiteX135" fmla="*/ 833925 w 1758214"/>
                                <a:gd name="connsiteY135" fmla="*/ 286058 h 990095"/>
                                <a:gd name="connsiteX136" fmla="*/ 835656 w 1758214"/>
                                <a:gd name="connsiteY136" fmla="*/ 275667 h 990095"/>
                                <a:gd name="connsiteX137" fmla="*/ 770713 w 1758214"/>
                                <a:gd name="connsiteY137" fmla="*/ 245360 h 990095"/>
                                <a:gd name="connsiteX138" fmla="*/ 768116 w 1758214"/>
                                <a:gd name="connsiteY138" fmla="*/ 253153 h 990095"/>
                                <a:gd name="connsiteX139" fmla="*/ 833925 w 1758214"/>
                                <a:gd name="connsiteY139" fmla="*/ 286058 h 990095"/>
                                <a:gd name="connsiteX140" fmla="*/ 1046072 w 1758214"/>
                                <a:gd name="connsiteY140" fmla="*/ 370051 h 990095"/>
                                <a:gd name="connsiteX141" fmla="*/ 1091966 w 1758214"/>
                                <a:gd name="connsiteY141" fmla="*/ 393431 h 990095"/>
                                <a:gd name="connsiteX142" fmla="*/ 1092832 w 1758214"/>
                                <a:gd name="connsiteY142" fmla="*/ 387369 h 990095"/>
                                <a:gd name="connsiteX143" fmla="*/ 1046938 w 1758214"/>
                                <a:gd name="connsiteY143" fmla="*/ 363990 h 990095"/>
                                <a:gd name="connsiteX144" fmla="*/ 1046072 w 1758214"/>
                                <a:gd name="connsiteY144" fmla="*/ 370051 h 990095"/>
                                <a:gd name="connsiteX145" fmla="*/ 1467770 w 1758214"/>
                                <a:gd name="connsiteY145" fmla="*/ 182149 h 990095"/>
                                <a:gd name="connsiteX146" fmla="*/ 1537909 w 1758214"/>
                                <a:gd name="connsiteY146" fmla="*/ 189076 h 990095"/>
                                <a:gd name="connsiteX147" fmla="*/ 1537909 w 1758214"/>
                                <a:gd name="connsiteY147" fmla="*/ 175222 h 990095"/>
                                <a:gd name="connsiteX148" fmla="*/ 1467770 w 1758214"/>
                                <a:gd name="connsiteY148" fmla="*/ 170026 h 990095"/>
                                <a:gd name="connsiteX149" fmla="*/ 1467770 w 1758214"/>
                                <a:gd name="connsiteY149" fmla="*/ 182149 h 990095"/>
                                <a:gd name="connsiteX150" fmla="*/ 1269477 w 1758214"/>
                                <a:gd name="connsiteY150" fmla="*/ 526781 h 990095"/>
                                <a:gd name="connsiteX151" fmla="*/ 1321431 w 1758214"/>
                                <a:gd name="connsiteY151" fmla="*/ 544099 h 990095"/>
                                <a:gd name="connsiteX152" fmla="*/ 1323163 w 1758214"/>
                                <a:gd name="connsiteY152" fmla="*/ 534574 h 990095"/>
                                <a:gd name="connsiteX153" fmla="*/ 1270343 w 1758214"/>
                                <a:gd name="connsiteY153" fmla="*/ 517256 h 990095"/>
                                <a:gd name="connsiteX154" fmla="*/ 1269477 w 1758214"/>
                                <a:gd name="connsiteY154" fmla="*/ 526781 h 990095"/>
                                <a:gd name="connsiteX155" fmla="*/ 1321431 w 1758214"/>
                                <a:gd name="connsiteY155" fmla="*/ 614237 h 990095"/>
                                <a:gd name="connsiteX156" fmla="*/ 1322297 w 1758214"/>
                                <a:gd name="connsiteY156" fmla="*/ 609042 h 990095"/>
                                <a:gd name="connsiteX157" fmla="*/ 1255622 w 1758214"/>
                                <a:gd name="connsiteY157" fmla="*/ 579601 h 990095"/>
                                <a:gd name="connsiteX158" fmla="*/ 1254757 w 1758214"/>
                                <a:gd name="connsiteY158" fmla="*/ 583931 h 990095"/>
                                <a:gd name="connsiteX159" fmla="*/ 1321431 w 1758214"/>
                                <a:gd name="connsiteY159" fmla="*/ 614237 h 990095"/>
                                <a:gd name="connsiteX160" fmla="*/ 1377716 w 1758214"/>
                                <a:gd name="connsiteY160" fmla="*/ 345806 h 990095"/>
                                <a:gd name="connsiteX161" fmla="*/ 1379448 w 1758214"/>
                                <a:gd name="connsiteY161" fmla="*/ 337147 h 990095"/>
                                <a:gd name="connsiteX162" fmla="*/ 1321431 w 1758214"/>
                                <a:gd name="connsiteY162" fmla="*/ 318097 h 990095"/>
                                <a:gd name="connsiteX163" fmla="*/ 1320566 w 1758214"/>
                                <a:gd name="connsiteY163" fmla="*/ 325890 h 990095"/>
                                <a:gd name="connsiteX164" fmla="*/ 1377716 w 1758214"/>
                                <a:gd name="connsiteY164" fmla="*/ 345806 h 990095"/>
                                <a:gd name="connsiteX165" fmla="*/ 1295454 w 1758214"/>
                                <a:gd name="connsiteY165" fmla="*/ 462703 h 990095"/>
                                <a:gd name="connsiteX166" fmla="*/ 1249561 w 1758214"/>
                                <a:gd name="connsiteY166" fmla="*/ 431531 h 990095"/>
                                <a:gd name="connsiteX167" fmla="*/ 1247829 w 1758214"/>
                                <a:gd name="connsiteY167" fmla="*/ 435860 h 990095"/>
                                <a:gd name="connsiteX168" fmla="*/ 1292857 w 1758214"/>
                                <a:gd name="connsiteY168" fmla="*/ 467899 h 990095"/>
                                <a:gd name="connsiteX169" fmla="*/ 1295454 w 1758214"/>
                                <a:gd name="connsiteY169" fmla="*/ 462703 h 990095"/>
                                <a:gd name="connsiteX170" fmla="*/ 1306711 w 1758214"/>
                                <a:gd name="connsiteY170" fmla="*/ 790017 h 990095"/>
                                <a:gd name="connsiteX171" fmla="*/ 1267745 w 1758214"/>
                                <a:gd name="connsiteY171" fmla="*/ 764040 h 990095"/>
                                <a:gd name="connsiteX172" fmla="*/ 1265147 w 1758214"/>
                                <a:gd name="connsiteY172" fmla="*/ 770967 h 990095"/>
                                <a:gd name="connsiteX173" fmla="*/ 1304113 w 1758214"/>
                                <a:gd name="connsiteY173" fmla="*/ 796944 h 990095"/>
                                <a:gd name="connsiteX174" fmla="*/ 1306711 w 1758214"/>
                                <a:gd name="connsiteY174" fmla="*/ 790017 h 990095"/>
                                <a:gd name="connsiteX175" fmla="*/ 1216656 w 1758214"/>
                                <a:gd name="connsiteY175" fmla="*/ 243628 h 990095"/>
                                <a:gd name="connsiteX176" fmla="*/ 1268611 w 1758214"/>
                                <a:gd name="connsiteY176" fmla="*/ 256617 h 990095"/>
                                <a:gd name="connsiteX177" fmla="*/ 1268611 w 1758214"/>
                                <a:gd name="connsiteY177" fmla="*/ 243628 h 990095"/>
                                <a:gd name="connsiteX178" fmla="*/ 1218388 w 1758214"/>
                                <a:gd name="connsiteY178" fmla="*/ 232372 h 990095"/>
                                <a:gd name="connsiteX179" fmla="*/ 1216656 w 1758214"/>
                                <a:gd name="connsiteY179" fmla="*/ 243628 h 990095"/>
                                <a:gd name="connsiteX180" fmla="*/ 1227913 w 1758214"/>
                                <a:gd name="connsiteY180" fmla="*/ 821190 h 990095"/>
                                <a:gd name="connsiteX181" fmla="*/ 1263416 w 1758214"/>
                                <a:gd name="connsiteY181" fmla="*/ 847167 h 990095"/>
                                <a:gd name="connsiteX182" fmla="*/ 1266013 w 1758214"/>
                                <a:gd name="connsiteY182" fmla="*/ 838508 h 990095"/>
                                <a:gd name="connsiteX183" fmla="*/ 1230511 w 1758214"/>
                                <a:gd name="connsiteY183" fmla="*/ 813397 h 990095"/>
                                <a:gd name="connsiteX184" fmla="*/ 1227913 w 1758214"/>
                                <a:gd name="connsiteY184" fmla="*/ 821190 h 990095"/>
                                <a:gd name="connsiteX185" fmla="*/ 1530116 w 1758214"/>
                                <a:gd name="connsiteY185" fmla="*/ 87765 h 990095"/>
                                <a:gd name="connsiteX186" fmla="*/ 1608913 w 1758214"/>
                                <a:gd name="connsiteY186" fmla="*/ 88631 h 990095"/>
                                <a:gd name="connsiteX187" fmla="*/ 1608913 w 1758214"/>
                                <a:gd name="connsiteY187" fmla="*/ 79972 h 990095"/>
                                <a:gd name="connsiteX188" fmla="*/ 1530116 w 1758214"/>
                                <a:gd name="connsiteY188" fmla="*/ 79106 h 990095"/>
                                <a:gd name="connsiteX189" fmla="*/ 1530116 w 1758214"/>
                                <a:gd name="connsiteY189" fmla="*/ 87765 h 990095"/>
                                <a:gd name="connsiteX190" fmla="*/ 1595059 w 1758214"/>
                                <a:gd name="connsiteY190" fmla="*/ 202931 h 990095"/>
                                <a:gd name="connsiteX191" fmla="*/ 1672991 w 1758214"/>
                                <a:gd name="connsiteY191" fmla="*/ 213322 h 990095"/>
                                <a:gd name="connsiteX192" fmla="*/ 1672991 w 1758214"/>
                                <a:gd name="connsiteY192" fmla="*/ 204662 h 990095"/>
                                <a:gd name="connsiteX193" fmla="*/ 1595925 w 1758214"/>
                                <a:gd name="connsiteY193" fmla="*/ 195137 h 990095"/>
                                <a:gd name="connsiteX194" fmla="*/ 1595059 w 1758214"/>
                                <a:gd name="connsiteY194" fmla="*/ 202931 h 990095"/>
                                <a:gd name="connsiteX195" fmla="*/ 1524920 w 1758214"/>
                                <a:gd name="connsiteY195" fmla="*/ 445385 h 990095"/>
                                <a:gd name="connsiteX196" fmla="*/ 1563020 w 1758214"/>
                                <a:gd name="connsiteY196" fmla="*/ 453178 h 990095"/>
                                <a:gd name="connsiteX197" fmla="*/ 1563886 w 1758214"/>
                                <a:gd name="connsiteY197" fmla="*/ 448849 h 990095"/>
                                <a:gd name="connsiteX198" fmla="*/ 1525786 w 1758214"/>
                                <a:gd name="connsiteY198" fmla="*/ 441056 h 990095"/>
                                <a:gd name="connsiteX199" fmla="*/ 1524920 w 1758214"/>
                                <a:gd name="connsiteY199" fmla="*/ 445385 h 990095"/>
                                <a:gd name="connsiteX200" fmla="*/ 1638354 w 1758214"/>
                                <a:gd name="connsiteY200" fmla="*/ 315499 h 990095"/>
                                <a:gd name="connsiteX201" fmla="*/ 1713688 w 1758214"/>
                                <a:gd name="connsiteY201" fmla="*/ 331085 h 990095"/>
                                <a:gd name="connsiteX202" fmla="*/ 1711957 w 1758214"/>
                                <a:gd name="connsiteY202" fmla="*/ 325890 h 990095"/>
                                <a:gd name="connsiteX203" fmla="*/ 1640086 w 1758214"/>
                                <a:gd name="connsiteY203" fmla="*/ 307706 h 990095"/>
                                <a:gd name="connsiteX204" fmla="*/ 1638354 w 1758214"/>
                                <a:gd name="connsiteY204" fmla="*/ 315499 h 990095"/>
                                <a:gd name="connsiteX205" fmla="*/ 1615841 w 1758214"/>
                                <a:gd name="connsiteY205" fmla="*/ 270472 h 990095"/>
                                <a:gd name="connsiteX206" fmla="*/ 1615841 w 1758214"/>
                                <a:gd name="connsiteY206" fmla="*/ 264410 h 990095"/>
                                <a:gd name="connsiteX207" fmla="*/ 1537043 w 1758214"/>
                                <a:gd name="connsiteY207" fmla="*/ 255751 h 990095"/>
                                <a:gd name="connsiteX208" fmla="*/ 1537043 w 1758214"/>
                                <a:gd name="connsiteY208" fmla="*/ 260081 h 990095"/>
                                <a:gd name="connsiteX209" fmla="*/ 1615841 w 1758214"/>
                                <a:gd name="connsiteY209" fmla="*/ 270472 h 990095"/>
                                <a:gd name="connsiteX210" fmla="*/ 1627098 w 1758214"/>
                                <a:gd name="connsiteY210" fmla="*/ 359660 h 990095"/>
                                <a:gd name="connsiteX211" fmla="*/ 1554361 w 1758214"/>
                                <a:gd name="connsiteY211" fmla="*/ 334549 h 990095"/>
                                <a:gd name="connsiteX212" fmla="*/ 1551763 w 1758214"/>
                                <a:gd name="connsiteY212" fmla="*/ 349269 h 990095"/>
                                <a:gd name="connsiteX213" fmla="*/ 1624500 w 1758214"/>
                                <a:gd name="connsiteY213" fmla="*/ 375247 h 990095"/>
                                <a:gd name="connsiteX214" fmla="*/ 1627098 w 1758214"/>
                                <a:gd name="connsiteY214" fmla="*/ 359660 h 990095"/>
                                <a:gd name="connsiteX215" fmla="*/ 1311041 w 1758214"/>
                                <a:gd name="connsiteY215" fmla="*/ 399492 h 990095"/>
                                <a:gd name="connsiteX216" fmla="*/ 1235707 w 1758214"/>
                                <a:gd name="connsiteY216" fmla="*/ 367453 h 990095"/>
                                <a:gd name="connsiteX217" fmla="*/ 1233975 w 1758214"/>
                                <a:gd name="connsiteY217" fmla="*/ 377844 h 990095"/>
                                <a:gd name="connsiteX218" fmla="*/ 1309309 w 1758214"/>
                                <a:gd name="connsiteY218" fmla="*/ 410749 h 990095"/>
                                <a:gd name="connsiteX219" fmla="*/ 1311041 w 1758214"/>
                                <a:gd name="connsiteY219" fmla="*/ 399492 h 990095"/>
                                <a:gd name="connsiteX220" fmla="*/ 1475563 w 1758214"/>
                                <a:gd name="connsiteY220" fmla="*/ 577869 h 990095"/>
                                <a:gd name="connsiteX221" fmla="*/ 1518859 w 1758214"/>
                                <a:gd name="connsiteY221" fmla="*/ 595187 h 990095"/>
                                <a:gd name="connsiteX222" fmla="*/ 1520591 w 1758214"/>
                                <a:gd name="connsiteY222" fmla="*/ 585662 h 990095"/>
                                <a:gd name="connsiteX223" fmla="*/ 1476429 w 1758214"/>
                                <a:gd name="connsiteY223" fmla="*/ 568344 h 990095"/>
                                <a:gd name="connsiteX224" fmla="*/ 1475563 w 1758214"/>
                                <a:gd name="connsiteY224" fmla="*/ 577869 h 990095"/>
                                <a:gd name="connsiteX225" fmla="*/ 1504138 w 1758214"/>
                                <a:gd name="connsiteY225" fmla="*/ 265276 h 990095"/>
                                <a:gd name="connsiteX226" fmla="*/ 1434866 w 1758214"/>
                                <a:gd name="connsiteY226" fmla="*/ 249690 h 990095"/>
                                <a:gd name="connsiteX227" fmla="*/ 1434000 w 1758214"/>
                                <a:gd name="connsiteY227" fmla="*/ 254019 h 990095"/>
                                <a:gd name="connsiteX228" fmla="*/ 1502406 w 1758214"/>
                                <a:gd name="connsiteY228" fmla="*/ 270472 h 990095"/>
                                <a:gd name="connsiteX229" fmla="*/ 1504138 w 1758214"/>
                                <a:gd name="connsiteY229" fmla="*/ 265276 h 990095"/>
                                <a:gd name="connsiteX230" fmla="*/ 1334420 w 1758214"/>
                                <a:gd name="connsiteY230" fmla="*/ 445385 h 990095"/>
                                <a:gd name="connsiteX231" fmla="*/ 1399363 w 1758214"/>
                                <a:gd name="connsiteY231" fmla="*/ 464435 h 990095"/>
                                <a:gd name="connsiteX232" fmla="*/ 1401095 w 1758214"/>
                                <a:gd name="connsiteY232" fmla="*/ 452312 h 990095"/>
                                <a:gd name="connsiteX233" fmla="*/ 1335286 w 1758214"/>
                                <a:gd name="connsiteY233" fmla="*/ 434994 h 990095"/>
                                <a:gd name="connsiteX234" fmla="*/ 1334420 w 1758214"/>
                                <a:gd name="connsiteY234" fmla="*/ 445385 h 990095"/>
                                <a:gd name="connsiteX235" fmla="*/ 1407156 w 1758214"/>
                                <a:gd name="connsiteY235" fmla="*/ 79106 h 990095"/>
                                <a:gd name="connsiteX236" fmla="*/ 1455647 w 1758214"/>
                                <a:gd name="connsiteY236" fmla="*/ 81703 h 990095"/>
                                <a:gd name="connsiteX237" fmla="*/ 1455647 w 1758214"/>
                                <a:gd name="connsiteY237" fmla="*/ 73910 h 990095"/>
                                <a:gd name="connsiteX238" fmla="*/ 1407156 w 1758214"/>
                                <a:gd name="connsiteY238" fmla="*/ 73044 h 990095"/>
                                <a:gd name="connsiteX239" fmla="*/ 1407156 w 1758214"/>
                                <a:gd name="connsiteY239" fmla="*/ 79106 h 990095"/>
                                <a:gd name="connsiteX240" fmla="*/ 1269477 w 1758214"/>
                                <a:gd name="connsiteY240" fmla="*/ 160501 h 990095"/>
                                <a:gd name="connsiteX241" fmla="*/ 1331823 w 1758214"/>
                                <a:gd name="connsiteY241" fmla="*/ 163965 h 990095"/>
                                <a:gd name="connsiteX242" fmla="*/ 1331823 w 1758214"/>
                                <a:gd name="connsiteY242" fmla="*/ 154440 h 990095"/>
                                <a:gd name="connsiteX243" fmla="*/ 1269477 w 1758214"/>
                                <a:gd name="connsiteY243" fmla="*/ 152708 h 990095"/>
                                <a:gd name="connsiteX244" fmla="*/ 1269477 w 1758214"/>
                                <a:gd name="connsiteY244" fmla="*/ 160501 h 990095"/>
                                <a:gd name="connsiteX245" fmla="*/ 1340482 w 1758214"/>
                                <a:gd name="connsiteY245" fmla="*/ 228908 h 990095"/>
                                <a:gd name="connsiteX246" fmla="*/ 1394168 w 1758214"/>
                                <a:gd name="connsiteY246" fmla="*/ 236701 h 990095"/>
                                <a:gd name="connsiteX247" fmla="*/ 1394168 w 1758214"/>
                                <a:gd name="connsiteY247" fmla="*/ 230640 h 990095"/>
                                <a:gd name="connsiteX248" fmla="*/ 1341348 w 1758214"/>
                                <a:gd name="connsiteY248" fmla="*/ 223712 h 990095"/>
                                <a:gd name="connsiteX249" fmla="*/ 1340482 w 1758214"/>
                                <a:gd name="connsiteY249" fmla="*/ 228908 h 990095"/>
                                <a:gd name="connsiteX250" fmla="*/ 1489418 w 1758214"/>
                                <a:gd name="connsiteY250" fmla="*/ 412481 h 990095"/>
                                <a:gd name="connsiteX251" fmla="*/ 1488552 w 1758214"/>
                                <a:gd name="connsiteY251" fmla="*/ 407285 h 990095"/>
                                <a:gd name="connsiteX252" fmla="*/ 1431402 w 1758214"/>
                                <a:gd name="connsiteY252" fmla="*/ 393431 h 990095"/>
                                <a:gd name="connsiteX253" fmla="*/ 1430536 w 1758214"/>
                                <a:gd name="connsiteY253" fmla="*/ 398626 h 990095"/>
                                <a:gd name="connsiteX254" fmla="*/ 1489418 w 1758214"/>
                                <a:gd name="connsiteY254" fmla="*/ 412481 h 990095"/>
                                <a:gd name="connsiteX255" fmla="*/ 1404559 w 1758214"/>
                                <a:gd name="connsiteY255" fmla="*/ 581333 h 990095"/>
                                <a:gd name="connsiteX256" fmla="*/ 1377716 w 1758214"/>
                                <a:gd name="connsiteY256" fmla="*/ 571808 h 990095"/>
                                <a:gd name="connsiteX257" fmla="*/ 1375984 w 1758214"/>
                                <a:gd name="connsiteY257" fmla="*/ 581333 h 990095"/>
                                <a:gd name="connsiteX258" fmla="*/ 1402827 w 1758214"/>
                                <a:gd name="connsiteY258" fmla="*/ 591724 h 990095"/>
                                <a:gd name="connsiteX259" fmla="*/ 1404559 w 1758214"/>
                                <a:gd name="connsiteY259" fmla="*/ 581333 h 990095"/>
                                <a:gd name="connsiteX260" fmla="*/ 1373386 w 1758214"/>
                                <a:gd name="connsiteY260" fmla="*/ 774431 h 990095"/>
                                <a:gd name="connsiteX261" fmla="*/ 1375118 w 1758214"/>
                                <a:gd name="connsiteY261" fmla="*/ 764040 h 990095"/>
                                <a:gd name="connsiteX262" fmla="*/ 1315370 w 1758214"/>
                                <a:gd name="connsiteY262" fmla="*/ 728537 h 990095"/>
                                <a:gd name="connsiteX263" fmla="*/ 1312772 w 1758214"/>
                                <a:gd name="connsiteY263" fmla="*/ 737197 h 990095"/>
                                <a:gd name="connsiteX264" fmla="*/ 1373386 w 1758214"/>
                                <a:gd name="connsiteY264" fmla="*/ 774431 h 990095"/>
                                <a:gd name="connsiteX265" fmla="*/ 1434000 w 1758214"/>
                                <a:gd name="connsiteY265" fmla="*/ 533708 h 990095"/>
                                <a:gd name="connsiteX266" fmla="*/ 1395034 w 1758214"/>
                                <a:gd name="connsiteY266" fmla="*/ 517256 h 990095"/>
                                <a:gd name="connsiteX267" fmla="*/ 1394168 w 1758214"/>
                                <a:gd name="connsiteY267" fmla="*/ 520719 h 990095"/>
                                <a:gd name="connsiteX268" fmla="*/ 1434000 w 1758214"/>
                                <a:gd name="connsiteY268" fmla="*/ 533708 h 990095"/>
                                <a:gd name="connsiteX269" fmla="*/ 1492016 w 1758214"/>
                                <a:gd name="connsiteY269" fmla="*/ 494742 h 990095"/>
                                <a:gd name="connsiteX270" fmla="*/ 1492882 w 1758214"/>
                                <a:gd name="connsiteY270" fmla="*/ 490412 h 990095"/>
                                <a:gd name="connsiteX271" fmla="*/ 1451318 w 1758214"/>
                                <a:gd name="connsiteY271" fmla="*/ 477424 h 990095"/>
                                <a:gd name="connsiteX272" fmla="*/ 1450452 w 1758214"/>
                                <a:gd name="connsiteY272" fmla="*/ 481753 h 990095"/>
                                <a:gd name="connsiteX273" fmla="*/ 1492016 w 1758214"/>
                                <a:gd name="connsiteY273" fmla="*/ 494742 h 990095"/>
                                <a:gd name="connsiteX274" fmla="*/ 1324895 w 1758214"/>
                                <a:gd name="connsiteY274" fmla="*/ 682644 h 990095"/>
                                <a:gd name="connsiteX275" fmla="*/ 1279002 w 1758214"/>
                                <a:gd name="connsiteY275" fmla="*/ 648874 h 990095"/>
                                <a:gd name="connsiteX276" fmla="*/ 1276404 w 1758214"/>
                                <a:gd name="connsiteY276" fmla="*/ 655801 h 990095"/>
                                <a:gd name="connsiteX277" fmla="*/ 1322297 w 1758214"/>
                                <a:gd name="connsiteY277" fmla="*/ 690437 h 990095"/>
                                <a:gd name="connsiteX278" fmla="*/ 1324895 w 1758214"/>
                                <a:gd name="connsiteY278" fmla="*/ 682644 h 990095"/>
                                <a:gd name="connsiteX279" fmla="*/ 1484223 w 1758214"/>
                                <a:gd name="connsiteY279" fmla="*/ 329353 h 990095"/>
                                <a:gd name="connsiteX280" fmla="*/ 1423609 w 1758214"/>
                                <a:gd name="connsiteY280" fmla="*/ 315499 h 990095"/>
                                <a:gd name="connsiteX281" fmla="*/ 1422743 w 1758214"/>
                                <a:gd name="connsiteY281" fmla="*/ 319828 h 990095"/>
                                <a:gd name="connsiteX282" fmla="*/ 1483357 w 1758214"/>
                                <a:gd name="connsiteY282" fmla="*/ 333683 h 990095"/>
                                <a:gd name="connsiteX283" fmla="*/ 1484223 w 1758214"/>
                                <a:gd name="connsiteY283" fmla="*/ 329353 h 990095"/>
                                <a:gd name="connsiteX284" fmla="*/ 1106686 w 1758214"/>
                                <a:gd name="connsiteY284" fmla="*/ 299912 h 990095"/>
                                <a:gd name="connsiteX285" fmla="*/ 1162970 w 1758214"/>
                                <a:gd name="connsiteY285" fmla="*/ 323292 h 990095"/>
                                <a:gd name="connsiteX286" fmla="*/ 1165568 w 1758214"/>
                                <a:gd name="connsiteY286" fmla="*/ 307706 h 990095"/>
                                <a:gd name="connsiteX287" fmla="*/ 1109284 w 1758214"/>
                                <a:gd name="connsiteY287" fmla="*/ 285192 h 990095"/>
                                <a:gd name="connsiteX288" fmla="*/ 1106686 w 1758214"/>
                                <a:gd name="connsiteY288" fmla="*/ 299912 h 990095"/>
                                <a:gd name="connsiteX289" fmla="*/ 952554 w 1758214"/>
                                <a:gd name="connsiteY289" fmla="*/ 918172 h 990095"/>
                                <a:gd name="connsiteX290" fmla="*/ 949091 w 1758214"/>
                                <a:gd name="connsiteY290" fmla="*/ 927697 h 990095"/>
                                <a:gd name="connsiteX291" fmla="*/ 992386 w 1758214"/>
                                <a:gd name="connsiteY291" fmla="*/ 970126 h 990095"/>
                                <a:gd name="connsiteX292" fmla="*/ 997581 w 1758214"/>
                                <a:gd name="connsiteY292" fmla="*/ 961467 h 990095"/>
                                <a:gd name="connsiteX293" fmla="*/ 952554 w 1758214"/>
                                <a:gd name="connsiteY293" fmla="*/ 918172 h 990095"/>
                                <a:gd name="connsiteX294" fmla="*/ 848645 w 1758214"/>
                                <a:gd name="connsiteY294" fmla="*/ 824653 h 990095"/>
                                <a:gd name="connsiteX295" fmla="*/ 850377 w 1758214"/>
                                <a:gd name="connsiteY295" fmla="*/ 832447 h 990095"/>
                                <a:gd name="connsiteX296" fmla="*/ 903197 w 1758214"/>
                                <a:gd name="connsiteY296" fmla="*/ 874010 h 990095"/>
                                <a:gd name="connsiteX297" fmla="*/ 906661 w 1758214"/>
                                <a:gd name="connsiteY297" fmla="*/ 863619 h 990095"/>
                                <a:gd name="connsiteX298" fmla="*/ 848645 w 1758214"/>
                                <a:gd name="connsiteY298" fmla="*/ 824653 h 990095"/>
                                <a:gd name="connsiteX299" fmla="*/ 835656 w 1758214"/>
                                <a:gd name="connsiteY299" fmla="*/ 915574 h 990095"/>
                                <a:gd name="connsiteX300" fmla="*/ 837388 w 1758214"/>
                                <a:gd name="connsiteY300" fmla="*/ 923367 h 990095"/>
                                <a:gd name="connsiteX301" fmla="*/ 890209 w 1758214"/>
                                <a:gd name="connsiteY301" fmla="*/ 964931 h 990095"/>
                                <a:gd name="connsiteX302" fmla="*/ 893672 w 1758214"/>
                                <a:gd name="connsiteY302" fmla="*/ 954540 h 990095"/>
                                <a:gd name="connsiteX303" fmla="*/ 835656 w 1758214"/>
                                <a:gd name="connsiteY303" fmla="*/ 915574 h 990095"/>
                                <a:gd name="connsiteX304" fmla="*/ 965543 w 1758214"/>
                                <a:gd name="connsiteY304" fmla="*/ 827251 h 990095"/>
                                <a:gd name="connsiteX305" fmla="*/ 962079 w 1758214"/>
                                <a:gd name="connsiteY305" fmla="*/ 836776 h 990095"/>
                                <a:gd name="connsiteX306" fmla="*/ 1005375 w 1758214"/>
                                <a:gd name="connsiteY306" fmla="*/ 879206 h 990095"/>
                                <a:gd name="connsiteX307" fmla="*/ 1010570 w 1758214"/>
                                <a:gd name="connsiteY307" fmla="*/ 870547 h 990095"/>
                                <a:gd name="connsiteX308" fmla="*/ 965543 w 1758214"/>
                                <a:gd name="connsiteY308" fmla="*/ 827251 h 990095"/>
                                <a:gd name="connsiteX309" fmla="*/ 1195875 w 1758214"/>
                                <a:gd name="connsiteY309" fmla="*/ 638483 h 990095"/>
                                <a:gd name="connsiteX310" fmla="*/ 1142188 w 1758214"/>
                                <a:gd name="connsiteY310" fmla="*/ 608176 h 990095"/>
                                <a:gd name="connsiteX311" fmla="*/ 1141322 w 1758214"/>
                                <a:gd name="connsiteY311" fmla="*/ 611640 h 990095"/>
                                <a:gd name="connsiteX312" fmla="*/ 1195009 w 1758214"/>
                                <a:gd name="connsiteY312" fmla="*/ 642812 h 990095"/>
                                <a:gd name="connsiteX313" fmla="*/ 1195875 w 1758214"/>
                                <a:gd name="connsiteY313" fmla="*/ 638483 h 990095"/>
                                <a:gd name="connsiteX314" fmla="*/ 1076379 w 1758214"/>
                                <a:gd name="connsiteY314" fmla="*/ 693901 h 990095"/>
                                <a:gd name="connsiteX315" fmla="*/ 1024425 w 1758214"/>
                                <a:gd name="connsiteY315" fmla="*/ 660131 h 990095"/>
                                <a:gd name="connsiteX316" fmla="*/ 1020095 w 1758214"/>
                                <a:gd name="connsiteY316" fmla="*/ 670522 h 990095"/>
                                <a:gd name="connsiteX317" fmla="*/ 1072050 w 1758214"/>
                                <a:gd name="connsiteY317" fmla="*/ 705158 h 990095"/>
                                <a:gd name="connsiteX318" fmla="*/ 1076379 w 1758214"/>
                                <a:gd name="connsiteY318" fmla="*/ 693901 h 990095"/>
                                <a:gd name="connsiteX319" fmla="*/ 761188 w 1758214"/>
                                <a:gd name="connsiteY319" fmla="*/ 771833 h 990095"/>
                                <a:gd name="connsiteX320" fmla="*/ 759456 w 1758214"/>
                                <a:gd name="connsiteY320" fmla="*/ 777894 h 990095"/>
                                <a:gd name="connsiteX321" fmla="*/ 794959 w 1758214"/>
                                <a:gd name="connsiteY321" fmla="*/ 807335 h 990095"/>
                                <a:gd name="connsiteX322" fmla="*/ 796690 w 1758214"/>
                                <a:gd name="connsiteY322" fmla="*/ 801274 h 990095"/>
                                <a:gd name="connsiteX323" fmla="*/ 761188 w 1758214"/>
                                <a:gd name="connsiteY323" fmla="*/ 771833 h 990095"/>
                                <a:gd name="connsiteX324" fmla="*/ 1046072 w 1758214"/>
                                <a:gd name="connsiteY324" fmla="*/ 828983 h 990095"/>
                                <a:gd name="connsiteX325" fmla="*/ 1041743 w 1758214"/>
                                <a:gd name="connsiteY325" fmla="*/ 841106 h 990095"/>
                                <a:gd name="connsiteX326" fmla="*/ 1120541 w 1758214"/>
                                <a:gd name="connsiteY326" fmla="*/ 898256 h 990095"/>
                                <a:gd name="connsiteX327" fmla="*/ 1125736 w 1758214"/>
                                <a:gd name="connsiteY327" fmla="*/ 885267 h 990095"/>
                                <a:gd name="connsiteX328" fmla="*/ 1046072 w 1758214"/>
                                <a:gd name="connsiteY328" fmla="*/ 828983 h 990095"/>
                                <a:gd name="connsiteX329" fmla="*/ 668536 w 1758214"/>
                                <a:gd name="connsiteY329" fmla="*/ 788285 h 990095"/>
                                <a:gd name="connsiteX330" fmla="*/ 665072 w 1758214"/>
                                <a:gd name="connsiteY330" fmla="*/ 798676 h 990095"/>
                                <a:gd name="connsiteX331" fmla="*/ 703172 w 1758214"/>
                                <a:gd name="connsiteY331" fmla="*/ 838508 h 990095"/>
                                <a:gd name="connsiteX332" fmla="*/ 709234 w 1758214"/>
                                <a:gd name="connsiteY332" fmla="*/ 828983 h 990095"/>
                                <a:gd name="connsiteX333" fmla="*/ 668536 w 1758214"/>
                                <a:gd name="connsiteY333" fmla="*/ 788285 h 990095"/>
                                <a:gd name="connsiteX334" fmla="*/ 608788 w 1758214"/>
                                <a:gd name="connsiteY334" fmla="*/ 668790 h 990095"/>
                                <a:gd name="connsiteX335" fmla="*/ 606190 w 1758214"/>
                                <a:gd name="connsiteY335" fmla="*/ 675717 h 990095"/>
                                <a:gd name="connsiteX336" fmla="*/ 652084 w 1758214"/>
                                <a:gd name="connsiteY336" fmla="*/ 716415 h 990095"/>
                                <a:gd name="connsiteX337" fmla="*/ 654681 w 1758214"/>
                                <a:gd name="connsiteY337" fmla="*/ 708622 h 990095"/>
                                <a:gd name="connsiteX338" fmla="*/ 608788 w 1758214"/>
                                <a:gd name="connsiteY338" fmla="*/ 668790 h 990095"/>
                                <a:gd name="connsiteX339" fmla="*/ 759456 w 1758214"/>
                                <a:gd name="connsiteY339" fmla="*/ 856692 h 990095"/>
                                <a:gd name="connsiteX340" fmla="*/ 757725 w 1758214"/>
                                <a:gd name="connsiteY340" fmla="*/ 862753 h 990095"/>
                                <a:gd name="connsiteX341" fmla="*/ 793227 w 1758214"/>
                                <a:gd name="connsiteY341" fmla="*/ 892194 h 990095"/>
                                <a:gd name="connsiteX342" fmla="*/ 794959 w 1758214"/>
                                <a:gd name="connsiteY342" fmla="*/ 886133 h 990095"/>
                                <a:gd name="connsiteX343" fmla="*/ 759456 w 1758214"/>
                                <a:gd name="connsiteY343" fmla="*/ 856692 h 990095"/>
                                <a:gd name="connsiteX344" fmla="*/ 583677 w 1758214"/>
                                <a:gd name="connsiteY344" fmla="*/ 784822 h 990095"/>
                                <a:gd name="connsiteX345" fmla="*/ 581079 w 1758214"/>
                                <a:gd name="connsiteY345" fmla="*/ 791749 h 990095"/>
                                <a:gd name="connsiteX346" fmla="*/ 616581 w 1758214"/>
                                <a:gd name="connsiteY346" fmla="*/ 828983 h 990095"/>
                                <a:gd name="connsiteX347" fmla="*/ 620911 w 1758214"/>
                                <a:gd name="connsiteY347" fmla="*/ 822056 h 990095"/>
                                <a:gd name="connsiteX348" fmla="*/ 583677 w 1758214"/>
                                <a:gd name="connsiteY348" fmla="*/ 784822 h 990095"/>
                                <a:gd name="connsiteX349" fmla="*/ 669402 w 1758214"/>
                                <a:gd name="connsiteY349" fmla="*/ 634153 h 990095"/>
                                <a:gd name="connsiteX350" fmla="*/ 664206 w 1758214"/>
                                <a:gd name="connsiteY350" fmla="*/ 642812 h 990095"/>
                                <a:gd name="connsiteX351" fmla="*/ 718759 w 1758214"/>
                                <a:gd name="connsiteY351" fmla="*/ 693035 h 990095"/>
                                <a:gd name="connsiteX352" fmla="*/ 723088 w 1758214"/>
                                <a:gd name="connsiteY352" fmla="*/ 681778 h 990095"/>
                                <a:gd name="connsiteX353" fmla="*/ 669402 w 1758214"/>
                                <a:gd name="connsiteY353" fmla="*/ 634153 h 990095"/>
                                <a:gd name="connsiteX354" fmla="*/ 684988 w 1758214"/>
                                <a:gd name="connsiteY354" fmla="*/ 468765 h 990095"/>
                                <a:gd name="connsiteX355" fmla="*/ 683257 w 1758214"/>
                                <a:gd name="connsiteY355" fmla="*/ 473960 h 990095"/>
                                <a:gd name="connsiteX356" fmla="*/ 730882 w 1758214"/>
                                <a:gd name="connsiteY356" fmla="*/ 517256 h 990095"/>
                                <a:gd name="connsiteX357" fmla="*/ 733479 w 1758214"/>
                                <a:gd name="connsiteY357" fmla="*/ 511194 h 990095"/>
                                <a:gd name="connsiteX358" fmla="*/ 684988 w 1758214"/>
                                <a:gd name="connsiteY358" fmla="*/ 468765 h 990095"/>
                                <a:gd name="connsiteX359" fmla="*/ 1214925 w 1758214"/>
                                <a:gd name="connsiteY359" fmla="*/ 738062 h 990095"/>
                                <a:gd name="connsiteX360" fmla="*/ 1149982 w 1758214"/>
                                <a:gd name="connsiteY360" fmla="*/ 699097 h 990095"/>
                                <a:gd name="connsiteX361" fmla="*/ 1146518 w 1758214"/>
                                <a:gd name="connsiteY361" fmla="*/ 708622 h 990095"/>
                                <a:gd name="connsiteX362" fmla="*/ 1211461 w 1758214"/>
                                <a:gd name="connsiteY362" fmla="*/ 748453 h 990095"/>
                                <a:gd name="connsiteX363" fmla="*/ 1214925 w 1758214"/>
                                <a:gd name="connsiteY363" fmla="*/ 738062 h 990095"/>
                                <a:gd name="connsiteX364" fmla="*/ 1610645 w 1758214"/>
                                <a:gd name="connsiteY364" fmla="*/ 496474 h 990095"/>
                                <a:gd name="connsiteX365" fmla="*/ 1576009 w 1758214"/>
                                <a:gd name="connsiteY365" fmla="*/ 487815 h 990095"/>
                                <a:gd name="connsiteX366" fmla="*/ 1575143 w 1758214"/>
                                <a:gd name="connsiteY366" fmla="*/ 493010 h 990095"/>
                                <a:gd name="connsiteX367" fmla="*/ 1608913 w 1758214"/>
                                <a:gd name="connsiteY367" fmla="*/ 502535 h 990095"/>
                                <a:gd name="connsiteX368" fmla="*/ 1610645 w 1758214"/>
                                <a:gd name="connsiteY368" fmla="*/ 496474 h 990095"/>
                                <a:gd name="connsiteX369" fmla="*/ 1660868 w 1758214"/>
                                <a:gd name="connsiteY369" fmla="*/ 454044 h 990095"/>
                                <a:gd name="connsiteX370" fmla="*/ 1613243 w 1758214"/>
                                <a:gd name="connsiteY370" fmla="*/ 447117 h 990095"/>
                                <a:gd name="connsiteX371" fmla="*/ 1613243 w 1758214"/>
                                <a:gd name="connsiteY371" fmla="*/ 454910 h 990095"/>
                                <a:gd name="connsiteX372" fmla="*/ 1659136 w 1758214"/>
                                <a:gd name="connsiteY372" fmla="*/ 462703 h 990095"/>
                                <a:gd name="connsiteX373" fmla="*/ 1660868 w 1758214"/>
                                <a:gd name="connsiteY373" fmla="*/ 454044 h 990095"/>
                                <a:gd name="connsiteX374" fmla="*/ 1586400 w 1758214"/>
                                <a:gd name="connsiteY374" fmla="*/ 541501 h 990095"/>
                                <a:gd name="connsiteX375" fmla="*/ 1516261 w 1758214"/>
                                <a:gd name="connsiteY375" fmla="*/ 524183 h 990095"/>
                                <a:gd name="connsiteX376" fmla="*/ 1515395 w 1758214"/>
                                <a:gd name="connsiteY376" fmla="*/ 531110 h 990095"/>
                                <a:gd name="connsiteX377" fmla="*/ 1584668 w 1758214"/>
                                <a:gd name="connsiteY377" fmla="*/ 550160 h 990095"/>
                                <a:gd name="connsiteX378" fmla="*/ 1586400 w 1758214"/>
                                <a:gd name="connsiteY378" fmla="*/ 541501 h 990095"/>
                                <a:gd name="connsiteX379" fmla="*/ 1745727 w 1758214"/>
                                <a:gd name="connsiteY379" fmla="*/ 410749 h 990095"/>
                                <a:gd name="connsiteX380" fmla="*/ 1683382 w 1758214"/>
                                <a:gd name="connsiteY380" fmla="*/ 401224 h 990095"/>
                                <a:gd name="connsiteX381" fmla="*/ 1685113 w 1758214"/>
                                <a:gd name="connsiteY381" fmla="*/ 406419 h 990095"/>
                                <a:gd name="connsiteX382" fmla="*/ 1743995 w 1758214"/>
                                <a:gd name="connsiteY382" fmla="*/ 419408 h 990095"/>
                                <a:gd name="connsiteX383" fmla="*/ 1745727 w 1758214"/>
                                <a:gd name="connsiteY383" fmla="*/ 410749 h 990095"/>
                                <a:gd name="connsiteX384" fmla="*/ 1151713 w 1758214"/>
                                <a:gd name="connsiteY384" fmla="*/ 821190 h 990095"/>
                                <a:gd name="connsiteX385" fmla="*/ 1149982 w 1758214"/>
                                <a:gd name="connsiteY385" fmla="*/ 827251 h 990095"/>
                                <a:gd name="connsiteX386" fmla="*/ 1188947 w 1758214"/>
                                <a:gd name="connsiteY386" fmla="*/ 856692 h 990095"/>
                                <a:gd name="connsiteX387" fmla="*/ 1191545 w 1758214"/>
                                <a:gd name="connsiteY387" fmla="*/ 849765 h 990095"/>
                                <a:gd name="connsiteX388" fmla="*/ 1151713 w 1758214"/>
                                <a:gd name="connsiteY388" fmla="*/ 821190 h 990095"/>
                                <a:gd name="connsiteX389" fmla="*/ 1522323 w 1758214"/>
                                <a:gd name="connsiteY389" fmla="*/ 651472 h 990095"/>
                                <a:gd name="connsiteX390" fmla="*/ 1450452 w 1758214"/>
                                <a:gd name="connsiteY390" fmla="*/ 620299 h 990095"/>
                                <a:gd name="connsiteX391" fmla="*/ 1448720 w 1758214"/>
                                <a:gd name="connsiteY391" fmla="*/ 629824 h 990095"/>
                                <a:gd name="connsiteX392" fmla="*/ 1520591 w 1758214"/>
                                <a:gd name="connsiteY392" fmla="*/ 661862 h 990095"/>
                                <a:gd name="connsiteX393" fmla="*/ 1522323 w 1758214"/>
                                <a:gd name="connsiteY393" fmla="*/ 651472 h 990095"/>
                                <a:gd name="connsiteX394" fmla="*/ 1694638 w 1758214"/>
                                <a:gd name="connsiteY394" fmla="*/ 265276 h 990095"/>
                                <a:gd name="connsiteX395" fmla="*/ 1693772 w 1758214"/>
                                <a:gd name="connsiteY395" fmla="*/ 269606 h 990095"/>
                                <a:gd name="connsiteX396" fmla="*/ 1756984 w 1758214"/>
                                <a:gd name="connsiteY396" fmla="*/ 288656 h 990095"/>
                                <a:gd name="connsiteX397" fmla="*/ 1694638 w 1758214"/>
                                <a:gd name="connsiteY397" fmla="*/ 265276 h 990095"/>
                                <a:gd name="connsiteX398" fmla="*/ 1285063 w 1758214"/>
                                <a:gd name="connsiteY398" fmla="*/ 913842 h 990095"/>
                                <a:gd name="connsiteX399" fmla="*/ 1281600 w 1758214"/>
                                <a:gd name="connsiteY399" fmla="*/ 923367 h 990095"/>
                                <a:gd name="connsiteX400" fmla="*/ 1330957 w 1758214"/>
                                <a:gd name="connsiteY400" fmla="*/ 965797 h 990095"/>
                                <a:gd name="connsiteX401" fmla="*/ 1334420 w 1758214"/>
                                <a:gd name="connsiteY401" fmla="*/ 955406 h 990095"/>
                                <a:gd name="connsiteX402" fmla="*/ 1285063 w 1758214"/>
                                <a:gd name="connsiteY402" fmla="*/ 913842 h 990095"/>
                                <a:gd name="connsiteX403" fmla="*/ 1230511 w 1758214"/>
                                <a:gd name="connsiteY403" fmla="*/ 926831 h 990095"/>
                                <a:gd name="connsiteX404" fmla="*/ 1226181 w 1758214"/>
                                <a:gd name="connsiteY404" fmla="*/ 938087 h 990095"/>
                                <a:gd name="connsiteX405" fmla="*/ 1291125 w 1758214"/>
                                <a:gd name="connsiteY405" fmla="*/ 989176 h 990095"/>
                                <a:gd name="connsiteX406" fmla="*/ 1295454 w 1758214"/>
                                <a:gd name="connsiteY406" fmla="*/ 977053 h 990095"/>
                                <a:gd name="connsiteX407" fmla="*/ 1230511 w 1758214"/>
                                <a:gd name="connsiteY407" fmla="*/ 926831 h 990095"/>
                                <a:gd name="connsiteX408" fmla="*/ 523063 w 1758214"/>
                                <a:gd name="connsiteY408" fmla="*/ 544099 h 990095"/>
                                <a:gd name="connsiteX409" fmla="*/ 520465 w 1758214"/>
                                <a:gd name="connsiteY409" fmla="*/ 547562 h 990095"/>
                                <a:gd name="connsiteX410" fmla="*/ 574152 w 1758214"/>
                                <a:gd name="connsiteY410" fmla="*/ 615103 h 990095"/>
                                <a:gd name="connsiteX411" fmla="*/ 576750 w 1758214"/>
                                <a:gd name="connsiteY411" fmla="*/ 611640 h 990095"/>
                                <a:gd name="connsiteX412" fmla="*/ 523063 w 1758214"/>
                                <a:gd name="connsiteY412" fmla="*/ 544099 h 990095"/>
                                <a:gd name="connsiteX413" fmla="*/ 1417547 w 1758214"/>
                                <a:gd name="connsiteY413" fmla="*/ 849765 h 990095"/>
                                <a:gd name="connsiteX414" fmla="*/ 1357800 w 1758214"/>
                                <a:gd name="connsiteY414" fmla="*/ 812531 h 990095"/>
                                <a:gd name="connsiteX415" fmla="*/ 1354336 w 1758214"/>
                                <a:gd name="connsiteY415" fmla="*/ 822056 h 990095"/>
                                <a:gd name="connsiteX416" fmla="*/ 1414084 w 1758214"/>
                                <a:gd name="connsiteY416" fmla="*/ 860156 h 990095"/>
                                <a:gd name="connsiteX417" fmla="*/ 1417547 w 1758214"/>
                                <a:gd name="connsiteY417" fmla="*/ 849765 h 990095"/>
                                <a:gd name="connsiteX418" fmla="*/ 1382911 w 1758214"/>
                                <a:gd name="connsiteY418" fmla="*/ 900853 h 990095"/>
                                <a:gd name="connsiteX419" fmla="*/ 1381179 w 1758214"/>
                                <a:gd name="connsiteY419" fmla="*/ 906915 h 990095"/>
                                <a:gd name="connsiteX420" fmla="*/ 1437463 w 1758214"/>
                                <a:gd name="connsiteY420" fmla="*/ 945015 h 990095"/>
                                <a:gd name="connsiteX421" fmla="*/ 1440061 w 1758214"/>
                                <a:gd name="connsiteY421" fmla="*/ 938953 h 990095"/>
                                <a:gd name="connsiteX422" fmla="*/ 1382911 w 1758214"/>
                                <a:gd name="connsiteY422" fmla="*/ 900853 h 990095"/>
                                <a:gd name="connsiteX423" fmla="*/ 1446122 w 1758214"/>
                                <a:gd name="connsiteY423" fmla="*/ 680912 h 990095"/>
                                <a:gd name="connsiteX424" fmla="*/ 1382045 w 1758214"/>
                                <a:gd name="connsiteY424" fmla="*/ 648874 h 990095"/>
                                <a:gd name="connsiteX425" fmla="*/ 1378582 w 1758214"/>
                                <a:gd name="connsiteY425" fmla="*/ 657533 h 990095"/>
                                <a:gd name="connsiteX426" fmla="*/ 1444391 w 1758214"/>
                                <a:gd name="connsiteY426" fmla="*/ 690437 h 990095"/>
                                <a:gd name="connsiteX427" fmla="*/ 1446122 w 1758214"/>
                                <a:gd name="connsiteY427" fmla="*/ 680912 h 990095"/>
                                <a:gd name="connsiteX428" fmla="*/ 76254 w 1758214"/>
                                <a:gd name="connsiteY428" fmla="*/ 507731 h 990095"/>
                                <a:gd name="connsiteX429" fmla="*/ 73656 w 1758214"/>
                                <a:gd name="connsiteY429" fmla="*/ 514658 h 990095"/>
                                <a:gd name="connsiteX430" fmla="*/ 116086 w 1758214"/>
                                <a:gd name="connsiteY430" fmla="*/ 559685 h 990095"/>
                                <a:gd name="connsiteX431" fmla="*/ 119550 w 1758214"/>
                                <a:gd name="connsiteY431" fmla="*/ 553624 h 990095"/>
                                <a:gd name="connsiteX432" fmla="*/ 76254 w 1758214"/>
                                <a:gd name="connsiteY432" fmla="*/ 507731 h 990095"/>
                                <a:gd name="connsiteX433" fmla="*/ 265888 w 1758214"/>
                                <a:gd name="connsiteY433" fmla="*/ 210724 h 990095"/>
                                <a:gd name="connsiteX434" fmla="*/ 306586 w 1758214"/>
                                <a:gd name="connsiteY434" fmla="*/ 240165 h 990095"/>
                                <a:gd name="connsiteX435" fmla="*/ 307452 w 1758214"/>
                                <a:gd name="connsiteY435" fmla="*/ 237567 h 990095"/>
                                <a:gd name="connsiteX436" fmla="*/ 266754 w 1758214"/>
                                <a:gd name="connsiteY436" fmla="*/ 208126 h 990095"/>
                                <a:gd name="connsiteX437" fmla="*/ 265888 w 1758214"/>
                                <a:gd name="connsiteY437" fmla="*/ 210724 h 990095"/>
                                <a:gd name="connsiteX438" fmla="*/ 316111 w 1758214"/>
                                <a:gd name="connsiteY438" fmla="*/ 145781 h 990095"/>
                                <a:gd name="connsiteX439" fmla="*/ 316977 w 1758214"/>
                                <a:gd name="connsiteY439" fmla="*/ 142317 h 990095"/>
                                <a:gd name="connsiteX440" fmla="*/ 264156 w 1758214"/>
                                <a:gd name="connsiteY440" fmla="*/ 99887 h 990095"/>
                                <a:gd name="connsiteX441" fmla="*/ 263291 w 1758214"/>
                                <a:gd name="connsiteY441" fmla="*/ 102485 h 990095"/>
                                <a:gd name="connsiteX442" fmla="*/ 316111 w 1758214"/>
                                <a:gd name="connsiteY442" fmla="*/ 145781 h 990095"/>
                                <a:gd name="connsiteX443" fmla="*/ 454656 w 1758214"/>
                                <a:gd name="connsiteY443" fmla="*/ 60056 h 990095"/>
                                <a:gd name="connsiteX444" fmla="*/ 458120 w 1758214"/>
                                <a:gd name="connsiteY444" fmla="*/ 51397 h 990095"/>
                                <a:gd name="connsiteX445" fmla="*/ 420020 w 1758214"/>
                                <a:gd name="connsiteY445" fmla="*/ 23687 h 990095"/>
                                <a:gd name="connsiteX446" fmla="*/ 416556 w 1758214"/>
                                <a:gd name="connsiteY446" fmla="*/ 32347 h 990095"/>
                                <a:gd name="connsiteX447" fmla="*/ 454656 w 1758214"/>
                                <a:gd name="connsiteY447" fmla="*/ 60056 h 990095"/>
                                <a:gd name="connsiteX448" fmla="*/ 352479 w 1758214"/>
                                <a:gd name="connsiteY448" fmla="*/ 92094 h 990095"/>
                                <a:gd name="connsiteX449" fmla="*/ 435606 w 1758214"/>
                                <a:gd name="connsiteY449" fmla="*/ 128462 h 990095"/>
                                <a:gd name="connsiteX450" fmla="*/ 437338 w 1758214"/>
                                <a:gd name="connsiteY450" fmla="*/ 116340 h 990095"/>
                                <a:gd name="connsiteX451" fmla="*/ 353345 w 1758214"/>
                                <a:gd name="connsiteY451" fmla="*/ 80837 h 990095"/>
                                <a:gd name="connsiteX452" fmla="*/ 352479 w 1758214"/>
                                <a:gd name="connsiteY452" fmla="*/ 92094 h 990095"/>
                                <a:gd name="connsiteX453" fmla="*/ 314379 w 1758214"/>
                                <a:gd name="connsiteY453" fmla="*/ 429799 h 990095"/>
                                <a:gd name="connsiteX454" fmla="*/ 316111 w 1758214"/>
                                <a:gd name="connsiteY454" fmla="*/ 423737 h 990095"/>
                                <a:gd name="connsiteX455" fmla="*/ 262425 w 1758214"/>
                                <a:gd name="connsiteY455" fmla="*/ 381308 h 990095"/>
                                <a:gd name="connsiteX456" fmla="*/ 260693 w 1758214"/>
                                <a:gd name="connsiteY456" fmla="*/ 387369 h 990095"/>
                                <a:gd name="connsiteX457" fmla="*/ 314379 w 1758214"/>
                                <a:gd name="connsiteY457" fmla="*/ 429799 h 990095"/>
                                <a:gd name="connsiteX458" fmla="*/ 192286 w 1758214"/>
                                <a:gd name="connsiteY458" fmla="*/ 202065 h 990095"/>
                                <a:gd name="connsiteX459" fmla="*/ 194884 w 1758214"/>
                                <a:gd name="connsiteY459" fmla="*/ 195137 h 990095"/>
                                <a:gd name="connsiteX460" fmla="*/ 116086 w 1758214"/>
                                <a:gd name="connsiteY460" fmla="*/ 139719 h 990095"/>
                                <a:gd name="connsiteX461" fmla="*/ 113488 w 1758214"/>
                                <a:gd name="connsiteY461" fmla="*/ 146647 h 990095"/>
                                <a:gd name="connsiteX462" fmla="*/ 192286 w 1758214"/>
                                <a:gd name="connsiteY462" fmla="*/ 202065 h 990095"/>
                                <a:gd name="connsiteX463" fmla="*/ 169772 w 1758214"/>
                                <a:gd name="connsiteY463" fmla="*/ 295583 h 990095"/>
                                <a:gd name="connsiteX464" fmla="*/ 213068 w 1758214"/>
                                <a:gd name="connsiteY464" fmla="*/ 319828 h 990095"/>
                                <a:gd name="connsiteX465" fmla="*/ 214800 w 1758214"/>
                                <a:gd name="connsiteY465" fmla="*/ 315499 h 990095"/>
                                <a:gd name="connsiteX466" fmla="*/ 170638 w 1758214"/>
                                <a:gd name="connsiteY466" fmla="*/ 291253 h 990095"/>
                                <a:gd name="connsiteX467" fmla="*/ 169772 w 1758214"/>
                                <a:gd name="connsiteY467" fmla="*/ 295583 h 990095"/>
                                <a:gd name="connsiteX468" fmla="*/ 531722 w 1758214"/>
                                <a:gd name="connsiteY468" fmla="*/ 198601 h 990095"/>
                                <a:gd name="connsiteX469" fmla="*/ 535186 w 1758214"/>
                                <a:gd name="connsiteY469" fmla="*/ 189942 h 990095"/>
                                <a:gd name="connsiteX470" fmla="*/ 485829 w 1758214"/>
                                <a:gd name="connsiteY470" fmla="*/ 158769 h 990095"/>
                                <a:gd name="connsiteX471" fmla="*/ 483231 w 1758214"/>
                                <a:gd name="connsiteY471" fmla="*/ 166562 h 990095"/>
                                <a:gd name="connsiteX472" fmla="*/ 531722 w 1758214"/>
                                <a:gd name="connsiteY472" fmla="*/ 198601 h 990095"/>
                                <a:gd name="connsiteX473" fmla="*/ 400970 w 1758214"/>
                                <a:gd name="connsiteY473" fmla="*/ 329353 h 990095"/>
                                <a:gd name="connsiteX474" fmla="*/ 478036 w 1758214"/>
                                <a:gd name="connsiteY474" fmla="*/ 377844 h 990095"/>
                                <a:gd name="connsiteX475" fmla="*/ 479768 w 1758214"/>
                                <a:gd name="connsiteY475" fmla="*/ 364856 h 990095"/>
                                <a:gd name="connsiteX476" fmla="*/ 404434 w 1758214"/>
                                <a:gd name="connsiteY476" fmla="*/ 318097 h 990095"/>
                                <a:gd name="connsiteX477" fmla="*/ 400970 w 1758214"/>
                                <a:gd name="connsiteY477" fmla="*/ 329353 h 990095"/>
                                <a:gd name="connsiteX478" fmla="*/ 80584 w 1758214"/>
                                <a:gd name="connsiteY478" fmla="*/ 240165 h 990095"/>
                                <a:gd name="connsiteX479" fmla="*/ 82315 w 1758214"/>
                                <a:gd name="connsiteY479" fmla="*/ 234969 h 990095"/>
                                <a:gd name="connsiteX480" fmla="*/ 37288 w 1758214"/>
                                <a:gd name="connsiteY480" fmla="*/ 194272 h 990095"/>
                                <a:gd name="connsiteX481" fmla="*/ 35556 w 1758214"/>
                                <a:gd name="connsiteY481" fmla="*/ 199467 h 990095"/>
                                <a:gd name="connsiteX482" fmla="*/ 80584 w 1758214"/>
                                <a:gd name="connsiteY482" fmla="*/ 240165 h 990095"/>
                                <a:gd name="connsiteX483" fmla="*/ 511806 w 1758214"/>
                                <a:gd name="connsiteY483" fmla="*/ 58324 h 990095"/>
                                <a:gd name="connsiteX484" fmla="*/ 568091 w 1758214"/>
                                <a:gd name="connsiteY484" fmla="*/ 86899 h 990095"/>
                                <a:gd name="connsiteX485" fmla="*/ 568956 w 1758214"/>
                                <a:gd name="connsiteY485" fmla="*/ 80837 h 990095"/>
                                <a:gd name="connsiteX486" fmla="*/ 513538 w 1758214"/>
                                <a:gd name="connsiteY486" fmla="*/ 53128 h 990095"/>
                                <a:gd name="connsiteX487" fmla="*/ 511806 w 1758214"/>
                                <a:gd name="connsiteY487" fmla="*/ 58324 h 990095"/>
                                <a:gd name="connsiteX488" fmla="*/ 463315 w 1758214"/>
                                <a:gd name="connsiteY488" fmla="*/ 484351 h 990095"/>
                                <a:gd name="connsiteX489" fmla="*/ 422618 w 1758214"/>
                                <a:gd name="connsiteY489" fmla="*/ 453178 h 990095"/>
                                <a:gd name="connsiteX490" fmla="*/ 421752 w 1758214"/>
                                <a:gd name="connsiteY490" fmla="*/ 456642 h 990095"/>
                                <a:gd name="connsiteX491" fmla="*/ 462450 w 1758214"/>
                                <a:gd name="connsiteY491" fmla="*/ 487815 h 990095"/>
                                <a:gd name="connsiteX492" fmla="*/ 463315 w 1758214"/>
                                <a:gd name="connsiteY492" fmla="*/ 484351 h 990095"/>
                                <a:gd name="connsiteX493" fmla="*/ 445997 w 1758214"/>
                                <a:gd name="connsiteY493" fmla="*/ 240165 h 990095"/>
                                <a:gd name="connsiteX494" fmla="*/ 388847 w 1758214"/>
                                <a:gd name="connsiteY494" fmla="*/ 222847 h 990095"/>
                                <a:gd name="connsiteX495" fmla="*/ 387981 w 1758214"/>
                                <a:gd name="connsiteY495" fmla="*/ 230640 h 990095"/>
                                <a:gd name="connsiteX496" fmla="*/ 445132 w 1758214"/>
                                <a:gd name="connsiteY496" fmla="*/ 247958 h 990095"/>
                                <a:gd name="connsiteX497" fmla="*/ 445997 w 1758214"/>
                                <a:gd name="connsiteY497" fmla="*/ 240165 h 990095"/>
                                <a:gd name="connsiteX498" fmla="*/ 400970 w 1758214"/>
                                <a:gd name="connsiteY498" fmla="*/ 518122 h 990095"/>
                                <a:gd name="connsiteX499" fmla="*/ 464181 w 1758214"/>
                                <a:gd name="connsiteY499" fmla="*/ 570942 h 990095"/>
                                <a:gd name="connsiteX500" fmla="*/ 467645 w 1758214"/>
                                <a:gd name="connsiteY500" fmla="*/ 561417 h 990095"/>
                                <a:gd name="connsiteX501" fmla="*/ 404434 w 1758214"/>
                                <a:gd name="connsiteY501" fmla="*/ 509462 h 990095"/>
                                <a:gd name="connsiteX502" fmla="*/ 400970 w 1758214"/>
                                <a:gd name="connsiteY502" fmla="*/ 518122 h 990095"/>
                                <a:gd name="connsiteX503" fmla="*/ 395775 w 1758214"/>
                                <a:gd name="connsiteY503" fmla="*/ 771833 h 990095"/>
                                <a:gd name="connsiteX504" fmla="*/ 393177 w 1758214"/>
                                <a:gd name="connsiteY504" fmla="*/ 778760 h 990095"/>
                                <a:gd name="connsiteX505" fmla="*/ 461584 w 1758214"/>
                                <a:gd name="connsiteY505" fmla="*/ 836776 h 990095"/>
                                <a:gd name="connsiteX506" fmla="*/ 464181 w 1758214"/>
                                <a:gd name="connsiteY506" fmla="*/ 828983 h 990095"/>
                                <a:gd name="connsiteX507" fmla="*/ 395775 w 1758214"/>
                                <a:gd name="connsiteY507" fmla="*/ 771833 h 990095"/>
                                <a:gd name="connsiteX508" fmla="*/ 502281 w 1758214"/>
                                <a:gd name="connsiteY508" fmla="*/ 632422 h 990095"/>
                                <a:gd name="connsiteX509" fmla="*/ 498818 w 1758214"/>
                                <a:gd name="connsiteY509" fmla="*/ 638483 h 990095"/>
                                <a:gd name="connsiteX510" fmla="*/ 551638 w 1758214"/>
                                <a:gd name="connsiteY510" fmla="*/ 697365 h 990095"/>
                                <a:gd name="connsiteX511" fmla="*/ 555102 w 1758214"/>
                                <a:gd name="connsiteY511" fmla="*/ 688706 h 990095"/>
                                <a:gd name="connsiteX512" fmla="*/ 502281 w 1758214"/>
                                <a:gd name="connsiteY512" fmla="*/ 632422 h 990095"/>
                                <a:gd name="connsiteX513" fmla="*/ 353345 w 1758214"/>
                                <a:gd name="connsiteY513" fmla="*/ 416810 h 990095"/>
                                <a:gd name="connsiteX514" fmla="*/ 349016 w 1758214"/>
                                <a:gd name="connsiteY514" fmla="*/ 423737 h 990095"/>
                                <a:gd name="connsiteX515" fmla="*/ 385384 w 1758214"/>
                                <a:gd name="connsiteY515" fmla="*/ 463569 h 990095"/>
                                <a:gd name="connsiteX516" fmla="*/ 387981 w 1758214"/>
                                <a:gd name="connsiteY516" fmla="*/ 455776 h 990095"/>
                                <a:gd name="connsiteX517" fmla="*/ 353345 w 1758214"/>
                                <a:gd name="connsiteY517" fmla="*/ 416810 h 990095"/>
                                <a:gd name="connsiteX518" fmla="*/ 361138 w 1758214"/>
                                <a:gd name="connsiteY518" fmla="*/ 369185 h 990095"/>
                                <a:gd name="connsiteX519" fmla="*/ 286670 w 1758214"/>
                                <a:gd name="connsiteY519" fmla="*/ 294717 h 990095"/>
                                <a:gd name="connsiteX520" fmla="*/ 283206 w 1758214"/>
                                <a:gd name="connsiteY520" fmla="*/ 300778 h 990095"/>
                                <a:gd name="connsiteX521" fmla="*/ 356809 w 1758214"/>
                                <a:gd name="connsiteY521" fmla="*/ 375247 h 990095"/>
                                <a:gd name="connsiteX522" fmla="*/ 361138 w 1758214"/>
                                <a:gd name="connsiteY522" fmla="*/ 369185 h 990095"/>
                                <a:gd name="connsiteX523" fmla="*/ 284072 w 1758214"/>
                                <a:gd name="connsiteY523" fmla="*/ 515524 h 990095"/>
                                <a:gd name="connsiteX524" fmla="*/ 279743 w 1758214"/>
                                <a:gd name="connsiteY524" fmla="*/ 523317 h 990095"/>
                                <a:gd name="connsiteX525" fmla="*/ 333429 w 1758214"/>
                                <a:gd name="connsiteY525" fmla="*/ 579601 h 990095"/>
                                <a:gd name="connsiteX526" fmla="*/ 336893 w 1758214"/>
                                <a:gd name="connsiteY526" fmla="*/ 569210 h 990095"/>
                                <a:gd name="connsiteX527" fmla="*/ 284072 w 1758214"/>
                                <a:gd name="connsiteY527" fmla="*/ 515524 h 990095"/>
                                <a:gd name="connsiteX528" fmla="*/ 479768 w 1758214"/>
                                <a:gd name="connsiteY528" fmla="*/ 764040 h 990095"/>
                                <a:gd name="connsiteX529" fmla="*/ 478036 w 1758214"/>
                                <a:gd name="connsiteY529" fmla="*/ 768369 h 990095"/>
                                <a:gd name="connsiteX530" fmla="*/ 525661 w 1758214"/>
                                <a:gd name="connsiteY530" fmla="*/ 814262 h 990095"/>
                                <a:gd name="connsiteX531" fmla="*/ 527393 w 1758214"/>
                                <a:gd name="connsiteY531" fmla="*/ 809933 h 990095"/>
                                <a:gd name="connsiteX532" fmla="*/ 479768 w 1758214"/>
                                <a:gd name="connsiteY532" fmla="*/ 764040 h 990095"/>
                                <a:gd name="connsiteX533" fmla="*/ 4384 w 1758214"/>
                                <a:gd name="connsiteY533" fmla="*/ 341476 h 990095"/>
                                <a:gd name="connsiteX534" fmla="*/ 920 w 1758214"/>
                                <a:gd name="connsiteY534" fmla="*/ 346672 h 990095"/>
                                <a:gd name="connsiteX535" fmla="*/ 48545 w 1758214"/>
                                <a:gd name="connsiteY535" fmla="*/ 409017 h 990095"/>
                                <a:gd name="connsiteX536" fmla="*/ 52009 w 1758214"/>
                                <a:gd name="connsiteY536" fmla="*/ 402956 h 990095"/>
                                <a:gd name="connsiteX537" fmla="*/ 4384 w 1758214"/>
                                <a:gd name="connsiteY537" fmla="*/ 341476 h 990095"/>
                                <a:gd name="connsiteX538" fmla="*/ 398372 w 1758214"/>
                                <a:gd name="connsiteY538" fmla="*/ 654935 h 990095"/>
                                <a:gd name="connsiteX539" fmla="*/ 396641 w 1758214"/>
                                <a:gd name="connsiteY539" fmla="*/ 660131 h 990095"/>
                                <a:gd name="connsiteX540" fmla="*/ 471109 w 1758214"/>
                                <a:gd name="connsiteY540" fmla="*/ 711219 h 990095"/>
                                <a:gd name="connsiteX541" fmla="*/ 472840 w 1758214"/>
                                <a:gd name="connsiteY541" fmla="*/ 706024 h 990095"/>
                                <a:gd name="connsiteX542" fmla="*/ 398372 w 1758214"/>
                                <a:gd name="connsiteY542" fmla="*/ 654935 h 990095"/>
                                <a:gd name="connsiteX543" fmla="*/ 530857 w 1758214"/>
                                <a:gd name="connsiteY543" fmla="*/ 255751 h 990095"/>
                                <a:gd name="connsiteX544" fmla="*/ 586275 w 1758214"/>
                                <a:gd name="connsiteY544" fmla="*/ 292985 h 990095"/>
                                <a:gd name="connsiteX545" fmla="*/ 589738 w 1758214"/>
                                <a:gd name="connsiteY545" fmla="*/ 282594 h 990095"/>
                                <a:gd name="connsiteX546" fmla="*/ 534320 w 1758214"/>
                                <a:gd name="connsiteY546" fmla="*/ 246226 h 990095"/>
                                <a:gd name="connsiteX547" fmla="*/ 530857 w 1758214"/>
                                <a:gd name="connsiteY547" fmla="*/ 255751 h 990095"/>
                                <a:gd name="connsiteX548" fmla="*/ 284072 w 1758214"/>
                                <a:gd name="connsiteY548" fmla="*/ 640215 h 990095"/>
                                <a:gd name="connsiteX549" fmla="*/ 279743 w 1758214"/>
                                <a:gd name="connsiteY549" fmla="*/ 649740 h 990095"/>
                                <a:gd name="connsiteX550" fmla="*/ 331697 w 1758214"/>
                                <a:gd name="connsiteY550" fmla="*/ 699097 h 990095"/>
                                <a:gd name="connsiteX551" fmla="*/ 336027 w 1758214"/>
                                <a:gd name="connsiteY551" fmla="*/ 687840 h 990095"/>
                                <a:gd name="connsiteX552" fmla="*/ 284072 w 1758214"/>
                                <a:gd name="connsiteY552" fmla="*/ 640215 h 990095"/>
                                <a:gd name="connsiteX553" fmla="*/ 110891 w 1758214"/>
                                <a:gd name="connsiteY553" fmla="*/ 355331 h 990095"/>
                                <a:gd name="connsiteX554" fmla="*/ 74522 w 1758214"/>
                                <a:gd name="connsiteY554" fmla="*/ 320694 h 990095"/>
                                <a:gd name="connsiteX555" fmla="*/ 72791 w 1758214"/>
                                <a:gd name="connsiteY555" fmla="*/ 326756 h 990095"/>
                                <a:gd name="connsiteX556" fmla="*/ 109159 w 1758214"/>
                                <a:gd name="connsiteY556" fmla="*/ 362258 h 990095"/>
                                <a:gd name="connsiteX557" fmla="*/ 110891 w 1758214"/>
                                <a:gd name="connsiteY557" fmla="*/ 355331 h 990095"/>
                                <a:gd name="connsiteX558" fmla="*/ 182761 w 1758214"/>
                                <a:gd name="connsiteY558" fmla="*/ 510328 h 990095"/>
                                <a:gd name="connsiteX559" fmla="*/ 178431 w 1758214"/>
                                <a:gd name="connsiteY559" fmla="*/ 516390 h 990095"/>
                                <a:gd name="connsiteX560" fmla="*/ 216531 w 1758214"/>
                                <a:gd name="connsiteY560" fmla="*/ 563149 h 990095"/>
                                <a:gd name="connsiteX561" fmla="*/ 220861 w 1758214"/>
                                <a:gd name="connsiteY561" fmla="*/ 556222 h 990095"/>
                                <a:gd name="connsiteX562" fmla="*/ 182761 w 1758214"/>
                                <a:gd name="connsiteY562" fmla="*/ 510328 h 990095"/>
                                <a:gd name="connsiteX563" fmla="*/ 243375 w 1758214"/>
                                <a:gd name="connsiteY563" fmla="*/ 729403 h 990095"/>
                                <a:gd name="connsiteX564" fmla="*/ 239911 w 1758214"/>
                                <a:gd name="connsiteY564" fmla="*/ 735465 h 990095"/>
                                <a:gd name="connsiteX565" fmla="*/ 282340 w 1758214"/>
                                <a:gd name="connsiteY565" fmla="*/ 785687 h 990095"/>
                                <a:gd name="connsiteX566" fmla="*/ 285804 w 1758214"/>
                                <a:gd name="connsiteY566" fmla="*/ 779626 h 990095"/>
                                <a:gd name="connsiteX567" fmla="*/ 243375 w 1758214"/>
                                <a:gd name="connsiteY567" fmla="*/ 729403 h 990095"/>
                                <a:gd name="connsiteX568" fmla="*/ 169772 w 1758214"/>
                                <a:gd name="connsiteY568" fmla="*/ 399492 h 990095"/>
                                <a:gd name="connsiteX569" fmla="*/ 166309 w 1758214"/>
                                <a:gd name="connsiteY569" fmla="*/ 408151 h 990095"/>
                                <a:gd name="connsiteX570" fmla="*/ 217397 w 1758214"/>
                                <a:gd name="connsiteY570" fmla="*/ 463569 h 990095"/>
                                <a:gd name="connsiteX571" fmla="*/ 222593 w 1758214"/>
                                <a:gd name="connsiteY571" fmla="*/ 455776 h 990095"/>
                                <a:gd name="connsiteX572" fmla="*/ 169772 w 1758214"/>
                                <a:gd name="connsiteY572" fmla="*/ 399492 h 9900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Lst>
                              <a:rect l="l" t="t" r="r" b="b"/>
                              <a:pathLst>
                                <a:path w="1758214" h="990095">
                                  <a:moveTo>
                                    <a:pt x="952554" y="577869"/>
                                  </a:moveTo>
                                  <a:cubicBezTo>
                                    <a:pt x="956884" y="581333"/>
                                    <a:pt x="961213" y="571808"/>
                                    <a:pt x="956018" y="567478"/>
                                  </a:cubicBezTo>
                                  <a:cubicBezTo>
                                    <a:pt x="933504" y="547562"/>
                                    <a:pt x="915320" y="531976"/>
                                    <a:pt x="893672" y="510328"/>
                                  </a:cubicBezTo>
                                  <a:cubicBezTo>
                                    <a:pt x="890209" y="506865"/>
                                    <a:pt x="886745" y="515524"/>
                                    <a:pt x="889343" y="518987"/>
                                  </a:cubicBezTo>
                                  <a:cubicBezTo>
                                    <a:pt x="906661" y="535440"/>
                                    <a:pt x="915320" y="544099"/>
                                    <a:pt x="952554" y="577869"/>
                                  </a:cubicBezTo>
                                  <a:close/>
                                  <a:moveTo>
                                    <a:pt x="979397" y="760576"/>
                                  </a:moveTo>
                                  <a:cubicBezTo>
                                    <a:pt x="983727" y="764906"/>
                                    <a:pt x="988922" y="753649"/>
                                    <a:pt x="983727" y="749319"/>
                                  </a:cubicBezTo>
                                  <a:cubicBezTo>
                                    <a:pt x="953420" y="721610"/>
                                    <a:pt x="942163" y="710353"/>
                                    <a:pt x="909259" y="673985"/>
                                  </a:cubicBezTo>
                                  <a:cubicBezTo>
                                    <a:pt x="904929" y="669656"/>
                                    <a:pt x="901466" y="677449"/>
                                    <a:pt x="904929" y="681778"/>
                                  </a:cubicBezTo>
                                  <a:cubicBezTo>
                                    <a:pt x="931772" y="716415"/>
                                    <a:pt x="951688" y="735465"/>
                                    <a:pt x="979397" y="760576"/>
                                  </a:cubicBezTo>
                                  <a:close/>
                                  <a:moveTo>
                                    <a:pt x="904063" y="383906"/>
                                  </a:moveTo>
                                  <a:cubicBezTo>
                                    <a:pt x="872025" y="370051"/>
                                    <a:pt x="878952" y="375247"/>
                                    <a:pt x="847779" y="363124"/>
                                  </a:cubicBezTo>
                                  <a:cubicBezTo>
                                    <a:pt x="843450" y="361392"/>
                                    <a:pt x="840852" y="370917"/>
                                    <a:pt x="846047" y="373515"/>
                                  </a:cubicBezTo>
                                  <a:cubicBezTo>
                                    <a:pt x="872891" y="385637"/>
                                    <a:pt x="869427" y="382174"/>
                                    <a:pt x="902331" y="396028"/>
                                  </a:cubicBezTo>
                                  <a:cubicBezTo>
                                    <a:pt x="906661" y="396894"/>
                                    <a:pt x="909259" y="385637"/>
                                    <a:pt x="904063" y="383906"/>
                                  </a:cubicBezTo>
                                  <a:close/>
                                  <a:moveTo>
                                    <a:pt x="999313" y="493010"/>
                                  </a:moveTo>
                                  <a:cubicBezTo>
                                    <a:pt x="982861" y="480022"/>
                                    <a:pt x="966409" y="467899"/>
                                    <a:pt x="949956" y="454910"/>
                                  </a:cubicBezTo>
                                  <a:cubicBezTo>
                                    <a:pt x="947359" y="452312"/>
                                    <a:pt x="944761" y="459240"/>
                                    <a:pt x="947359" y="460972"/>
                                  </a:cubicBezTo>
                                  <a:cubicBezTo>
                                    <a:pt x="963811" y="473960"/>
                                    <a:pt x="980263" y="486949"/>
                                    <a:pt x="995850" y="499937"/>
                                  </a:cubicBezTo>
                                  <a:cubicBezTo>
                                    <a:pt x="1000179" y="501669"/>
                                    <a:pt x="1002777" y="494742"/>
                                    <a:pt x="999313" y="493010"/>
                                  </a:cubicBezTo>
                                  <a:close/>
                                  <a:moveTo>
                                    <a:pt x="1130931" y="422006"/>
                                  </a:moveTo>
                                  <a:cubicBezTo>
                                    <a:pt x="1155177" y="431531"/>
                                    <a:pt x="1171629" y="435860"/>
                                    <a:pt x="1200204" y="443653"/>
                                  </a:cubicBezTo>
                                  <a:cubicBezTo>
                                    <a:pt x="1203668" y="444519"/>
                                    <a:pt x="1204534" y="436726"/>
                                    <a:pt x="1201070" y="435860"/>
                                  </a:cubicBezTo>
                                  <a:cubicBezTo>
                                    <a:pt x="1162970" y="425469"/>
                                    <a:pt x="1154311" y="422872"/>
                                    <a:pt x="1131797" y="415078"/>
                                  </a:cubicBezTo>
                                  <a:cubicBezTo>
                                    <a:pt x="1129200" y="414212"/>
                                    <a:pt x="1128334" y="420274"/>
                                    <a:pt x="1130931" y="422006"/>
                                  </a:cubicBezTo>
                                  <a:close/>
                                  <a:moveTo>
                                    <a:pt x="860768" y="467899"/>
                                  </a:moveTo>
                                  <a:cubicBezTo>
                                    <a:pt x="865097" y="470497"/>
                                    <a:pt x="868561" y="460106"/>
                                    <a:pt x="862500" y="456642"/>
                                  </a:cubicBezTo>
                                  <a:cubicBezTo>
                                    <a:pt x="845181" y="447117"/>
                                    <a:pt x="829595" y="439324"/>
                                    <a:pt x="807081" y="424603"/>
                                  </a:cubicBezTo>
                                  <a:cubicBezTo>
                                    <a:pt x="802752" y="421140"/>
                                    <a:pt x="799288" y="430665"/>
                                    <a:pt x="803618" y="434128"/>
                                  </a:cubicBezTo>
                                  <a:cubicBezTo>
                                    <a:pt x="823534" y="447983"/>
                                    <a:pt x="838254" y="455776"/>
                                    <a:pt x="860768" y="467899"/>
                                  </a:cubicBezTo>
                                  <a:close/>
                                  <a:moveTo>
                                    <a:pt x="657279" y="260081"/>
                                  </a:moveTo>
                                  <a:cubicBezTo>
                                    <a:pt x="659877" y="261812"/>
                                    <a:pt x="662475" y="254019"/>
                                    <a:pt x="658145" y="252287"/>
                                  </a:cubicBezTo>
                                  <a:cubicBezTo>
                                    <a:pt x="624375" y="234969"/>
                                    <a:pt x="617447" y="231506"/>
                                    <a:pt x="601861" y="221981"/>
                                  </a:cubicBezTo>
                                  <a:cubicBezTo>
                                    <a:pt x="598397" y="220249"/>
                                    <a:pt x="596666" y="226310"/>
                                    <a:pt x="599263" y="228042"/>
                                  </a:cubicBezTo>
                                  <a:cubicBezTo>
                                    <a:pt x="616581" y="239299"/>
                                    <a:pt x="620045" y="241031"/>
                                    <a:pt x="657279" y="260081"/>
                                  </a:cubicBezTo>
                                  <a:close/>
                                  <a:moveTo>
                                    <a:pt x="870293" y="590858"/>
                                  </a:moveTo>
                                  <a:cubicBezTo>
                                    <a:pt x="847779" y="574406"/>
                                    <a:pt x="840852" y="578735"/>
                                    <a:pt x="802752" y="548428"/>
                                  </a:cubicBezTo>
                                  <a:cubicBezTo>
                                    <a:pt x="799288" y="545831"/>
                                    <a:pt x="795825" y="553624"/>
                                    <a:pt x="799288" y="557087"/>
                                  </a:cubicBezTo>
                                  <a:cubicBezTo>
                                    <a:pt x="836522" y="588260"/>
                                    <a:pt x="843450" y="583065"/>
                                    <a:pt x="866829" y="600383"/>
                                  </a:cubicBezTo>
                                  <a:cubicBezTo>
                                    <a:pt x="872025" y="603847"/>
                                    <a:pt x="874622" y="593456"/>
                                    <a:pt x="870293" y="590858"/>
                                  </a:cubicBezTo>
                                  <a:close/>
                                  <a:moveTo>
                                    <a:pt x="1086770" y="616835"/>
                                  </a:moveTo>
                                  <a:cubicBezTo>
                                    <a:pt x="1089368" y="618567"/>
                                    <a:pt x="1090234" y="613372"/>
                                    <a:pt x="1088502" y="612506"/>
                                  </a:cubicBezTo>
                                  <a:cubicBezTo>
                                    <a:pt x="1065122" y="599517"/>
                                    <a:pt x="1049536" y="589992"/>
                                    <a:pt x="1033950" y="579601"/>
                                  </a:cubicBezTo>
                                  <a:cubicBezTo>
                                    <a:pt x="1032218" y="578735"/>
                                    <a:pt x="1030486" y="582199"/>
                                    <a:pt x="1032218" y="583931"/>
                                  </a:cubicBezTo>
                                  <a:cubicBezTo>
                                    <a:pt x="1048670" y="595187"/>
                                    <a:pt x="1069452" y="607310"/>
                                    <a:pt x="1086770" y="616835"/>
                                  </a:cubicBezTo>
                                  <a:close/>
                                  <a:moveTo>
                                    <a:pt x="1112747" y="505999"/>
                                  </a:moveTo>
                                  <a:cubicBezTo>
                                    <a:pt x="1107552" y="503401"/>
                                    <a:pt x="1104088" y="515524"/>
                                    <a:pt x="1111016" y="518987"/>
                                  </a:cubicBezTo>
                                  <a:cubicBezTo>
                                    <a:pt x="1138725" y="532842"/>
                                    <a:pt x="1143054" y="537172"/>
                                    <a:pt x="1181154" y="552758"/>
                                  </a:cubicBezTo>
                                  <a:cubicBezTo>
                                    <a:pt x="1187216" y="555356"/>
                                    <a:pt x="1189813" y="541501"/>
                                    <a:pt x="1183752" y="538903"/>
                                  </a:cubicBezTo>
                                  <a:cubicBezTo>
                                    <a:pt x="1143054" y="521585"/>
                                    <a:pt x="1132663" y="513792"/>
                                    <a:pt x="1112747" y="505999"/>
                                  </a:cubicBezTo>
                                  <a:close/>
                                  <a:moveTo>
                                    <a:pt x="807081" y="657533"/>
                                  </a:moveTo>
                                  <a:cubicBezTo>
                                    <a:pt x="811411" y="661862"/>
                                    <a:pt x="814009" y="654069"/>
                                    <a:pt x="811411" y="650606"/>
                                  </a:cubicBezTo>
                                  <a:cubicBezTo>
                                    <a:pt x="796690" y="635019"/>
                                    <a:pt x="788897" y="627226"/>
                                    <a:pt x="765518" y="606444"/>
                                  </a:cubicBezTo>
                                  <a:cubicBezTo>
                                    <a:pt x="762920" y="603847"/>
                                    <a:pt x="759456" y="610774"/>
                                    <a:pt x="762920" y="614237"/>
                                  </a:cubicBezTo>
                                  <a:cubicBezTo>
                                    <a:pt x="781970" y="632422"/>
                                    <a:pt x="790629" y="640215"/>
                                    <a:pt x="807081" y="657533"/>
                                  </a:cubicBezTo>
                                  <a:close/>
                                  <a:moveTo>
                                    <a:pt x="768116" y="466167"/>
                                  </a:moveTo>
                                  <a:cubicBezTo>
                                    <a:pt x="749931" y="452312"/>
                                    <a:pt x="731747" y="438458"/>
                                    <a:pt x="712697" y="426335"/>
                                  </a:cubicBezTo>
                                  <a:cubicBezTo>
                                    <a:pt x="710100" y="424603"/>
                                    <a:pt x="709234" y="429799"/>
                                    <a:pt x="710966" y="431531"/>
                                  </a:cubicBezTo>
                                  <a:cubicBezTo>
                                    <a:pt x="730882" y="444519"/>
                                    <a:pt x="750797" y="460106"/>
                                    <a:pt x="766384" y="472228"/>
                                  </a:cubicBezTo>
                                  <a:cubicBezTo>
                                    <a:pt x="768982" y="473094"/>
                                    <a:pt x="770713" y="467899"/>
                                    <a:pt x="768116" y="466167"/>
                                  </a:cubicBezTo>
                                  <a:close/>
                                  <a:moveTo>
                                    <a:pt x="852109" y="762308"/>
                                  </a:moveTo>
                                  <a:cubicBezTo>
                                    <a:pt x="855572" y="764906"/>
                                    <a:pt x="859036" y="757112"/>
                                    <a:pt x="854706" y="754515"/>
                                  </a:cubicBezTo>
                                  <a:cubicBezTo>
                                    <a:pt x="835656" y="738928"/>
                                    <a:pt x="804484" y="712085"/>
                                    <a:pt x="781970" y="692169"/>
                                  </a:cubicBezTo>
                                  <a:cubicBezTo>
                                    <a:pt x="778507" y="689572"/>
                                    <a:pt x="775909" y="696499"/>
                                    <a:pt x="779372" y="699962"/>
                                  </a:cubicBezTo>
                                  <a:cubicBezTo>
                                    <a:pt x="794959" y="712951"/>
                                    <a:pt x="826997" y="740660"/>
                                    <a:pt x="852109" y="762308"/>
                                  </a:cubicBezTo>
                                  <a:close/>
                                  <a:moveTo>
                                    <a:pt x="1055598" y="445385"/>
                                  </a:moveTo>
                                  <a:cubicBezTo>
                                    <a:pt x="1039145" y="439324"/>
                                    <a:pt x="1006241" y="418542"/>
                                    <a:pt x="996716" y="413347"/>
                                  </a:cubicBezTo>
                                  <a:cubicBezTo>
                                    <a:pt x="992386" y="410749"/>
                                    <a:pt x="988922" y="422006"/>
                                    <a:pt x="993252" y="425469"/>
                                  </a:cubicBezTo>
                                  <a:cubicBezTo>
                                    <a:pt x="1009704" y="437592"/>
                                    <a:pt x="1034815" y="454910"/>
                                    <a:pt x="1053000" y="460972"/>
                                  </a:cubicBezTo>
                                  <a:cubicBezTo>
                                    <a:pt x="1059927" y="463569"/>
                                    <a:pt x="1062525" y="447983"/>
                                    <a:pt x="1055598" y="445385"/>
                                  </a:cubicBezTo>
                                  <a:close/>
                                  <a:moveTo>
                                    <a:pt x="665072" y="325024"/>
                                  </a:moveTo>
                                  <a:cubicBezTo>
                                    <a:pt x="710100" y="349269"/>
                                    <a:pt x="728284" y="357928"/>
                                    <a:pt x="755127" y="369185"/>
                                  </a:cubicBezTo>
                                  <a:cubicBezTo>
                                    <a:pt x="760322" y="371783"/>
                                    <a:pt x="763786" y="357928"/>
                                    <a:pt x="756859" y="355331"/>
                                  </a:cubicBezTo>
                                  <a:cubicBezTo>
                                    <a:pt x="713563" y="337147"/>
                                    <a:pt x="700575" y="329353"/>
                                    <a:pt x="665938" y="312901"/>
                                  </a:cubicBezTo>
                                  <a:cubicBezTo>
                                    <a:pt x="662475" y="310303"/>
                                    <a:pt x="659011" y="321560"/>
                                    <a:pt x="665072" y="325024"/>
                                  </a:cubicBezTo>
                                  <a:close/>
                                  <a:moveTo>
                                    <a:pt x="617447" y="434994"/>
                                  </a:moveTo>
                                  <a:cubicBezTo>
                                    <a:pt x="604459" y="425469"/>
                                    <a:pt x="595800" y="419408"/>
                                    <a:pt x="571554" y="400358"/>
                                  </a:cubicBezTo>
                                  <a:cubicBezTo>
                                    <a:pt x="568091" y="397760"/>
                                    <a:pt x="564627" y="405553"/>
                                    <a:pt x="568091" y="409017"/>
                                  </a:cubicBezTo>
                                  <a:cubicBezTo>
                                    <a:pt x="588872" y="427201"/>
                                    <a:pt x="600995" y="435860"/>
                                    <a:pt x="613118" y="444519"/>
                                  </a:cubicBezTo>
                                  <a:cubicBezTo>
                                    <a:pt x="618313" y="447983"/>
                                    <a:pt x="620911" y="437592"/>
                                    <a:pt x="617447" y="434994"/>
                                  </a:cubicBezTo>
                                  <a:close/>
                                  <a:moveTo>
                                    <a:pt x="646022" y="370917"/>
                                  </a:moveTo>
                                  <a:cubicBezTo>
                                    <a:pt x="635632" y="363990"/>
                                    <a:pt x="628704" y="357928"/>
                                    <a:pt x="608788" y="340610"/>
                                  </a:cubicBezTo>
                                  <a:cubicBezTo>
                                    <a:pt x="605325" y="337147"/>
                                    <a:pt x="601861" y="345806"/>
                                    <a:pt x="605325" y="349269"/>
                                  </a:cubicBezTo>
                                  <a:cubicBezTo>
                                    <a:pt x="624375" y="367453"/>
                                    <a:pt x="633034" y="375247"/>
                                    <a:pt x="642559" y="381308"/>
                                  </a:cubicBezTo>
                                  <a:cubicBezTo>
                                    <a:pt x="646888" y="383906"/>
                                    <a:pt x="650352" y="374381"/>
                                    <a:pt x="646022" y="370917"/>
                                  </a:cubicBezTo>
                                  <a:close/>
                                  <a:moveTo>
                                    <a:pt x="510075" y="442787"/>
                                  </a:moveTo>
                                  <a:cubicBezTo>
                                    <a:pt x="529125" y="462703"/>
                                    <a:pt x="550772" y="481753"/>
                                    <a:pt x="571554" y="499072"/>
                                  </a:cubicBezTo>
                                  <a:cubicBezTo>
                                    <a:pt x="575018" y="502535"/>
                                    <a:pt x="578482" y="493010"/>
                                    <a:pt x="575018" y="490412"/>
                                  </a:cubicBezTo>
                                  <a:cubicBezTo>
                                    <a:pt x="554236" y="473094"/>
                                    <a:pt x="534320" y="455776"/>
                                    <a:pt x="512672" y="434994"/>
                                  </a:cubicBezTo>
                                  <a:cubicBezTo>
                                    <a:pt x="510075" y="431531"/>
                                    <a:pt x="505745" y="438458"/>
                                    <a:pt x="510075" y="442787"/>
                                  </a:cubicBezTo>
                                  <a:close/>
                                  <a:moveTo>
                                    <a:pt x="630436" y="592590"/>
                                  </a:moveTo>
                                  <a:cubicBezTo>
                                    <a:pt x="633900" y="596053"/>
                                    <a:pt x="638229" y="588260"/>
                                    <a:pt x="633900" y="583931"/>
                                  </a:cubicBezTo>
                                  <a:cubicBezTo>
                                    <a:pt x="622643" y="572674"/>
                                    <a:pt x="611386" y="560551"/>
                                    <a:pt x="600129" y="549294"/>
                                  </a:cubicBezTo>
                                  <a:cubicBezTo>
                                    <a:pt x="597531" y="546697"/>
                                    <a:pt x="593202" y="553624"/>
                                    <a:pt x="596666" y="557953"/>
                                  </a:cubicBezTo>
                                  <a:cubicBezTo>
                                    <a:pt x="613984" y="575272"/>
                                    <a:pt x="614850" y="577003"/>
                                    <a:pt x="630436" y="592590"/>
                                  </a:cubicBezTo>
                                  <a:close/>
                                  <a:moveTo>
                                    <a:pt x="652084" y="28017"/>
                                  </a:moveTo>
                                  <a:cubicBezTo>
                                    <a:pt x="654681" y="28883"/>
                                    <a:pt x="656413" y="22822"/>
                                    <a:pt x="652950" y="21090"/>
                                  </a:cubicBezTo>
                                  <a:cubicBezTo>
                                    <a:pt x="626107" y="9833"/>
                                    <a:pt x="623509" y="8967"/>
                                    <a:pt x="608788" y="308"/>
                                  </a:cubicBezTo>
                                  <a:cubicBezTo>
                                    <a:pt x="605325" y="-1424"/>
                                    <a:pt x="604459" y="4637"/>
                                    <a:pt x="607056" y="6369"/>
                                  </a:cubicBezTo>
                                  <a:cubicBezTo>
                                    <a:pt x="621777" y="15028"/>
                                    <a:pt x="626972" y="16760"/>
                                    <a:pt x="652084" y="28017"/>
                                  </a:cubicBezTo>
                                  <a:close/>
                                  <a:moveTo>
                                    <a:pt x="710966" y="577003"/>
                                  </a:moveTo>
                                  <a:cubicBezTo>
                                    <a:pt x="715295" y="580467"/>
                                    <a:pt x="718759" y="570076"/>
                                    <a:pt x="714429" y="567478"/>
                                  </a:cubicBezTo>
                                  <a:cubicBezTo>
                                    <a:pt x="671134" y="536306"/>
                                    <a:pt x="674597" y="538903"/>
                                    <a:pt x="639095" y="511194"/>
                                  </a:cubicBezTo>
                                  <a:cubicBezTo>
                                    <a:pt x="634766" y="507731"/>
                                    <a:pt x="631302" y="517256"/>
                                    <a:pt x="635632" y="520719"/>
                                  </a:cubicBezTo>
                                  <a:cubicBezTo>
                                    <a:pt x="665938" y="544099"/>
                                    <a:pt x="678927" y="553624"/>
                                    <a:pt x="710966" y="577003"/>
                                  </a:cubicBezTo>
                                  <a:close/>
                                  <a:moveTo>
                                    <a:pt x="686720" y="165697"/>
                                  </a:moveTo>
                                  <a:cubicBezTo>
                                    <a:pt x="709234" y="178685"/>
                                    <a:pt x="722222" y="183881"/>
                                    <a:pt x="744736" y="194272"/>
                                  </a:cubicBezTo>
                                  <a:cubicBezTo>
                                    <a:pt x="748200" y="196003"/>
                                    <a:pt x="749931" y="187344"/>
                                    <a:pt x="746468" y="185612"/>
                                  </a:cubicBezTo>
                                  <a:cubicBezTo>
                                    <a:pt x="722222" y="175222"/>
                                    <a:pt x="713563" y="171758"/>
                                    <a:pt x="689318" y="158769"/>
                                  </a:cubicBezTo>
                                  <a:cubicBezTo>
                                    <a:pt x="685854" y="156172"/>
                                    <a:pt x="684122" y="163965"/>
                                    <a:pt x="686720" y="165697"/>
                                  </a:cubicBezTo>
                                  <a:close/>
                                  <a:moveTo>
                                    <a:pt x="934370" y="180417"/>
                                  </a:moveTo>
                                  <a:cubicBezTo>
                                    <a:pt x="950822" y="187344"/>
                                    <a:pt x="970738" y="192540"/>
                                    <a:pt x="983727" y="195137"/>
                                  </a:cubicBezTo>
                                  <a:cubicBezTo>
                                    <a:pt x="988056" y="196003"/>
                                    <a:pt x="988922" y="187344"/>
                                    <a:pt x="985459" y="186478"/>
                                  </a:cubicBezTo>
                                  <a:cubicBezTo>
                                    <a:pt x="970738" y="183015"/>
                                    <a:pt x="951688" y="177819"/>
                                    <a:pt x="936102" y="171758"/>
                                  </a:cubicBezTo>
                                  <a:cubicBezTo>
                                    <a:pt x="932638" y="170892"/>
                                    <a:pt x="930906" y="178685"/>
                                    <a:pt x="934370" y="180417"/>
                                  </a:cubicBezTo>
                                  <a:close/>
                                  <a:moveTo>
                                    <a:pt x="1055598" y="766637"/>
                                  </a:moveTo>
                                  <a:cubicBezTo>
                                    <a:pt x="1065988" y="773565"/>
                                    <a:pt x="1072916" y="777894"/>
                                    <a:pt x="1088502" y="786553"/>
                                  </a:cubicBezTo>
                                  <a:cubicBezTo>
                                    <a:pt x="1091966" y="788285"/>
                                    <a:pt x="1092832" y="782224"/>
                                    <a:pt x="1090234" y="781358"/>
                                  </a:cubicBezTo>
                                  <a:cubicBezTo>
                                    <a:pt x="1089368" y="781358"/>
                                    <a:pt x="1056463" y="761442"/>
                                    <a:pt x="1055598" y="761442"/>
                                  </a:cubicBezTo>
                                  <a:cubicBezTo>
                                    <a:pt x="1053866" y="762308"/>
                                    <a:pt x="1053866" y="765772"/>
                                    <a:pt x="1055598" y="766637"/>
                                  </a:cubicBezTo>
                                  <a:close/>
                                  <a:moveTo>
                                    <a:pt x="962945" y="350135"/>
                                  </a:moveTo>
                                  <a:cubicBezTo>
                                    <a:pt x="966409" y="351867"/>
                                    <a:pt x="969872" y="343208"/>
                                    <a:pt x="964677" y="340610"/>
                                  </a:cubicBezTo>
                                  <a:cubicBezTo>
                                    <a:pt x="933504" y="324158"/>
                                    <a:pt x="916186" y="309437"/>
                                    <a:pt x="902331" y="297315"/>
                                  </a:cubicBezTo>
                                  <a:cubicBezTo>
                                    <a:pt x="898868" y="294717"/>
                                    <a:pt x="895404" y="302510"/>
                                    <a:pt x="899734" y="305974"/>
                                  </a:cubicBezTo>
                                  <a:cubicBezTo>
                                    <a:pt x="921382" y="325024"/>
                                    <a:pt x="934370" y="334549"/>
                                    <a:pt x="962945" y="350135"/>
                                  </a:cubicBezTo>
                                  <a:close/>
                                  <a:moveTo>
                                    <a:pt x="956884" y="278265"/>
                                  </a:moveTo>
                                  <a:cubicBezTo>
                                    <a:pt x="981129" y="289522"/>
                                    <a:pt x="1011436" y="298181"/>
                                    <a:pt x="1037413" y="305108"/>
                                  </a:cubicBezTo>
                                  <a:cubicBezTo>
                                    <a:pt x="1041743" y="305974"/>
                                    <a:pt x="1042609" y="297315"/>
                                    <a:pt x="1039145" y="295583"/>
                                  </a:cubicBezTo>
                                  <a:cubicBezTo>
                                    <a:pt x="1014034" y="288656"/>
                                    <a:pt x="981995" y="279997"/>
                                    <a:pt x="958616" y="270472"/>
                                  </a:cubicBezTo>
                                  <a:cubicBezTo>
                                    <a:pt x="955152" y="269606"/>
                                    <a:pt x="953420" y="276533"/>
                                    <a:pt x="956884" y="278265"/>
                                  </a:cubicBezTo>
                                  <a:close/>
                                  <a:moveTo>
                                    <a:pt x="811411" y="163965"/>
                                  </a:moveTo>
                                  <a:cubicBezTo>
                                    <a:pt x="829595" y="168294"/>
                                    <a:pt x="853841" y="175222"/>
                                    <a:pt x="880684" y="183881"/>
                                  </a:cubicBezTo>
                                  <a:cubicBezTo>
                                    <a:pt x="883281" y="184747"/>
                                    <a:pt x="884147" y="178685"/>
                                    <a:pt x="881550" y="177819"/>
                                  </a:cubicBezTo>
                                  <a:cubicBezTo>
                                    <a:pt x="860768" y="170892"/>
                                    <a:pt x="832193" y="162233"/>
                                    <a:pt x="812277" y="157903"/>
                                  </a:cubicBezTo>
                                  <a:cubicBezTo>
                                    <a:pt x="808813" y="157903"/>
                                    <a:pt x="808813" y="163099"/>
                                    <a:pt x="811411" y="163965"/>
                                  </a:cubicBezTo>
                                  <a:close/>
                                  <a:moveTo>
                                    <a:pt x="833925" y="286058"/>
                                  </a:moveTo>
                                  <a:cubicBezTo>
                                    <a:pt x="838254" y="287790"/>
                                    <a:pt x="839986" y="277399"/>
                                    <a:pt x="835656" y="275667"/>
                                  </a:cubicBezTo>
                                  <a:cubicBezTo>
                                    <a:pt x="797556" y="261812"/>
                                    <a:pt x="783702" y="253153"/>
                                    <a:pt x="770713" y="245360"/>
                                  </a:cubicBezTo>
                                  <a:cubicBezTo>
                                    <a:pt x="766384" y="242762"/>
                                    <a:pt x="764652" y="251422"/>
                                    <a:pt x="768116" y="253153"/>
                                  </a:cubicBezTo>
                                  <a:cubicBezTo>
                                    <a:pt x="783702" y="264410"/>
                                    <a:pt x="798422" y="273935"/>
                                    <a:pt x="833925" y="286058"/>
                                  </a:cubicBezTo>
                                  <a:close/>
                                  <a:moveTo>
                                    <a:pt x="1046072" y="370051"/>
                                  </a:moveTo>
                                  <a:cubicBezTo>
                                    <a:pt x="1059927" y="376112"/>
                                    <a:pt x="1065988" y="379576"/>
                                    <a:pt x="1091966" y="393431"/>
                                  </a:cubicBezTo>
                                  <a:cubicBezTo>
                                    <a:pt x="1094563" y="394297"/>
                                    <a:pt x="1096295" y="389101"/>
                                    <a:pt x="1092832" y="387369"/>
                                  </a:cubicBezTo>
                                  <a:cubicBezTo>
                                    <a:pt x="1065122" y="372649"/>
                                    <a:pt x="1060793" y="369185"/>
                                    <a:pt x="1046938" y="363990"/>
                                  </a:cubicBezTo>
                                  <a:cubicBezTo>
                                    <a:pt x="1044341" y="363990"/>
                                    <a:pt x="1043475" y="369185"/>
                                    <a:pt x="1046072" y="370051"/>
                                  </a:cubicBezTo>
                                  <a:close/>
                                  <a:moveTo>
                                    <a:pt x="1467770" y="182149"/>
                                  </a:moveTo>
                                  <a:cubicBezTo>
                                    <a:pt x="1489418" y="184747"/>
                                    <a:pt x="1516261" y="187344"/>
                                    <a:pt x="1537909" y="189076"/>
                                  </a:cubicBezTo>
                                  <a:cubicBezTo>
                                    <a:pt x="1543104" y="189942"/>
                                    <a:pt x="1544836" y="176087"/>
                                    <a:pt x="1537909" y="175222"/>
                                  </a:cubicBezTo>
                                  <a:cubicBezTo>
                                    <a:pt x="1506736" y="172624"/>
                                    <a:pt x="1492882" y="171758"/>
                                    <a:pt x="1467770" y="170026"/>
                                  </a:cubicBezTo>
                                  <a:cubicBezTo>
                                    <a:pt x="1462575" y="170026"/>
                                    <a:pt x="1461709" y="181283"/>
                                    <a:pt x="1467770" y="182149"/>
                                  </a:cubicBezTo>
                                  <a:close/>
                                  <a:moveTo>
                                    <a:pt x="1269477" y="526781"/>
                                  </a:moveTo>
                                  <a:cubicBezTo>
                                    <a:pt x="1279002" y="528512"/>
                                    <a:pt x="1279868" y="528512"/>
                                    <a:pt x="1321431" y="544099"/>
                                  </a:cubicBezTo>
                                  <a:cubicBezTo>
                                    <a:pt x="1325761" y="545831"/>
                                    <a:pt x="1327493" y="536306"/>
                                    <a:pt x="1323163" y="534574"/>
                                  </a:cubicBezTo>
                                  <a:cubicBezTo>
                                    <a:pt x="1287661" y="521585"/>
                                    <a:pt x="1281600" y="518987"/>
                                    <a:pt x="1270343" y="517256"/>
                                  </a:cubicBezTo>
                                  <a:cubicBezTo>
                                    <a:pt x="1266013" y="517256"/>
                                    <a:pt x="1266013" y="525915"/>
                                    <a:pt x="1269477" y="526781"/>
                                  </a:cubicBezTo>
                                  <a:close/>
                                  <a:moveTo>
                                    <a:pt x="1321431" y="614237"/>
                                  </a:moveTo>
                                  <a:cubicBezTo>
                                    <a:pt x="1323163" y="615103"/>
                                    <a:pt x="1324895" y="610774"/>
                                    <a:pt x="1322297" y="609042"/>
                                  </a:cubicBezTo>
                                  <a:cubicBezTo>
                                    <a:pt x="1283332" y="591724"/>
                                    <a:pt x="1266879" y="584797"/>
                                    <a:pt x="1255622" y="579601"/>
                                  </a:cubicBezTo>
                                  <a:cubicBezTo>
                                    <a:pt x="1253891" y="578735"/>
                                    <a:pt x="1253025" y="583065"/>
                                    <a:pt x="1254757" y="583931"/>
                                  </a:cubicBezTo>
                                  <a:cubicBezTo>
                                    <a:pt x="1265147" y="588260"/>
                                    <a:pt x="1318834" y="612506"/>
                                    <a:pt x="1321431" y="614237"/>
                                  </a:cubicBezTo>
                                  <a:close/>
                                  <a:moveTo>
                                    <a:pt x="1377716" y="345806"/>
                                  </a:moveTo>
                                  <a:cubicBezTo>
                                    <a:pt x="1382045" y="346672"/>
                                    <a:pt x="1382911" y="338012"/>
                                    <a:pt x="1379448" y="337147"/>
                                  </a:cubicBezTo>
                                  <a:cubicBezTo>
                                    <a:pt x="1370788" y="335415"/>
                                    <a:pt x="1354336" y="331951"/>
                                    <a:pt x="1321431" y="318097"/>
                                  </a:cubicBezTo>
                                  <a:cubicBezTo>
                                    <a:pt x="1317968" y="316365"/>
                                    <a:pt x="1316236" y="324158"/>
                                    <a:pt x="1320566" y="325890"/>
                                  </a:cubicBezTo>
                                  <a:cubicBezTo>
                                    <a:pt x="1338750" y="335415"/>
                                    <a:pt x="1357800" y="341476"/>
                                    <a:pt x="1377716" y="345806"/>
                                  </a:cubicBezTo>
                                  <a:close/>
                                  <a:moveTo>
                                    <a:pt x="1295454" y="462703"/>
                                  </a:moveTo>
                                  <a:cubicBezTo>
                                    <a:pt x="1274672" y="448849"/>
                                    <a:pt x="1259086" y="438458"/>
                                    <a:pt x="1249561" y="431531"/>
                                  </a:cubicBezTo>
                                  <a:cubicBezTo>
                                    <a:pt x="1247829" y="429799"/>
                                    <a:pt x="1246098" y="434994"/>
                                    <a:pt x="1247829" y="435860"/>
                                  </a:cubicBezTo>
                                  <a:cubicBezTo>
                                    <a:pt x="1262550" y="447117"/>
                                    <a:pt x="1278136" y="457508"/>
                                    <a:pt x="1292857" y="467899"/>
                                  </a:cubicBezTo>
                                  <a:cubicBezTo>
                                    <a:pt x="1296320" y="468765"/>
                                    <a:pt x="1298052" y="463569"/>
                                    <a:pt x="1295454" y="462703"/>
                                  </a:cubicBezTo>
                                  <a:close/>
                                  <a:moveTo>
                                    <a:pt x="1306711" y="790017"/>
                                  </a:moveTo>
                                  <a:cubicBezTo>
                                    <a:pt x="1293723" y="781358"/>
                                    <a:pt x="1280734" y="772699"/>
                                    <a:pt x="1267745" y="764040"/>
                                  </a:cubicBezTo>
                                  <a:cubicBezTo>
                                    <a:pt x="1264281" y="761442"/>
                                    <a:pt x="1262550" y="768369"/>
                                    <a:pt x="1265147" y="770967"/>
                                  </a:cubicBezTo>
                                  <a:cubicBezTo>
                                    <a:pt x="1289393" y="787419"/>
                                    <a:pt x="1289393" y="787419"/>
                                    <a:pt x="1304113" y="796944"/>
                                  </a:cubicBezTo>
                                  <a:cubicBezTo>
                                    <a:pt x="1307577" y="799542"/>
                                    <a:pt x="1310175" y="792615"/>
                                    <a:pt x="1306711" y="790017"/>
                                  </a:cubicBezTo>
                                  <a:close/>
                                  <a:moveTo>
                                    <a:pt x="1216656" y="243628"/>
                                  </a:moveTo>
                                  <a:cubicBezTo>
                                    <a:pt x="1237438" y="253153"/>
                                    <a:pt x="1246963" y="254885"/>
                                    <a:pt x="1268611" y="256617"/>
                                  </a:cubicBezTo>
                                  <a:cubicBezTo>
                                    <a:pt x="1273806" y="256617"/>
                                    <a:pt x="1274672" y="244494"/>
                                    <a:pt x="1268611" y="243628"/>
                                  </a:cubicBezTo>
                                  <a:cubicBezTo>
                                    <a:pt x="1250427" y="241897"/>
                                    <a:pt x="1242634" y="241897"/>
                                    <a:pt x="1218388" y="232372"/>
                                  </a:cubicBezTo>
                                  <a:cubicBezTo>
                                    <a:pt x="1214059" y="230640"/>
                                    <a:pt x="1211461" y="241031"/>
                                    <a:pt x="1216656" y="243628"/>
                                  </a:cubicBezTo>
                                  <a:close/>
                                  <a:moveTo>
                                    <a:pt x="1227913" y="821190"/>
                                  </a:moveTo>
                                  <a:cubicBezTo>
                                    <a:pt x="1241768" y="833312"/>
                                    <a:pt x="1254757" y="841972"/>
                                    <a:pt x="1263416" y="847167"/>
                                  </a:cubicBezTo>
                                  <a:cubicBezTo>
                                    <a:pt x="1267745" y="849765"/>
                                    <a:pt x="1270343" y="841106"/>
                                    <a:pt x="1266013" y="838508"/>
                                  </a:cubicBezTo>
                                  <a:cubicBezTo>
                                    <a:pt x="1253891" y="830715"/>
                                    <a:pt x="1242634" y="822922"/>
                                    <a:pt x="1230511" y="813397"/>
                                  </a:cubicBezTo>
                                  <a:cubicBezTo>
                                    <a:pt x="1227047" y="811665"/>
                                    <a:pt x="1224450" y="818592"/>
                                    <a:pt x="1227913" y="821190"/>
                                  </a:cubicBezTo>
                                  <a:close/>
                                  <a:moveTo>
                                    <a:pt x="1530116" y="87765"/>
                                  </a:moveTo>
                                  <a:cubicBezTo>
                                    <a:pt x="1569948" y="90362"/>
                                    <a:pt x="1576009" y="90362"/>
                                    <a:pt x="1608913" y="88631"/>
                                  </a:cubicBezTo>
                                  <a:cubicBezTo>
                                    <a:pt x="1613243" y="88631"/>
                                    <a:pt x="1613243" y="79972"/>
                                    <a:pt x="1608913" y="79972"/>
                                  </a:cubicBezTo>
                                  <a:cubicBezTo>
                                    <a:pt x="1569082" y="80837"/>
                                    <a:pt x="1574277" y="80837"/>
                                    <a:pt x="1530116" y="79106"/>
                                  </a:cubicBezTo>
                                  <a:cubicBezTo>
                                    <a:pt x="1526652" y="79972"/>
                                    <a:pt x="1525786" y="87765"/>
                                    <a:pt x="1530116" y="87765"/>
                                  </a:cubicBezTo>
                                  <a:close/>
                                  <a:moveTo>
                                    <a:pt x="1595059" y="202931"/>
                                  </a:moveTo>
                                  <a:cubicBezTo>
                                    <a:pt x="1618438" y="207260"/>
                                    <a:pt x="1614975" y="206394"/>
                                    <a:pt x="1672991" y="213322"/>
                                  </a:cubicBezTo>
                                  <a:cubicBezTo>
                                    <a:pt x="1676454" y="213322"/>
                                    <a:pt x="1677320" y="205528"/>
                                    <a:pt x="1672991" y="204662"/>
                                  </a:cubicBezTo>
                                  <a:cubicBezTo>
                                    <a:pt x="1614975" y="197735"/>
                                    <a:pt x="1668661" y="205528"/>
                                    <a:pt x="1595925" y="195137"/>
                                  </a:cubicBezTo>
                                  <a:cubicBezTo>
                                    <a:pt x="1593327" y="195137"/>
                                    <a:pt x="1592461" y="202065"/>
                                    <a:pt x="1595059" y="202931"/>
                                  </a:cubicBezTo>
                                  <a:close/>
                                  <a:moveTo>
                                    <a:pt x="1524920" y="445385"/>
                                  </a:moveTo>
                                  <a:cubicBezTo>
                                    <a:pt x="1543970" y="448849"/>
                                    <a:pt x="1545702" y="449715"/>
                                    <a:pt x="1563020" y="453178"/>
                                  </a:cubicBezTo>
                                  <a:cubicBezTo>
                                    <a:pt x="1565618" y="454044"/>
                                    <a:pt x="1565618" y="448849"/>
                                    <a:pt x="1563886" y="448849"/>
                                  </a:cubicBezTo>
                                  <a:cubicBezTo>
                                    <a:pt x="1546568" y="445385"/>
                                    <a:pt x="1541372" y="443653"/>
                                    <a:pt x="1525786" y="441056"/>
                                  </a:cubicBezTo>
                                  <a:cubicBezTo>
                                    <a:pt x="1523188" y="441056"/>
                                    <a:pt x="1523188" y="445385"/>
                                    <a:pt x="1524920" y="445385"/>
                                  </a:cubicBezTo>
                                  <a:close/>
                                  <a:moveTo>
                                    <a:pt x="1638354" y="315499"/>
                                  </a:moveTo>
                                  <a:cubicBezTo>
                                    <a:pt x="1711957" y="333683"/>
                                    <a:pt x="1712823" y="337147"/>
                                    <a:pt x="1713688" y="331085"/>
                                  </a:cubicBezTo>
                                  <a:cubicBezTo>
                                    <a:pt x="1713688" y="329353"/>
                                    <a:pt x="1712823" y="326756"/>
                                    <a:pt x="1711957" y="325890"/>
                                  </a:cubicBezTo>
                                  <a:cubicBezTo>
                                    <a:pt x="1690309" y="319828"/>
                                    <a:pt x="1661734" y="312035"/>
                                    <a:pt x="1640086" y="307706"/>
                                  </a:cubicBezTo>
                                  <a:cubicBezTo>
                                    <a:pt x="1635757" y="306840"/>
                                    <a:pt x="1634891" y="314633"/>
                                    <a:pt x="1638354" y="315499"/>
                                  </a:cubicBezTo>
                                  <a:close/>
                                  <a:moveTo>
                                    <a:pt x="1615841" y="270472"/>
                                  </a:moveTo>
                                  <a:cubicBezTo>
                                    <a:pt x="1618438" y="270472"/>
                                    <a:pt x="1618438" y="265276"/>
                                    <a:pt x="1615841" y="264410"/>
                                  </a:cubicBezTo>
                                  <a:cubicBezTo>
                                    <a:pt x="1580338" y="260947"/>
                                    <a:pt x="1563886" y="259215"/>
                                    <a:pt x="1537043" y="255751"/>
                                  </a:cubicBezTo>
                                  <a:cubicBezTo>
                                    <a:pt x="1535311" y="255751"/>
                                    <a:pt x="1535311" y="260081"/>
                                    <a:pt x="1537043" y="260081"/>
                                  </a:cubicBezTo>
                                  <a:cubicBezTo>
                                    <a:pt x="1563886" y="265276"/>
                                    <a:pt x="1597656" y="268740"/>
                                    <a:pt x="1615841" y="270472"/>
                                  </a:cubicBezTo>
                                  <a:close/>
                                  <a:moveTo>
                                    <a:pt x="1627098" y="359660"/>
                                  </a:moveTo>
                                  <a:cubicBezTo>
                                    <a:pt x="1608913" y="353599"/>
                                    <a:pt x="1587266" y="346672"/>
                                    <a:pt x="1554361" y="334549"/>
                                  </a:cubicBezTo>
                                  <a:cubicBezTo>
                                    <a:pt x="1548300" y="331951"/>
                                    <a:pt x="1544836" y="345806"/>
                                    <a:pt x="1551763" y="349269"/>
                                  </a:cubicBezTo>
                                  <a:cubicBezTo>
                                    <a:pt x="1571679" y="358794"/>
                                    <a:pt x="1581204" y="361392"/>
                                    <a:pt x="1624500" y="375247"/>
                                  </a:cubicBezTo>
                                  <a:cubicBezTo>
                                    <a:pt x="1631427" y="377844"/>
                                    <a:pt x="1634025" y="362258"/>
                                    <a:pt x="1627098" y="359660"/>
                                  </a:cubicBezTo>
                                  <a:close/>
                                  <a:moveTo>
                                    <a:pt x="1311041" y="399492"/>
                                  </a:moveTo>
                                  <a:cubicBezTo>
                                    <a:pt x="1292857" y="391699"/>
                                    <a:pt x="1259952" y="378710"/>
                                    <a:pt x="1235707" y="367453"/>
                                  </a:cubicBezTo>
                                  <a:cubicBezTo>
                                    <a:pt x="1231377" y="365722"/>
                                    <a:pt x="1228779" y="375247"/>
                                    <a:pt x="1233975" y="377844"/>
                                  </a:cubicBezTo>
                                  <a:cubicBezTo>
                                    <a:pt x="1255622" y="389101"/>
                                    <a:pt x="1276404" y="396894"/>
                                    <a:pt x="1309309" y="410749"/>
                                  </a:cubicBezTo>
                                  <a:cubicBezTo>
                                    <a:pt x="1314504" y="412481"/>
                                    <a:pt x="1317102" y="402090"/>
                                    <a:pt x="1311041" y="399492"/>
                                  </a:cubicBezTo>
                                  <a:close/>
                                  <a:moveTo>
                                    <a:pt x="1475563" y="577869"/>
                                  </a:moveTo>
                                  <a:cubicBezTo>
                                    <a:pt x="1494613" y="584797"/>
                                    <a:pt x="1504138" y="589126"/>
                                    <a:pt x="1518859" y="595187"/>
                                  </a:cubicBezTo>
                                  <a:cubicBezTo>
                                    <a:pt x="1522323" y="596919"/>
                                    <a:pt x="1524920" y="587394"/>
                                    <a:pt x="1520591" y="585662"/>
                                  </a:cubicBezTo>
                                  <a:cubicBezTo>
                                    <a:pt x="1509334" y="580467"/>
                                    <a:pt x="1496345" y="575272"/>
                                    <a:pt x="1476429" y="568344"/>
                                  </a:cubicBezTo>
                                  <a:cubicBezTo>
                                    <a:pt x="1472966" y="567478"/>
                                    <a:pt x="1472100" y="576137"/>
                                    <a:pt x="1475563" y="577869"/>
                                  </a:cubicBezTo>
                                  <a:close/>
                                  <a:moveTo>
                                    <a:pt x="1504138" y="265276"/>
                                  </a:moveTo>
                                  <a:cubicBezTo>
                                    <a:pt x="1470368" y="259215"/>
                                    <a:pt x="1466038" y="259215"/>
                                    <a:pt x="1434866" y="249690"/>
                                  </a:cubicBezTo>
                                  <a:cubicBezTo>
                                    <a:pt x="1433134" y="248824"/>
                                    <a:pt x="1432268" y="253153"/>
                                    <a:pt x="1434000" y="254019"/>
                                  </a:cubicBezTo>
                                  <a:cubicBezTo>
                                    <a:pt x="1460843" y="263544"/>
                                    <a:pt x="1475563" y="265276"/>
                                    <a:pt x="1502406" y="270472"/>
                                  </a:cubicBezTo>
                                  <a:cubicBezTo>
                                    <a:pt x="1505870" y="270472"/>
                                    <a:pt x="1505870" y="265276"/>
                                    <a:pt x="1504138" y="265276"/>
                                  </a:cubicBezTo>
                                  <a:close/>
                                  <a:moveTo>
                                    <a:pt x="1334420" y="445385"/>
                                  </a:moveTo>
                                  <a:cubicBezTo>
                                    <a:pt x="1366459" y="456642"/>
                                    <a:pt x="1380313" y="460106"/>
                                    <a:pt x="1399363" y="464435"/>
                                  </a:cubicBezTo>
                                  <a:cubicBezTo>
                                    <a:pt x="1405425" y="465301"/>
                                    <a:pt x="1406291" y="454044"/>
                                    <a:pt x="1401095" y="452312"/>
                                  </a:cubicBezTo>
                                  <a:cubicBezTo>
                                    <a:pt x="1378582" y="447983"/>
                                    <a:pt x="1367325" y="444519"/>
                                    <a:pt x="1335286" y="434994"/>
                                  </a:cubicBezTo>
                                  <a:cubicBezTo>
                                    <a:pt x="1331823" y="433262"/>
                                    <a:pt x="1330091" y="443653"/>
                                    <a:pt x="1334420" y="445385"/>
                                  </a:cubicBezTo>
                                  <a:close/>
                                  <a:moveTo>
                                    <a:pt x="1407156" y="79106"/>
                                  </a:moveTo>
                                  <a:cubicBezTo>
                                    <a:pt x="1421011" y="80837"/>
                                    <a:pt x="1432268" y="82569"/>
                                    <a:pt x="1455647" y="81703"/>
                                  </a:cubicBezTo>
                                  <a:cubicBezTo>
                                    <a:pt x="1459111" y="81703"/>
                                    <a:pt x="1459111" y="73044"/>
                                    <a:pt x="1455647" y="73910"/>
                                  </a:cubicBezTo>
                                  <a:cubicBezTo>
                                    <a:pt x="1430536" y="74776"/>
                                    <a:pt x="1419279" y="73910"/>
                                    <a:pt x="1407156" y="73044"/>
                                  </a:cubicBezTo>
                                  <a:cubicBezTo>
                                    <a:pt x="1404559" y="72178"/>
                                    <a:pt x="1403693" y="79106"/>
                                    <a:pt x="1407156" y="79106"/>
                                  </a:cubicBezTo>
                                  <a:close/>
                                  <a:moveTo>
                                    <a:pt x="1269477" y="160501"/>
                                  </a:moveTo>
                                  <a:cubicBezTo>
                                    <a:pt x="1292857" y="161367"/>
                                    <a:pt x="1309309" y="162233"/>
                                    <a:pt x="1331823" y="163965"/>
                                  </a:cubicBezTo>
                                  <a:cubicBezTo>
                                    <a:pt x="1336152" y="163965"/>
                                    <a:pt x="1336152" y="154440"/>
                                    <a:pt x="1331823" y="154440"/>
                                  </a:cubicBezTo>
                                  <a:cubicBezTo>
                                    <a:pt x="1310175" y="152708"/>
                                    <a:pt x="1291125" y="151842"/>
                                    <a:pt x="1269477" y="152708"/>
                                  </a:cubicBezTo>
                                  <a:cubicBezTo>
                                    <a:pt x="1266013" y="152708"/>
                                    <a:pt x="1266013" y="160501"/>
                                    <a:pt x="1269477" y="160501"/>
                                  </a:cubicBezTo>
                                  <a:close/>
                                  <a:moveTo>
                                    <a:pt x="1340482" y="228908"/>
                                  </a:moveTo>
                                  <a:cubicBezTo>
                                    <a:pt x="1362129" y="235835"/>
                                    <a:pt x="1377716" y="236701"/>
                                    <a:pt x="1394168" y="236701"/>
                                  </a:cubicBezTo>
                                  <a:cubicBezTo>
                                    <a:pt x="1396766" y="236701"/>
                                    <a:pt x="1396766" y="230640"/>
                                    <a:pt x="1394168" y="230640"/>
                                  </a:cubicBezTo>
                                  <a:cubicBezTo>
                                    <a:pt x="1375984" y="229774"/>
                                    <a:pt x="1362129" y="229774"/>
                                    <a:pt x="1341348" y="223712"/>
                                  </a:cubicBezTo>
                                  <a:cubicBezTo>
                                    <a:pt x="1338750" y="222847"/>
                                    <a:pt x="1337884" y="228042"/>
                                    <a:pt x="1340482" y="228908"/>
                                  </a:cubicBezTo>
                                  <a:close/>
                                  <a:moveTo>
                                    <a:pt x="1489418" y="412481"/>
                                  </a:moveTo>
                                  <a:cubicBezTo>
                                    <a:pt x="1491150" y="410749"/>
                                    <a:pt x="1490284" y="407285"/>
                                    <a:pt x="1488552" y="407285"/>
                                  </a:cubicBezTo>
                                  <a:cubicBezTo>
                                    <a:pt x="1455647" y="400358"/>
                                    <a:pt x="1449586" y="399492"/>
                                    <a:pt x="1431402" y="393431"/>
                                  </a:cubicBezTo>
                                  <a:cubicBezTo>
                                    <a:pt x="1428804" y="392565"/>
                                    <a:pt x="1427938" y="397760"/>
                                    <a:pt x="1430536" y="398626"/>
                                  </a:cubicBezTo>
                                  <a:cubicBezTo>
                                    <a:pt x="1433134" y="399492"/>
                                    <a:pt x="1486820" y="414212"/>
                                    <a:pt x="1489418" y="412481"/>
                                  </a:cubicBezTo>
                                  <a:close/>
                                  <a:moveTo>
                                    <a:pt x="1404559" y="581333"/>
                                  </a:moveTo>
                                  <a:cubicBezTo>
                                    <a:pt x="1395900" y="577869"/>
                                    <a:pt x="1386375" y="574406"/>
                                    <a:pt x="1377716" y="571808"/>
                                  </a:cubicBezTo>
                                  <a:cubicBezTo>
                                    <a:pt x="1373386" y="570076"/>
                                    <a:pt x="1371654" y="579601"/>
                                    <a:pt x="1375984" y="581333"/>
                                  </a:cubicBezTo>
                                  <a:cubicBezTo>
                                    <a:pt x="1384643" y="584797"/>
                                    <a:pt x="1394168" y="588260"/>
                                    <a:pt x="1402827" y="591724"/>
                                  </a:cubicBezTo>
                                  <a:cubicBezTo>
                                    <a:pt x="1407156" y="592590"/>
                                    <a:pt x="1408888" y="583065"/>
                                    <a:pt x="1404559" y="581333"/>
                                  </a:cubicBezTo>
                                  <a:close/>
                                  <a:moveTo>
                                    <a:pt x="1373386" y="774431"/>
                                  </a:moveTo>
                                  <a:cubicBezTo>
                                    <a:pt x="1377716" y="776162"/>
                                    <a:pt x="1380313" y="766637"/>
                                    <a:pt x="1375118" y="764040"/>
                                  </a:cubicBezTo>
                                  <a:cubicBezTo>
                                    <a:pt x="1350872" y="751917"/>
                                    <a:pt x="1337884" y="744990"/>
                                    <a:pt x="1315370" y="728537"/>
                                  </a:cubicBezTo>
                                  <a:cubicBezTo>
                                    <a:pt x="1311906" y="725940"/>
                                    <a:pt x="1308443" y="733733"/>
                                    <a:pt x="1312772" y="737197"/>
                                  </a:cubicBezTo>
                                  <a:cubicBezTo>
                                    <a:pt x="1330091" y="751051"/>
                                    <a:pt x="1337018" y="755381"/>
                                    <a:pt x="1373386" y="774431"/>
                                  </a:cubicBezTo>
                                  <a:close/>
                                  <a:moveTo>
                                    <a:pt x="1434000" y="533708"/>
                                  </a:moveTo>
                                  <a:cubicBezTo>
                                    <a:pt x="1438329" y="530244"/>
                                    <a:pt x="1426207" y="530244"/>
                                    <a:pt x="1395034" y="517256"/>
                                  </a:cubicBezTo>
                                  <a:cubicBezTo>
                                    <a:pt x="1394168" y="516390"/>
                                    <a:pt x="1393302" y="519853"/>
                                    <a:pt x="1394168" y="520719"/>
                                  </a:cubicBezTo>
                                  <a:cubicBezTo>
                                    <a:pt x="1395900" y="520719"/>
                                    <a:pt x="1432268" y="534574"/>
                                    <a:pt x="1434000" y="533708"/>
                                  </a:cubicBezTo>
                                  <a:close/>
                                  <a:moveTo>
                                    <a:pt x="1492016" y="494742"/>
                                  </a:moveTo>
                                  <a:cubicBezTo>
                                    <a:pt x="1493747" y="495608"/>
                                    <a:pt x="1494613" y="490412"/>
                                    <a:pt x="1492882" y="490412"/>
                                  </a:cubicBezTo>
                                  <a:cubicBezTo>
                                    <a:pt x="1464307" y="481753"/>
                                    <a:pt x="1479027" y="486083"/>
                                    <a:pt x="1451318" y="477424"/>
                                  </a:cubicBezTo>
                                  <a:cubicBezTo>
                                    <a:pt x="1449586" y="476558"/>
                                    <a:pt x="1448720" y="480887"/>
                                    <a:pt x="1450452" y="481753"/>
                                  </a:cubicBezTo>
                                  <a:cubicBezTo>
                                    <a:pt x="1471234" y="487815"/>
                                    <a:pt x="1457379" y="483485"/>
                                    <a:pt x="1492016" y="494742"/>
                                  </a:cubicBezTo>
                                  <a:close/>
                                  <a:moveTo>
                                    <a:pt x="1324895" y="682644"/>
                                  </a:moveTo>
                                  <a:cubicBezTo>
                                    <a:pt x="1296320" y="660997"/>
                                    <a:pt x="1289393" y="655801"/>
                                    <a:pt x="1279002" y="648874"/>
                                  </a:cubicBezTo>
                                  <a:cubicBezTo>
                                    <a:pt x="1275538" y="646276"/>
                                    <a:pt x="1272941" y="654069"/>
                                    <a:pt x="1276404" y="655801"/>
                                  </a:cubicBezTo>
                                  <a:cubicBezTo>
                                    <a:pt x="1288527" y="663594"/>
                                    <a:pt x="1292857" y="667924"/>
                                    <a:pt x="1322297" y="690437"/>
                                  </a:cubicBezTo>
                                  <a:cubicBezTo>
                                    <a:pt x="1325761" y="692169"/>
                                    <a:pt x="1328359" y="685242"/>
                                    <a:pt x="1324895" y="682644"/>
                                  </a:cubicBezTo>
                                  <a:close/>
                                  <a:moveTo>
                                    <a:pt x="1484223" y="329353"/>
                                  </a:moveTo>
                                  <a:cubicBezTo>
                                    <a:pt x="1445257" y="321560"/>
                                    <a:pt x="1435732" y="318962"/>
                                    <a:pt x="1423609" y="315499"/>
                                  </a:cubicBezTo>
                                  <a:cubicBezTo>
                                    <a:pt x="1421877" y="314633"/>
                                    <a:pt x="1421011" y="318962"/>
                                    <a:pt x="1422743" y="319828"/>
                                  </a:cubicBezTo>
                                  <a:cubicBezTo>
                                    <a:pt x="1434866" y="324158"/>
                                    <a:pt x="1443525" y="325024"/>
                                    <a:pt x="1483357" y="333683"/>
                                  </a:cubicBezTo>
                                  <a:cubicBezTo>
                                    <a:pt x="1485088" y="334549"/>
                                    <a:pt x="1485954" y="329353"/>
                                    <a:pt x="1484223" y="329353"/>
                                  </a:cubicBezTo>
                                  <a:close/>
                                  <a:moveTo>
                                    <a:pt x="1106686" y="299912"/>
                                  </a:moveTo>
                                  <a:cubicBezTo>
                                    <a:pt x="1130931" y="312035"/>
                                    <a:pt x="1138725" y="311169"/>
                                    <a:pt x="1162970" y="323292"/>
                                  </a:cubicBezTo>
                                  <a:cubicBezTo>
                                    <a:pt x="1169031" y="325890"/>
                                    <a:pt x="1173361" y="312035"/>
                                    <a:pt x="1165568" y="307706"/>
                                  </a:cubicBezTo>
                                  <a:cubicBezTo>
                                    <a:pt x="1142188" y="296449"/>
                                    <a:pt x="1136993" y="297315"/>
                                    <a:pt x="1109284" y="285192"/>
                                  </a:cubicBezTo>
                                  <a:cubicBezTo>
                                    <a:pt x="1103223" y="284326"/>
                                    <a:pt x="1100625" y="297315"/>
                                    <a:pt x="1106686" y="299912"/>
                                  </a:cubicBezTo>
                                  <a:close/>
                                  <a:moveTo>
                                    <a:pt x="952554" y="918172"/>
                                  </a:moveTo>
                                  <a:cubicBezTo>
                                    <a:pt x="949091" y="914708"/>
                                    <a:pt x="944761" y="923367"/>
                                    <a:pt x="949091" y="927697"/>
                                  </a:cubicBezTo>
                                  <a:cubicBezTo>
                                    <a:pt x="983727" y="961467"/>
                                    <a:pt x="980263" y="958003"/>
                                    <a:pt x="992386" y="970126"/>
                                  </a:cubicBezTo>
                                  <a:cubicBezTo>
                                    <a:pt x="997581" y="975322"/>
                                    <a:pt x="1001911" y="964931"/>
                                    <a:pt x="997581" y="961467"/>
                                  </a:cubicBezTo>
                                  <a:cubicBezTo>
                                    <a:pt x="980263" y="942417"/>
                                    <a:pt x="966409" y="930294"/>
                                    <a:pt x="952554" y="918172"/>
                                  </a:cubicBezTo>
                                  <a:close/>
                                  <a:moveTo>
                                    <a:pt x="848645" y="824653"/>
                                  </a:moveTo>
                                  <a:cubicBezTo>
                                    <a:pt x="847779" y="827251"/>
                                    <a:pt x="848645" y="830715"/>
                                    <a:pt x="850377" y="832447"/>
                                  </a:cubicBezTo>
                                  <a:cubicBezTo>
                                    <a:pt x="872891" y="853228"/>
                                    <a:pt x="886745" y="863619"/>
                                    <a:pt x="903197" y="874010"/>
                                  </a:cubicBezTo>
                                  <a:cubicBezTo>
                                    <a:pt x="908393" y="877474"/>
                                    <a:pt x="911857" y="866217"/>
                                    <a:pt x="906661" y="863619"/>
                                  </a:cubicBezTo>
                                  <a:cubicBezTo>
                                    <a:pt x="856438" y="830715"/>
                                    <a:pt x="852109" y="815128"/>
                                    <a:pt x="848645" y="824653"/>
                                  </a:cubicBezTo>
                                  <a:close/>
                                  <a:moveTo>
                                    <a:pt x="835656" y="915574"/>
                                  </a:moveTo>
                                  <a:cubicBezTo>
                                    <a:pt x="834791" y="918172"/>
                                    <a:pt x="835656" y="921635"/>
                                    <a:pt x="837388" y="923367"/>
                                  </a:cubicBezTo>
                                  <a:cubicBezTo>
                                    <a:pt x="859902" y="944149"/>
                                    <a:pt x="873757" y="954540"/>
                                    <a:pt x="890209" y="964931"/>
                                  </a:cubicBezTo>
                                  <a:cubicBezTo>
                                    <a:pt x="895404" y="968394"/>
                                    <a:pt x="898868" y="957137"/>
                                    <a:pt x="893672" y="954540"/>
                                  </a:cubicBezTo>
                                  <a:cubicBezTo>
                                    <a:pt x="843450" y="921635"/>
                                    <a:pt x="839120" y="905183"/>
                                    <a:pt x="835656" y="915574"/>
                                  </a:cubicBezTo>
                                  <a:close/>
                                  <a:moveTo>
                                    <a:pt x="965543" y="827251"/>
                                  </a:moveTo>
                                  <a:cubicBezTo>
                                    <a:pt x="962079" y="823787"/>
                                    <a:pt x="957750" y="832447"/>
                                    <a:pt x="962079" y="836776"/>
                                  </a:cubicBezTo>
                                  <a:cubicBezTo>
                                    <a:pt x="996716" y="870547"/>
                                    <a:pt x="993252" y="867083"/>
                                    <a:pt x="1005375" y="879206"/>
                                  </a:cubicBezTo>
                                  <a:cubicBezTo>
                                    <a:pt x="1010570" y="884401"/>
                                    <a:pt x="1014900" y="874010"/>
                                    <a:pt x="1010570" y="870547"/>
                                  </a:cubicBezTo>
                                  <a:cubicBezTo>
                                    <a:pt x="993252" y="851497"/>
                                    <a:pt x="979397" y="839374"/>
                                    <a:pt x="965543" y="827251"/>
                                  </a:cubicBezTo>
                                  <a:close/>
                                  <a:moveTo>
                                    <a:pt x="1195875" y="638483"/>
                                  </a:moveTo>
                                  <a:cubicBezTo>
                                    <a:pt x="1177691" y="629824"/>
                                    <a:pt x="1160372" y="619433"/>
                                    <a:pt x="1142188" y="608176"/>
                                  </a:cubicBezTo>
                                  <a:cubicBezTo>
                                    <a:pt x="1140457" y="607310"/>
                                    <a:pt x="1139591" y="610774"/>
                                    <a:pt x="1141322" y="611640"/>
                                  </a:cubicBezTo>
                                  <a:cubicBezTo>
                                    <a:pt x="1156909" y="622031"/>
                                    <a:pt x="1171629" y="630690"/>
                                    <a:pt x="1195009" y="642812"/>
                                  </a:cubicBezTo>
                                  <a:cubicBezTo>
                                    <a:pt x="1196741" y="642812"/>
                                    <a:pt x="1197607" y="639349"/>
                                    <a:pt x="1195875" y="638483"/>
                                  </a:cubicBezTo>
                                  <a:close/>
                                  <a:moveTo>
                                    <a:pt x="1076379" y="693901"/>
                                  </a:moveTo>
                                  <a:cubicBezTo>
                                    <a:pt x="1048670" y="675717"/>
                                    <a:pt x="1038279" y="668790"/>
                                    <a:pt x="1024425" y="660131"/>
                                  </a:cubicBezTo>
                                  <a:cubicBezTo>
                                    <a:pt x="1018363" y="656667"/>
                                    <a:pt x="1015766" y="667924"/>
                                    <a:pt x="1020095" y="670522"/>
                                  </a:cubicBezTo>
                                  <a:cubicBezTo>
                                    <a:pt x="1033950" y="680047"/>
                                    <a:pt x="1043475" y="686974"/>
                                    <a:pt x="1072050" y="705158"/>
                                  </a:cubicBezTo>
                                  <a:cubicBezTo>
                                    <a:pt x="1078111" y="709487"/>
                                    <a:pt x="1080709" y="697365"/>
                                    <a:pt x="1076379" y="693901"/>
                                  </a:cubicBezTo>
                                  <a:close/>
                                  <a:moveTo>
                                    <a:pt x="761188" y="771833"/>
                                  </a:moveTo>
                                  <a:cubicBezTo>
                                    <a:pt x="758591" y="770101"/>
                                    <a:pt x="755993" y="775297"/>
                                    <a:pt x="759456" y="777894"/>
                                  </a:cubicBezTo>
                                  <a:cubicBezTo>
                                    <a:pt x="771579" y="787419"/>
                                    <a:pt x="782836" y="797810"/>
                                    <a:pt x="794959" y="807335"/>
                                  </a:cubicBezTo>
                                  <a:cubicBezTo>
                                    <a:pt x="797556" y="809067"/>
                                    <a:pt x="800154" y="803872"/>
                                    <a:pt x="796690" y="801274"/>
                                  </a:cubicBezTo>
                                  <a:cubicBezTo>
                                    <a:pt x="785434" y="791749"/>
                                    <a:pt x="781970" y="789151"/>
                                    <a:pt x="761188" y="771833"/>
                                  </a:cubicBezTo>
                                  <a:close/>
                                  <a:moveTo>
                                    <a:pt x="1046072" y="828983"/>
                                  </a:moveTo>
                                  <a:cubicBezTo>
                                    <a:pt x="1039145" y="825519"/>
                                    <a:pt x="1036547" y="837642"/>
                                    <a:pt x="1041743" y="841106"/>
                                  </a:cubicBezTo>
                                  <a:cubicBezTo>
                                    <a:pt x="1070318" y="860156"/>
                                    <a:pt x="1094563" y="877474"/>
                                    <a:pt x="1120541" y="898256"/>
                                  </a:cubicBezTo>
                                  <a:cubicBezTo>
                                    <a:pt x="1126602" y="902585"/>
                                    <a:pt x="1130931" y="889597"/>
                                    <a:pt x="1125736" y="885267"/>
                                  </a:cubicBezTo>
                                  <a:cubicBezTo>
                                    <a:pt x="1098893" y="863619"/>
                                    <a:pt x="1076379" y="845435"/>
                                    <a:pt x="1046072" y="828983"/>
                                  </a:cubicBezTo>
                                  <a:close/>
                                  <a:moveTo>
                                    <a:pt x="668536" y="788285"/>
                                  </a:moveTo>
                                  <a:cubicBezTo>
                                    <a:pt x="665072" y="784822"/>
                                    <a:pt x="659877" y="793481"/>
                                    <a:pt x="665072" y="798676"/>
                                  </a:cubicBezTo>
                                  <a:cubicBezTo>
                                    <a:pt x="678061" y="811665"/>
                                    <a:pt x="689318" y="824653"/>
                                    <a:pt x="703172" y="838508"/>
                                  </a:cubicBezTo>
                                  <a:cubicBezTo>
                                    <a:pt x="708368" y="844569"/>
                                    <a:pt x="712697" y="833312"/>
                                    <a:pt x="709234" y="828983"/>
                                  </a:cubicBezTo>
                                  <a:cubicBezTo>
                                    <a:pt x="696245" y="815994"/>
                                    <a:pt x="682391" y="801274"/>
                                    <a:pt x="668536" y="788285"/>
                                  </a:cubicBezTo>
                                  <a:close/>
                                  <a:moveTo>
                                    <a:pt x="608788" y="668790"/>
                                  </a:moveTo>
                                  <a:cubicBezTo>
                                    <a:pt x="606190" y="666192"/>
                                    <a:pt x="602727" y="673119"/>
                                    <a:pt x="606190" y="675717"/>
                                  </a:cubicBezTo>
                                  <a:cubicBezTo>
                                    <a:pt x="620911" y="689572"/>
                                    <a:pt x="636497" y="703426"/>
                                    <a:pt x="652084" y="716415"/>
                                  </a:cubicBezTo>
                                  <a:cubicBezTo>
                                    <a:pt x="654681" y="719012"/>
                                    <a:pt x="658145" y="712085"/>
                                    <a:pt x="654681" y="708622"/>
                                  </a:cubicBezTo>
                                  <a:cubicBezTo>
                                    <a:pt x="639095" y="695633"/>
                                    <a:pt x="623509" y="682644"/>
                                    <a:pt x="608788" y="668790"/>
                                  </a:cubicBezTo>
                                  <a:close/>
                                  <a:moveTo>
                                    <a:pt x="759456" y="856692"/>
                                  </a:moveTo>
                                  <a:cubicBezTo>
                                    <a:pt x="756859" y="854960"/>
                                    <a:pt x="754261" y="860156"/>
                                    <a:pt x="757725" y="862753"/>
                                  </a:cubicBezTo>
                                  <a:cubicBezTo>
                                    <a:pt x="769847" y="872278"/>
                                    <a:pt x="781104" y="882669"/>
                                    <a:pt x="793227" y="892194"/>
                                  </a:cubicBezTo>
                                  <a:cubicBezTo>
                                    <a:pt x="795825" y="893926"/>
                                    <a:pt x="798422" y="888731"/>
                                    <a:pt x="794959" y="886133"/>
                                  </a:cubicBezTo>
                                  <a:cubicBezTo>
                                    <a:pt x="783702" y="876608"/>
                                    <a:pt x="780238" y="873144"/>
                                    <a:pt x="759456" y="856692"/>
                                  </a:cubicBezTo>
                                  <a:close/>
                                  <a:moveTo>
                                    <a:pt x="583677" y="784822"/>
                                  </a:moveTo>
                                  <a:cubicBezTo>
                                    <a:pt x="581079" y="782224"/>
                                    <a:pt x="577616" y="788285"/>
                                    <a:pt x="581079" y="791749"/>
                                  </a:cubicBezTo>
                                  <a:cubicBezTo>
                                    <a:pt x="594068" y="803872"/>
                                    <a:pt x="604459" y="814262"/>
                                    <a:pt x="616581" y="828983"/>
                                  </a:cubicBezTo>
                                  <a:cubicBezTo>
                                    <a:pt x="620045" y="833312"/>
                                    <a:pt x="623509" y="825519"/>
                                    <a:pt x="620911" y="822056"/>
                                  </a:cubicBezTo>
                                  <a:cubicBezTo>
                                    <a:pt x="607922" y="806469"/>
                                    <a:pt x="599263" y="798676"/>
                                    <a:pt x="583677" y="784822"/>
                                  </a:cubicBezTo>
                                  <a:close/>
                                  <a:moveTo>
                                    <a:pt x="669402" y="634153"/>
                                  </a:moveTo>
                                  <a:cubicBezTo>
                                    <a:pt x="664206" y="628958"/>
                                    <a:pt x="659877" y="638483"/>
                                    <a:pt x="664206" y="642812"/>
                                  </a:cubicBezTo>
                                  <a:cubicBezTo>
                                    <a:pt x="693647" y="676583"/>
                                    <a:pt x="701440" y="681778"/>
                                    <a:pt x="718759" y="693035"/>
                                  </a:cubicBezTo>
                                  <a:cubicBezTo>
                                    <a:pt x="723954" y="696499"/>
                                    <a:pt x="727418" y="685242"/>
                                    <a:pt x="723088" y="681778"/>
                                  </a:cubicBezTo>
                                  <a:cubicBezTo>
                                    <a:pt x="701440" y="667924"/>
                                    <a:pt x="694513" y="661862"/>
                                    <a:pt x="669402" y="634153"/>
                                  </a:cubicBezTo>
                                  <a:close/>
                                  <a:moveTo>
                                    <a:pt x="684988" y="468765"/>
                                  </a:moveTo>
                                  <a:cubicBezTo>
                                    <a:pt x="682391" y="467033"/>
                                    <a:pt x="680659" y="472228"/>
                                    <a:pt x="683257" y="473960"/>
                                  </a:cubicBezTo>
                                  <a:cubicBezTo>
                                    <a:pt x="699709" y="489547"/>
                                    <a:pt x="704038" y="493876"/>
                                    <a:pt x="730882" y="517256"/>
                                  </a:cubicBezTo>
                                  <a:cubicBezTo>
                                    <a:pt x="733479" y="518987"/>
                                    <a:pt x="736077" y="513792"/>
                                    <a:pt x="733479" y="511194"/>
                                  </a:cubicBezTo>
                                  <a:cubicBezTo>
                                    <a:pt x="703172" y="486083"/>
                                    <a:pt x="699709" y="482619"/>
                                    <a:pt x="684988" y="468765"/>
                                  </a:cubicBezTo>
                                  <a:close/>
                                  <a:moveTo>
                                    <a:pt x="1214925" y="738062"/>
                                  </a:moveTo>
                                  <a:cubicBezTo>
                                    <a:pt x="1179422" y="718147"/>
                                    <a:pt x="1149982" y="699097"/>
                                    <a:pt x="1149982" y="699097"/>
                                  </a:cubicBezTo>
                                  <a:cubicBezTo>
                                    <a:pt x="1144786" y="695633"/>
                                    <a:pt x="1142188" y="706024"/>
                                    <a:pt x="1146518" y="708622"/>
                                  </a:cubicBezTo>
                                  <a:cubicBezTo>
                                    <a:pt x="1168166" y="723342"/>
                                    <a:pt x="1164702" y="722476"/>
                                    <a:pt x="1211461" y="748453"/>
                                  </a:cubicBezTo>
                                  <a:cubicBezTo>
                                    <a:pt x="1216656" y="753649"/>
                                    <a:pt x="1219254" y="740660"/>
                                    <a:pt x="1214925" y="738062"/>
                                  </a:cubicBezTo>
                                  <a:close/>
                                  <a:moveTo>
                                    <a:pt x="1610645" y="496474"/>
                                  </a:moveTo>
                                  <a:cubicBezTo>
                                    <a:pt x="1589863" y="490412"/>
                                    <a:pt x="1586400" y="490412"/>
                                    <a:pt x="1576009" y="487815"/>
                                  </a:cubicBezTo>
                                  <a:cubicBezTo>
                                    <a:pt x="1573411" y="486949"/>
                                    <a:pt x="1573411" y="492144"/>
                                    <a:pt x="1575143" y="493010"/>
                                  </a:cubicBezTo>
                                  <a:cubicBezTo>
                                    <a:pt x="1586400" y="496474"/>
                                    <a:pt x="1597656" y="499072"/>
                                    <a:pt x="1608913" y="502535"/>
                                  </a:cubicBezTo>
                                  <a:cubicBezTo>
                                    <a:pt x="1612377" y="502535"/>
                                    <a:pt x="1613243" y="497340"/>
                                    <a:pt x="1610645" y="496474"/>
                                  </a:cubicBezTo>
                                  <a:close/>
                                  <a:moveTo>
                                    <a:pt x="1660868" y="454044"/>
                                  </a:moveTo>
                                  <a:cubicBezTo>
                                    <a:pt x="1644416" y="450581"/>
                                    <a:pt x="1629695" y="447117"/>
                                    <a:pt x="1613243" y="447117"/>
                                  </a:cubicBezTo>
                                  <a:cubicBezTo>
                                    <a:pt x="1609779" y="447117"/>
                                    <a:pt x="1609779" y="454910"/>
                                    <a:pt x="1613243" y="454910"/>
                                  </a:cubicBezTo>
                                  <a:cubicBezTo>
                                    <a:pt x="1627963" y="455776"/>
                                    <a:pt x="1640952" y="458374"/>
                                    <a:pt x="1659136" y="462703"/>
                                  </a:cubicBezTo>
                                  <a:cubicBezTo>
                                    <a:pt x="1664332" y="463569"/>
                                    <a:pt x="1664332" y="454910"/>
                                    <a:pt x="1660868" y="454044"/>
                                  </a:cubicBezTo>
                                  <a:close/>
                                  <a:moveTo>
                                    <a:pt x="1586400" y="541501"/>
                                  </a:moveTo>
                                  <a:cubicBezTo>
                                    <a:pt x="1556093" y="532842"/>
                                    <a:pt x="1537043" y="527647"/>
                                    <a:pt x="1516261" y="524183"/>
                                  </a:cubicBezTo>
                                  <a:cubicBezTo>
                                    <a:pt x="1512797" y="523317"/>
                                    <a:pt x="1511932" y="530244"/>
                                    <a:pt x="1515395" y="531110"/>
                                  </a:cubicBezTo>
                                  <a:cubicBezTo>
                                    <a:pt x="1537043" y="536306"/>
                                    <a:pt x="1550031" y="539769"/>
                                    <a:pt x="1584668" y="550160"/>
                                  </a:cubicBezTo>
                                  <a:cubicBezTo>
                                    <a:pt x="1588997" y="551026"/>
                                    <a:pt x="1589863" y="542367"/>
                                    <a:pt x="1586400" y="541501"/>
                                  </a:cubicBezTo>
                                  <a:close/>
                                  <a:moveTo>
                                    <a:pt x="1745727" y="410749"/>
                                  </a:moveTo>
                                  <a:cubicBezTo>
                                    <a:pt x="1685113" y="397760"/>
                                    <a:pt x="1684247" y="395162"/>
                                    <a:pt x="1683382" y="401224"/>
                                  </a:cubicBezTo>
                                  <a:cubicBezTo>
                                    <a:pt x="1683382" y="402956"/>
                                    <a:pt x="1684247" y="405553"/>
                                    <a:pt x="1685113" y="406419"/>
                                  </a:cubicBezTo>
                                  <a:cubicBezTo>
                                    <a:pt x="1705029" y="411615"/>
                                    <a:pt x="1724945" y="415078"/>
                                    <a:pt x="1743995" y="419408"/>
                                  </a:cubicBezTo>
                                  <a:cubicBezTo>
                                    <a:pt x="1749191" y="419408"/>
                                    <a:pt x="1749191" y="411615"/>
                                    <a:pt x="1745727" y="410749"/>
                                  </a:cubicBezTo>
                                  <a:close/>
                                  <a:moveTo>
                                    <a:pt x="1151713" y="821190"/>
                                  </a:moveTo>
                                  <a:cubicBezTo>
                                    <a:pt x="1149116" y="819458"/>
                                    <a:pt x="1147384" y="824653"/>
                                    <a:pt x="1149982" y="827251"/>
                                  </a:cubicBezTo>
                                  <a:cubicBezTo>
                                    <a:pt x="1166434" y="840240"/>
                                    <a:pt x="1170763" y="842837"/>
                                    <a:pt x="1188947" y="856692"/>
                                  </a:cubicBezTo>
                                  <a:cubicBezTo>
                                    <a:pt x="1192411" y="859290"/>
                                    <a:pt x="1194143" y="852362"/>
                                    <a:pt x="1191545" y="849765"/>
                                  </a:cubicBezTo>
                                  <a:cubicBezTo>
                                    <a:pt x="1177691" y="840240"/>
                                    <a:pt x="1173361" y="836776"/>
                                    <a:pt x="1151713" y="821190"/>
                                  </a:cubicBezTo>
                                  <a:close/>
                                  <a:moveTo>
                                    <a:pt x="1522323" y="651472"/>
                                  </a:moveTo>
                                  <a:cubicBezTo>
                                    <a:pt x="1475563" y="633287"/>
                                    <a:pt x="1487686" y="636751"/>
                                    <a:pt x="1450452" y="620299"/>
                                  </a:cubicBezTo>
                                  <a:cubicBezTo>
                                    <a:pt x="1446122" y="618567"/>
                                    <a:pt x="1444391" y="627226"/>
                                    <a:pt x="1448720" y="629824"/>
                                  </a:cubicBezTo>
                                  <a:cubicBezTo>
                                    <a:pt x="1498077" y="654069"/>
                                    <a:pt x="1489418" y="648874"/>
                                    <a:pt x="1520591" y="661862"/>
                                  </a:cubicBezTo>
                                  <a:cubicBezTo>
                                    <a:pt x="1524920" y="662728"/>
                                    <a:pt x="1526652" y="653203"/>
                                    <a:pt x="1522323" y="651472"/>
                                  </a:cubicBezTo>
                                  <a:close/>
                                  <a:moveTo>
                                    <a:pt x="1694638" y="265276"/>
                                  </a:moveTo>
                                  <a:cubicBezTo>
                                    <a:pt x="1692906" y="264410"/>
                                    <a:pt x="1692041" y="269606"/>
                                    <a:pt x="1693772" y="269606"/>
                                  </a:cubicBezTo>
                                  <a:cubicBezTo>
                                    <a:pt x="1695504" y="270472"/>
                                    <a:pt x="1756118" y="290387"/>
                                    <a:pt x="1756984" y="288656"/>
                                  </a:cubicBezTo>
                                  <a:cubicBezTo>
                                    <a:pt x="1762179" y="284326"/>
                                    <a:pt x="1752654" y="284326"/>
                                    <a:pt x="1694638" y="265276"/>
                                  </a:cubicBezTo>
                                  <a:close/>
                                  <a:moveTo>
                                    <a:pt x="1285063" y="913842"/>
                                  </a:moveTo>
                                  <a:cubicBezTo>
                                    <a:pt x="1281600" y="910378"/>
                                    <a:pt x="1277270" y="919038"/>
                                    <a:pt x="1281600" y="923367"/>
                                  </a:cubicBezTo>
                                  <a:cubicBezTo>
                                    <a:pt x="1306711" y="948478"/>
                                    <a:pt x="1311041" y="951076"/>
                                    <a:pt x="1330957" y="965797"/>
                                  </a:cubicBezTo>
                                  <a:cubicBezTo>
                                    <a:pt x="1336152" y="969260"/>
                                    <a:pt x="1338750" y="958869"/>
                                    <a:pt x="1334420" y="955406"/>
                                  </a:cubicBezTo>
                                  <a:cubicBezTo>
                                    <a:pt x="1314504" y="939819"/>
                                    <a:pt x="1313638" y="939819"/>
                                    <a:pt x="1285063" y="913842"/>
                                  </a:cubicBezTo>
                                  <a:close/>
                                  <a:moveTo>
                                    <a:pt x="1230511" y="926831"/>
                                  </a:moveTo>
                                  <a:cubicBezTo>
                                    <a:pt x="1226181" y="923367"/>
                                    <a:pt x="1221852" y="933758"/>
                                    <a:pt x="1226181" y="938087"/>
                                  </a:cubicBezTo>
                                  <a:cubicBezTo>
                                    <a:pt x="1241768" y="951076"/>
                                    <a:pt x="1259086" y="964931"/>
                                    <a:pt x="1291125" y="989176"/>
                                  </a:cubicBezTo>
                                  <a:cubicBezTo>
                                    <a:pt x="1296320" y="993506"/>
                                    <a:pt x="1300650" y="981383"/>
                                    <a:pt x="1295454" y="977053"/>
                                  </a:cubicBezTo>
                                  <a:cubicBezTo>
                                    <a:pt x="1276404" y="961467"/>
                                    <a:pt x="1236573" y="931160"/>
                                    <a:pt x="1230511" y="926831"/>
                                  </a:cubicBezTo>
                                  <a:close/>
                                  <a:moveTo>
                                    <a:pt x="523063" y="544099"/>
                                  </a:moveTo>
                                  <a:cubicBezTo>
                                    <a:pt x="521331" y="542367"/>
                                    <a:pt x="519600" y="545831"/>
                                    <a:pt x="520465" y="547562"/>
                                  </a:cubicBezTo>
                                  <a:cubicBezTo>
                                    <a:pt x="540382" y="572674"/>
                                    <a:pt x="572420" y="613372"/>
                                    <a:pt x="574152" y="615103"/>
                                  </a:cubicBezTo>
                                  <a:cubicBezTo>
                                    <a:pt x="575884" y="617701"/>
                                    <a:pt x="578482" y="613372"/>
                                    <a:pt x="576750" y="611640"/>
                                  </a:cubicBezTo>
                                  <a:cubicBezTo>
                                    <a:pt x="540382" y="564881"/>
                                    <a:pt x="526527" y="548428"/>
                                    <a:pt x="523063" y="544099"/>
                                  </a:cubicBezTo>
                                  <a:close/>
                                  <a:moveTo>
                                    <a:pt x="1417547" y="849765"/>
                                  </a:moveTo>
                                  <a:cubicBezTo>
                                    <a:pt x="1397632" y="837642"/>
                                    <a:pt x="1377716" y="825519"/>
                                    <a:pt x="1357800" y="812531"/>
                                  </a:cubicBezTo>
                                  <a:cubicBezTo>
                                    <a:pt x="1352604" y="809067"/>
                                    <a:pt x="1350007" y="819458"/>
                                    <a:pt x="1354336" y="822056"/>
                                  </a:cubicBezTo>
                                  <a:cubicBezTo>
                                    <a:pt x="1374252" y="835910"/>
                                    <a:pt x="1394168" y="848033"/>
                                    <a:pt x="1414084" y="860156"/>
                                  </a:cubicBezTo>
                                  <a:cubicBezTo>
                                    <a:pt x="1419279" y="864485"/>
                                    <a:pt x="1421877" y="852362"/>
                                    <a:pt x="1417547" y="849765"/>
                                  </a:cubicBezTo>
                                  <a:close/>
                                  <a:moveTo>
                                    <a:pt x="1382911" y="900853"/>
                                  </a:moveTo>
                                  <a:cubicBezTo>
                                    <a:pt x="1380313" y="899122"/>
                                    <a:pt x="1378582" y="904317"/>
                                    <a:pt x="1381179" y="906915"/>
                                  </a:cubicBezTo>
                                  <a:cubicBezTo>
                                    <a:pt x="1397632" y="919038"/>
                                    <a:pt x="1404559" y="923367"/>
                                    <a:pt x="1437463" y="945015"/>
                                  </a:cubicBezTo>
                                  <a:cubicBezTo>
                                    <a:pt x="1440927" y="946747"/>
                                    <a:pt x="1442659" y="940685"/>
                                    <a:pt x="1440061" y="938953"/>
                                  </a:cubicBezTo>
                                  <a:cubicBezTo>
                                    <a:pt x="1412352" y="920769"/>
                                    <a:pt x="1402827" y="915574"/>
                                    <a:pt x="1382911" y="900853"/>
                                  </a:cubicBezTo>
                                  <a:close/>
                                  <a:moveTo>
                                    <a:pt x="1446122" y="680912"/>
                                  </a:moveTo>
                                  <a:cubicBezTo>
                                    <a:pt x="1415816" y="669656"/>
                                    <a:pt x="1401961" y="661862"/>
                                    <a:pt x="1382045" y="648874"/>
                                  </a:cubicBezTo>
                                  <a:cubicBezTo>
                                    <a:pt x="1377716" y="646276"/>
                                    <a:pt x="1375118" y="654935"/>
                                    <a:pt x="1378582" y="657533"/>
                                  </a:cubicBezTo>
                                  <a:cubicBezTo>
                                    <a:pt x="1401961" y="673119"/>
                                    <a:pt x="1419279" y="680912"/>
                                    <a:pt x="1444391" y="690437"/>
                                  </a:cubicBezTo>
                                  <a:cubicBezTo>
                                    <a:pt x="1448720" y="692169"/>
                                    <a:pt x="1450452" y="682644"/>
                                    <a:pt x="1446122" y="680912"/>
                                  </a:cubicBezTo>
                                  <a:close/>
                                  <a:moveTo>
                                    <a:pt x="76254" y="507731"/>
                                  </a:moveTo>
                                  <a:cubicBezTo>
                                    <a:pt x="73656" y="505133"/>
                                    <a:pt x="71059" y="511194"/>
                                    <a:pt x="73656" y="514658"/>
                                  </a:cubicBezTo>
                                  <a:cubicBezTo>
                                    <a:pt x="91840" y="533708"/>
                                    <a:pt x="103097" y="544965"/>
                                    <a:pt x="116086" y="559685"/>
                                  </a:cubicBezTo>
                                  <a:cubicBezTo>
                                    <a:pt x="119550" y="563149"/>
                                    <a:pt x="122147" y="556222"/>
                                    <a:pt x="119550" y="553624"/>
                                  </a:cubicBezTo>
                                  <a:cubicBezTo>
                                    <a:pt x="112622" y="544965"/>
                                    <a:pt x="103963" y="535440"/>
                                    <a:pt x="76254" y="507731"/>
                                  </a:cubicBezTo>
                                  <a:close/>
                                  <a:moveTo>
                                    <a:pt x="265888" y="210724"/>
                                  </a:moveTo>
                                  <a:cubicBezTo>
                                    <a:pt x="283206" y="225444"/>
                                    <a:pt x="295329" y="233237"/>
                                    <a:pt x="306586" y="240165"/>
                                  </a:cubicBezTo>
                                  <a:cubicBezTo>
                                    <a:pt x="308318" y="241031"/>
                                    <a:pt x="309184" y="238433"/>
                                    <a:pt x="307452" y="237567"/>
                                  </a:cubicBezTo>
                                  <a:cubicBezTo>
                                    <a:pt x="295329" y="229774"/>
                                    <a:pt x="282340" y="221115"/>
                                    <a:pt x="266754" y="208126"/>
                                  </a:cubicBezTo>
                                  <a:cubicBezTo>
                                    <a:pt x="265888" y="206394"/>
                                    <a:pt x="265022" y="208992"/>
                                    <a:pt x="265888" y="210724"/>
                                  </a:cubicBezTo>
                                  <a:close/>
                                  <a:moveTo>
                                    <a:pt x="316111" y="145781"/>
                                  </a:moveTo>
                                  <a:cubicBezTo>
                                    <a:pt x="317843" y="146647"/>
                                    <a:pt x="318709" y="144049"/>
                                    <a:pt x="316977" y="142317"/>
                                  </a:cubicBezTo>
                                  <a:cubicBezTo>
                                    <a:pt x="301391" y="128462"/>
                                    <a:pt x="281475" y="112010"/>
                                    <a:pt x="264156" y="99887"/>
                                  </a:cubicBezTo>
                                  <a:cubicBezTo>
                                    <a:pt x="262425" y="99022"/>
                                    <a:pt x="261559" y="101619"/>
                                    <a:pt x="263291" y="102485"/>
                                  </a:cubicBezTo>
                                  <a:cubicBezTo>
                                    <a:pt x="282340" y="117206"/>
                                    <a:pt x="299659" y="131926"/>
                                    <a:pt x="316111" y="145781"/>
                                  </a:cubicBezTo>
                                  <a:close/>
                                  <a:moveTo>
                                    <a:pt x="454656" y="60056"/>
                                  </a:moveTo>
                                  <a:cubicBezTo>
                                    <a:pt x="458986" y="62653"/>
                                    <a:pt x="461584" y="53128"/>
                                    <a:pt x="458120" y="51397"/>
                                  </a:cubicBezTo>
                                  <a:cubicBezTo>
                                    <a:pt x="452059" y="47067"/>
                                    <a:pt x="438204" y="37542"/>
                                    <a:pt x="420020" y="23687"/>
                                  </a:cubicBezTo>
                                  <a:cubicBezTo>
                                    <a:pt x="416556" y="21090"/>
                                    <a:pt x="413093" y="28883"/>
                                    <a:pt x="416556" y="32347"/>
                                  </a:cubicBezTo>
                                  <a:cubicBezTo>
                                    <a:pt x="434741" y="46201"/>
                                    <a:pt x="448595" y="55726"/>
                                    <a:pt x="454656" y="60056"/>
                                  </a:cubicBezTo>
                                  <a:close/>
                                  <a:moveTo>
                                    <a:pt x="352479" y="92094"/>
                                  </a:moveTo>
                                  <a:cubicBezTo>
                                    <a:pt x="381054" y="106815"/>
                                    <a:pt x="394909" y="112876"/>
                                    <a:pt x="435606" y="128462"/>
                                  </a:cubicBezTo>
                                  <a:cubicBezTo>
                                    <a:pt x="440802" y="130194"/>
                                    <a:pt x="443400" y="118072"/>
                                    <a:pt x="437338" y="116340"/>
                                  </a:cubicBezTo>
                                  <a:cubicBezTo>
                                    <a:pt x="387981" y="97290"/>
                                    <a:pt x="382786" y="94692"/>
                                    <a:pt x="353345" y="80837"/>
                                  </a:cubicBezTo>
                                  <a:cubicBezTo>
                                    <a:pt x="349882" y="79106"/>
                                    <a:pt x="346418" y="89497"/>
                                    <a:pt x="352479" y="92094"/>
                                  </a:cubicBezTo>
                                  <a:close/>
                                  <a:moveTo>
                                    <a:pt x="314379" y="429799"/>
                                  </a:moveTo>
                                  <a:cubicBezTo>
                                    <a:pt x="316977" y="431531"/>
                                    <a:pt x="318709" y="426335"/>
                                    <a:pt x="316111" y="423737"/>
                                  </a:cubicBezTo>
                                  <a:cubicBezTo>
                                    <a:pt x="297927" y="409883"/>
                                    <a:pt x="279743" y="396028"/>
                                    <a:pt x="262425" y="381308"/>
                                  </a:cubicBezTo>
                                  <a:cubicBezTo>
                                    <a:pt x="259827" y="379576"/>
                                    <a:pt x="258095" y="384772"/>
                                    <a:pt x="260693" y="387369"/>
                                  </a:cubicBezTo>
                                  <a:cubicBezTo>
                                    <a:pt x="278877" y="402090"/>
                                    <a:pt x="297061" y="415944"/>
                                    <a:pt x="314379" y="429799"/>
                                  </a:cubicBezTo>
                                  <a:close/>
                                  <a:moveTo>
                                    <a:pt x="192286" y="202065"/>
                                  </a:moveTo>
                                  <a:cubicBezTo>
                                    <a:pt x="195750" y="204662"/>
                                    <a:pt x="198347" y="196869"/>
                                    <a:pt x="194884" y="195137"/>
                                  </a:cubicBezTo>
                                  <a:cubicBezTo>
                                    <a:pt x="190554" y="191674"/>
                                    <a:pt x="141197" y="157037"/>
                                    <a:pt x="116086" y="139719"/>
                                  </a:cubicBezTo>
                                  <a:cubicBezTo>
                                    <a:pt x="112622" y="137122"/>
                                    <a:pt x="110891" y="144049"/>
                                    <a:pt x="113488" y="146647"/>
                                  </a:cubicBezTo>
                                  <a:cubicBezTo>
                                    <a:pt x="129075" y="157037"/>
                                    <a:pt x="144661" y="168294"/>
                                    <a:pt x="192286" y="202065"/>
                                  </a:cubicBezTo>
                                  <a:close/>
                                  <a:moveTo>
                                    <a:pt x="169772" y="295583"/>
                                  </a:moveTo>
                                  <a:cubicBezTo>
                                    <a:pt x="189688" y="305974"/>
                                    <a:pt x="194884" y="308572"/>
                                    <a:pt x="213068" y="319828"/>
                                  </a:cubicBezTo>
                                  <a:cubicBezTo>
                                    <a:pt x="215666" y="321560"/>
                                    <a:pt x="216531" y="316365"/>
                                    <a:pt x="214800" y="315499"/>
                                  </a:cubicBezTo>
                                  <a:cubicBezTo>
                                    <a:pt x="197481" y="305108"/>
                                    <a:pt x="190554" y="300778"/>
                                    <a:pt x="170638" y="291253"/>
                                  </a:cubicBezTo>
                                  <a:cubicBezTo>
                                    <a:pt x="168906" y="290387"/>
                                    <a:pt x="168041" y="294717"/>
                                    <a:pt x="169772" y="295583"/>
                                  </a:cubicBezTo>
                                  <a:close/>
                                  <a:moveTo>
                                    <a:pt x="531722" y="198601"/>
                                  </a:moveTo>
                                  <a:cubicBezTo>
                                    <a:pt x="536052" y="201199"/>
                                    <a:pt x="538650" y="192540"/>
                                    <a:pt x="535186" y="189942"/>
                                  </a:cubicBezTo>
                                  <a:cubicBezTo>
                                    <a:pt x="518734" y="179551"/>
                                    <a:pt x="502281" y="168294"/>
                                    <a:pt x="485829" y="158769"/>
                                  </a:cubicBezTo>
                                  <a:cubicBezTo>
                                    <a:pt x="481500" y="156172"/>
                                    <a:pt x="479768" y="164831"/>
                                    <a:pt x="483231" y="166562"/>
                                  </a:cubicBezTo>
                                  <a:cubicBezTo>
                                    <a:pt x="504013" y="180417"/>
                                    <a:pt x="503147" y="179551"/>
                                    <a:pt x="531722" y="198601"/>
                                  </a:cubicBezTo>
                                  <a:close/>
                                  <a:moveTo>
                                    <a:pt x="400970" y="329353"/>
                                  </a:moveTo>
                                  <a:cubicBezTo>
                                    <a:pt x="438204" y="357928"/>
                                    <a:pt x="448595" y="363990"/>
                                    <a:pt x="478036" y="377844"/>
                                  </a:cubicBezTo>
                                  <a:cubicBezTo>
                                    <a:pt x="483231" y="380442"/>
                                    <a:pt x="486695" y="367453"/>
                                    <a:pt x="479768" y="364856"/>
                                  </a:cubicBezTo>
                                  <a:cubicBezTo>
                                    <a:pt x="447729" y="349269"/>
                                    <a:pt x="442534" y="345806"/>
                                    <a:pt x="404434" y="318097"/>
                                  </a:cubicBezTo>
                                  <a:cubicBezTo>
                                    <a:pt x="400104" y="314633"/>
                                    <a:pt x="396641" y="325890"/>
                                    <a:pt x="400970" y="329353"/>
                                  </a:cubicBezTo>
                                  <a:close/>
                                  <a:moveTo>
                                    <a:pt x="80584" y="240165"/>
                                  </a:moveTo>
                                  <a:cubicBezTo>
                                    <a:pt x="82315" y="241897"/>
                                    <a:pt x="84913" y="237567"/>
                                    <a:pt x="82315" y="234969"/>
                                  </a:cubicBezTo>
                                  <a:cubicBezTo>
                                    <a:pt x="68461" y="221115"/>
                                    <a:pt x="52009" y="205528"/>
                                    <a:pt x="37288" y="194272"/>
                                  </a:cubicBezTo>
                                  <a:cubicBezTo>
                                    <a:pt x="35556" y="192540"/>
                                    <a:pt x="32959" y="197735"/>
                                    <a:pt x="35556" y="199467"/>
                                  </a:cubicBezTo>
                                  <a:cubicBezTo>
                                    <a:pt x="45081" y="206394"/>
                                    <a:pt x="59802" y="219383"/>
                                    <a:pt x="80584" y="240165"/>
                                  </a:cubicBezTo>
                                  <a:close/>
                                  <a:moveTo>
                                    <a:pt x="511806" y="58324"/>
                                  </a:moveTo>
                                  <a:cubicBezTo>
                                    <a:pt x="524795" y="66117"/>
                                    <a:pt x="549906" y="79106"/>
                                    <a:pt x="568091" y="86899"/>
                                  </a:cubicBezTo>
                                  <a:cubicBezTo>
                                    <a:pt x="570688" y="87765"/>
                                    <a:pt x="572420" y="82569"/>
                                    <a:pt x="568956" y="80837"/>
                                  </a:cubicBezTo>
                                  <a:cubicBezTo>
                                    <a:pt x="547309" y="70447"/>
                                    <a:pt x="525661" y="60056"/>
                                    <a:pt x="513538" y="53128"/>
                                  </a:cubicBezTo>
                                  <a:cubicBezTo>
                                    <a:pt x="510940" y="51397"/>
                                    <a:pt x="510075" y="56592"/>
                                    <a:pt x="511806" y="58324"/>
                                  </a:cubicBezTo>
                                  <a:close/>
                                  <a:moveTo>
                                    <a:pt x="463315" y="484351"/>
                                  </a:moveTo>
                                  <a:cubicBezTo>
                                    <a:pt x="449461" y="473960"/>
                                    <a:pt x="436472" y="463569"/>
                                    <a:pt x="422618" y="453178"/>
                                  </a:cubicBezTo>
                                  <a:cubicBezTo>
                                    <a:pt x="420886" y="452312"/>
                                    <a:pt x="420020" y="455776"/>
                                    <a:pt x="421752" y="456642"/>
                                  </a:cubicBezTo>
                                  <a:cubicBezTo>
                                    <a:pt x="435606" y="467033"/>
                                    <a:pt x="448595" y="477424"/>
                                    <a:pt x="462450" y="487815"/>
                                  </a:cubicBezTo>
                                  <a:cubicBezTo>
                                    <a:pt x="463315" y="489547"/>
                                    <a:pt x="465047" y="485217"/>
                                    <a:pt x="463315" y="484351"/>
                                  </a:cubicBezTo>
                                  <a:close/>
                                  <a:moveTo>
                                    <a:pt x="445997" y="240165"/>
                                  </a:moveTo>
                                  <a:cubicBezTo>
                                    <a:pt x="430411" y="234969"/>
                                    <a:pt x="415690" y="229774"/>
                                    <a:pt x="388847" y="222847"/>
                                  </a:cubicBezTo>
                                  <a:cubicBezTo>
                                    <a:pt x="385384" y="221981"/>
                                    <a:pt x="384518" y="229774"/>
                                    <a:pt x="387981" y="230640"/>
                                  </a:cubicBezTo>
                                  <a:cubicBezTo>
                                    <a:pt x="412227" y="236701"/>
                                    <a:pt x="426081" y="241897"/>
                                    <a:pt x="445132" y="247958"/>
                                  </a:cubicBezTo>
                                  <a:cubicBezTo>
                                    <a:pt x="447729" y="248824"/>
                                    <a:pt x="448595" y="241031"/>
                                    <a:pt x="445997" y="240165"/>
                                  </a:cubicBezTo>
                                  <a:close/>
                                  <a:moveTo>
                                    <a:pt x="400970" y="518122"/>
                                  </a:moveTo>
                                  <a:cubicBezTo>
                                    <a:pt x="416556" y="531976"/>
                                    <a:pt x="430411" y="544099"/>
                                    <a:pt x="464181" y="570942"/>
                                  </a:cubicBezTo>
                                  <a:cubicBezTo>
                                    <a:pt x="468511" y="574406"/>
                                    <a:pt x="471975" y="564881"/>
                                    <a:pt x="467645" y="561417"/>
                                  </a:cubicBezTo>
                                  <a:cubicBezTo>
                                    <a:pt x="422618" y="524183"/>
                                    <a:pt x="417422" y="519853"/>
                                    <a:pt x="404434" y="509462"/>
                                  </a:cubicBezTo>
                                  <a:cubicBezTo>
                                    <a:pt x="400970" y="506865"/>
                                    <a:pt x="397507" y="514658"/>
                                    <a:pt x="400970" y="518122"/>
                                  </a:cubicBezTo>
                                  <a:close/>
                                  <a:moveTo>
                                    <a:pt x="395775" y="771833"/>
                                  </a:moveTo>
                                  <a:cubicBezTo>
                                    <a:pt x="393177" y="769235"/>
                                    <a:pt x="390579" y="776162"/>
                                    <a:pt x="393177" y="778760"/>
                                  </a:cubicBezTo>
                                  <a:cubicBezTo>
                                    <a:pt x="433875" y="812531"/>
                                    <a:pt x="426081" y="805603"/>
                                    <a:pt x="461584" y="836776"/>
                                  </a:cubicBezTo>
                                  <a:cubicBezTo>
                                    <a:pt x="465047" y="839374"/>
                                    <a:pt x="467645" y="832447"/>
                                    <a:pt x="464181" y="828983"/>
                                  </a:cubicBezTo>
                                  <a:cubicBezTo>
                                    <a:pt x="433875" y="802140"/>
                                    <a:pt x="426947" y="796944"/>
                                    <a:pt x="395775" y="771833"/>
                                  </a:cubicBezTo>
                                  <a:close/>
                                  <a:moveTo>
                                    <a:pt x="502281" y="632422"/>
                                  </a:moveTo>
                                  <a:cubicBezTo>
                                    <a:pt x="498818" y="628958"/>
                                    <a:pt x="496220" y="635019"/>
                                    <a:pt x="498818" y="638483"/>
                                  </a:cubicBezTo>
                                  <a:cubicBezTo>
                                    <a:pt x="528259" y="674851"/>
                                    <a:pt x="551638" y="697365"/>
                                    <a:pt x="551638" y="697365"/>
                                  </a:cubicBezTo>
                                  <a:cubicBezTo>
                                    <a:pt x="554236" y="700828"/>
                                    <a:pt x="558565" y="693035"/>
                                    <a:pt x="555102" y="688706"/>
                                  </a:cubicBezTo>
                                  <a:cubicBezTo>
                                    <a:pt x="530857" y="664460"/>
                                    <a:pt x="530857" y="664460"/>
                                    <a:pt x="502281" y="632422"/>
                                  </a:cubicBezTo>
                                  <a:close/>
                                  <a:moveTo>
                                    <a:pt x="353345" y="416810"/>
                                  </a:moveTo>
                                  <a:cubicBezTo>
                                    <a:pt x="349882" y="412481"/>
                                    <a:pt x="346418" y="420274"/>
                                    <a:pt x="349016" y="423737"/>
                                  </a:cubicBezTo>
                                  <a:cubicBezTo>
                                    <a:pt x="366334" y="443653"/>
                                    <a:pt x="379322" y="457508"/>
                                    <a:pt x="385384" y="463569"/>
                                  </a:cubicBezTo>
                                  <a:cubicBezTo>
                                    <a:pt x="387981" y="466167"/>
                                    <a:pt x="392311" y="459240"/>
                                    <a:pt x="387981" y="455776"/>
                                  </a:cubicBezTo>
                                  <a:cubicBezTo>
                                    <a:pt x="381054" y="447117"/>
                                    <a:pt x="366334" y="432397"/>
                                    <a:pt x="353345" y="416810"/>
                                  </a:cubicBezTo>
                                  <a:close/>
                                  <a:moveTo>
                                    <a:pt x="361138" y="369185"/>
                                  </a:moveTo>
                                  <a:cubicBezTo>
                                    <a:pt x="346418" y="351001"/>
                                    <a:pt x="319575" y="329353"/>
                                    <a:pt x="286670" y="294717"/>
                                  </a:cubicBezTo>
                                  <a:cubicBezTo>
                                    <a:pt x="283206" y="292119"/>
                                    <a:pt x="281475" y="298181"/>
                                    <a:pt x="283206" y="300778"/>
                                  </a:cubicBezTo>
                                  <a:cubicBezTo>
                                    <a:pt x="312647" y="332817"/>
                                    <a:pt x="343820" y="358794"/>
                                    <a:pt x="356809" y="375247"/>
                                  </a:cubicBezTo>
                                  <a:cubicBezTo>
                                    <a:pt x="360272" y="378710"/>
                                    <a:pt x="363736" y="372649"/>
                                    <a:pt x="361138" y="369185"/>
                                  </a:cubicBezTo>
                                  <a:close/>
                                  <a:moveTo>
                                    <a:pt x="284072" y="515524"/>
                                  </a:moveTo>
                                  <a:cubicBezTo>
                                    <a:pt x="280609" y="512060"/>
                                    <a:pt x="277145" y="520719"/>
                                    <a:pt x="279743" y="523317"/>
                                  </a:cubicBezTo>
                                  <a:cubicBezTo>
                                    <a:pt x="298793" y="544099"/>
                                    <a:pt x="323904" y="569210"/>
                                    <a:pt x="333429" y="579601"/>
                                  </a:cubicBezTo>
                                  <a:cubicBezTo>
                                    <a:pt x="336893" y="583065"/>
                                    <a:pt x="342088" y="574406"/>
                                    <a:pt x="336893" y="569210"/>
                                  </a:cubicBezTo>
                                  <a:cubicBezTo>
                                    <a:pt x="309184" y="541501"/>
                                    <a:pt x="312647" y="544099"/>
                                    <a:pt x="284072" y="515524"/>
                                  </a:cubicBezTo>
                                  <a:close/>
                                  <a:moveTo>
                                    <a:pt x="479768" y="764040"/>
                                  </a:moveTo>
                                  <a:cubicBezTo>
                                    <a:pt x="478036" y="762308"/>
                                    <a:pt x="476304" y="766637"/>
                                    <a:pt x="478036" y="768369"/>
                                  </a:cubicBezTo>
                                  <a:cubicBezTo>
                                    <a:pt x="496220" y="784822"/>
                                    <a:pt x="510075" y="798676"/>
                                    <a:pt x="525661" y="814262"/>
                                  </a:cubicBezTo>
                                  <a:cubicBezTo>
                                    <a:pt x="527393" y="815994"/>
                                    <a:pt x="529991" y="811665"/>
                                    <a:pt x="527393" y="809933"/>
                                  </a:cubicBezTo>
                                  <a:cubicBezTo>
                                    <a:pt x="511806" y="795212"/>
                                    <a:pt x="495354" y="779626"/>
                                    <a:pt x="479768" y="764040"/>
                                  </a:cubicBezTo>
                                  <a:close/>
                                  <a:moveTo>
                                    <a:pt x="4384" y="341476"/>
                                  </a:moveTo>
                                  <a:cubicBezTo>
                                    <a:pt x="1786" y="338012"/>
                                    <a:pt x="-1678" y="344074"/>
                                    <a:pt x="920" y="346672"/>
                                  </a:cubicBezTo>
                                  <a:cubicBezTo>
                                    <a:pt x="13043" y="363124"/>
                                    <a:pt x="32959" y="389967"/>
                                    <a:pt x="48545" y="409017"/>
                                  </a:cubicBezTo>
                                  <a:cubicBezTo>
                                    <a:pt x="51143" y="412481"/>
                                    <a:pt x="55472" y="406419"/>
                                    <a:pt x="52009" y="402956"/>
                                  </a:cubicBezTo>
                                  <a:cubicBezTo>
                                    <a:pt x="38154" y="384772"/>
                                    <a:pt x="3518" y="340610"/>
                                    <a:pt x="4384" y="341476"/>
                                  </a:cubicBezTo>
                                  <a:close/>
                                  <a:moveTo>
                                    <a:pt x="398372" y="654935"/>
                                  </a:moveTo>
                                  <a:cubicBezTo>
                                    <a:pt x="395775" y="653203"/>
                                    <a:pt x="394909" y="658399"/>
                                    <a:pt x="396641" y="660131"/>
                                  </a:cubicBezTo>
                                  <a:cubicBezTo>
                                    <a:pt x="433875" y="686974"/>
                                    <a:pt x="433009" y="685242"/>
                                    <a:pt x="471109" y="711219"/>
                                  </a:cubicBezTo>
                                  <a:cubicBezTo>
                                    <a:pt x="473706" y="712951"/>
                                    <a:pt x="475438" y="707756"/>
                                    <a:pt x="472840" y="706024"/>
                                  </a:cubicBezTo>
                                  <a:cubicBezTo>
                                    <a:pt x="445997" y="687840"/>
                                    <a:pt x="433875" y="680047"/>
                                    <a:pt x="398372" y="654935"/>
                                  </a:cubicBezTo>
                                  <a:close/>
                                  <a:moveTo>
                                    <a:pt x="530857" y="255751"/>
                                  </a:moveTo>
                                  <a:cubicBezTo>
                                    <a:pt x="545577" y="267008"/>
                                    <a:pt x="543845" y="266142"/>
                                    <a:pt x="586275" y="292985"/>
                                  </a:cubicBezTo>
                                  <a:cubicBezTo>
                                    <a:pt x="591470" y="296449"/>
                                    <a:pt x="594068" y="285192"/>
                                    <a:pt x="589738" y="282594"/>
                                  </a:cubicBezTo>
                                  <a:cubicBezTo>
                                    <a:pt x="542113" y="252287"/>
                                    <a:pt x="549906" y="257483"/>
                                    <a:pt x="534320" y="246226"/>
                                  </a:cubicBezTo>
                                  <a:cubicBezTo>
                                    <a:pt x="529991" y="242762"/>
                                    <a:pt x="526527" y="253153"/>
                                    <a:pt x="530857" y="255751"/>
                                  </a:cubicBezTo>
                                  <a:close/>
                                  <a:moveTo>
                                    <a:pt x="284072" y="640215"/>
                                  </a:moveTo>
                                  <a:cubicBezTo>
                                    <a:pt x="280609" y="636751"/>
                                    <a:pt x="276279" y="646276"/>
                                    <a:pt x="279743" y="649740"/>
                                  </a:cubicBezTo>
                                  <a:cubicBezTo>
                                    <a:pt x="302257" y="673119"/>
                                    <a:pt x="316111" y="686974"/>
                                    <a:pt x="331697" y="699097"/>
                                  </a:cubicBezTo>
                                  <a:cubicBezTo>
                                    <a:pt x="336027" y="702560"/>
                                    <a:pt x="341222" y="692169"/>
                                    <a:pt x="336027" y="687840"/>
                                  </a:cubicBezTo>
                                  <a:cubicBezTo>
                                    <a:pt x="317843" y="673119"/>
                                    <a:pt x="301391" y="656667"/>
                                    <a:pt x="284072" y="640215"/>
                                  </a:cubicBezTo>
                                  <a:close/>
                                  <a:moveTo>
                                    <a:pt x="110891" y="355331"/>
                                  </a:moveTo>
                                  <a:cubicBezTo>
                                    <a:pt x="86645" y="332817"/>
                                    <a:pt x="90974" y="337147"/>
                                    <a:pt x="74522" y="320694"/>
                                  </a:cubicBezTo>
                                  <a:cubicBezTo>
                                    <a:pt x="71925" y="318097"/>
                                    <a:pt x="69327" y="324158"/>
                                    <a:pt x="72791" y="326756"/>
                                  </a:cubicBezTo>
                                  <a:cubicBezTo>
                                    <a:pt x="86645" y="340610"/>
                                    <a:pt x="85779" y="339744"/>
                                    <a:pt x="109159" y="362258"/>
                                  </a:cubicBezTo>
                                  <a:cubicBezTo>
                                    <a:pt x="110891" y="363124"/>
                                    <a:pt x="113488" y="357928"/>
                                    <a:pt x="110891" y="355331"/>
                                  </a:cubicBezTo>
                                  <a:close/>
                                  <a:moveTo>
                                    <a:pt x="182761" y="510328"/>
                                  </a:moveTo>
                                  <a:cubicBezTo>
                                    <a:pt x="179297" y="506865"/>
                                    <a:pt x="175834" y="512926"/>
                                    <a:pt x="178431" y="516390"/>
                                  </a:cubicBezTo>
                                  <a:cubicBezTo>
                                    <a:pt x="190554" y="531976"/>
                                    <a:pt x="203543" y="548428"/>
                                    <a:pt x="216531" y="563149"/>
                                  </a:cubicBezTo>
                                  <a:cubicBezTo>
                                    <a:pt x="219995" y="567478"/>
                                    <a:pt x="223459" y="559685"/>
                                    <a:pt x="220861" y="556222"/>
                                  </a:cubicBezTo>
                                  <a:cubicBezTo>
                                    <a:pt x="207872" y="542367"/>
                                    <a:pt x="195750" y="525915"/>
                                    <a:pt x="182761" y="510328"/>
                                  </a:cubicBezTo>
                                  <a:close/>
                                  <a:moveTo>
                                    <a:pt x="243375" y="729403"/>
                                  </a:moveTo>
                                  <a:cubicBezTo>
                                    <a:pt x="239911" y="725940"/>
                                    <a:pt x="237313" y="732001"/>
                                    <a:pt x="239911" y="735465"/>
                                  </a:cubicBezTo>
                                  <a:cubicBezTo>
                                    <a:pt x="253766" y="752783"/>
                                    <a:pt x="268486" y="769235"/>
                                    <a:pt x="282340" y="785687"/>
                                  </a:cubicBezTo>
                                  <a:cubicBezTo>
                                    <a:pt x="285804" y="789151"/>
                                    <a:pt x="289268" y="783090"/>
                                    <a:pt x="285804" y="779626"/>
                                  </a:cubicBezTo>
                                  <a:cubicBezTo>
                                    <a:pt x="271950" y="762308"/>
                                    <a:pt x="258095" y="745856"/>
                                    <a:pt x="243375" y="729403"/>
                                  </a:cubicBezTo>
                                  <a:close/>
                                  <a:moveTo>
                                    <a:pt x="169772" y="399492"/>
                                  </a:moveTo>
                                  <a:cubicBezTo>
                                    <a:pt x="166309" y="396028"/>
                                    <a:pt x="161979" y="404687"/>
                                    <a:pt x="166309" y="408151"/>
                                  </a:cubicBezTo>
                                  <a:cubicBezTo>
                                    <a:pt x="189688" y="429799"/>
                                    <a:pt x="194884" y="437592"/>
                                    <a:pt x="217397" y="463569"/>
                                  </a:cubicBezTo>
                                  <a:cubicBezTo>
                                    <a:pt x="221727" y="467899"/>
                                    <a:pt x="226056" y="460106"/>
                                    <a:pt x="222593" y="455776"/>
                                  </a:cubicBezTo>
                                  <a:cubicBezTo>
                                    <a:pt x="200079" y="430665"/>
                                    <a:pt x="192286" y="420274"/>
                                    <a:pt x="169772" y="399492"/>
                                  </a:cubicBezTo>
                                  <a:close/>
                                </a:path>
                              </a:pathLst>
                            </a:custGeom>
                            <a:solidFill>
                              <a:srgbClr val="262626"/>
                            </a:solidFill>
                            <a:ln w="865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3" name="Picture 13" descr="Decorative"/>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3960669" y="10799"/>
                            <a:ext cx="7771765" cy="10058400"/>
                          </a:xfrm>
                          <a:prstGeom prst="rect">
                            <a:avLst/>
                          </a:prstGeom>
                        </pic:spPr>
                      </pic:pic>
                      <wps:wsp>
                        <wps:cNvPr id="2" name="Freeform 2">
                          <a:extLst>
                            <a:ext uri="{FF2B5EF4-FFF2-40B4-BE49-F238E27FC236}">
                              <a16:creationId xmlns:a16="http://schemas.microsoft.com/office/drawing/2014/main" id="{F549B29A-C981-234E-9573-387E3DF1B5E9}"/>
                            </a:ext>
                          </a:extLst>
                        </wps:cNvPr>
                        <wps:cNvSpPr/>
                        <wps:spPr>
                          <a:xfrm>
                            <a:off x="3964614" y="167425"/>
                            <a:ext cx="2371090" cy="5093335"/>
                          </a:xfrm>
                          <a:custGeom>
                            <a:avLst/>
                            <a:gdLst>
                              <a:gd name="connsiteX0" fmla="*/ 1621848 w 1621847"/>
                              <a:gd name="connsiteY0" fmla="*/ 377329 h 3483344"/>
                              <a:gd name="connsiteX1" fmla="*/ 1621848 w 1621847"/>
                              <a:gd name="connsiteY1" fmla="*/ 317581 h 3483344"/>
                              <a:gd name="connsiteX2" fmla="*/ 1621848 w 1621847"/>
                              <a:gd name="connsiteY2" fmla="*/ 242247 h 3483344"/>
                              <a:gd name="connsiteX3" fmla="*/ 1614055 w 1621847"/>
                              <a:gd name="connsiteY3" fmla="*/ 211074 h 3483344"/>
                              <a:gd name="connsiteX4" fmla="*/ 1597602 w 1621847"/>
                              <a:gd name="connsiteY4" fmla="*/ 207610 h 3483344"/>
                              <a:gd name="connsiteX5" fmla="*/ 1587212 w 1621847"/>
                              <a:gd name="connsiteY5" fmla="*/ 200683 h 3483344"/>
                              <a:gd name="connsiteX6" fmla="*/ 1582016 w 1621847"/>
                              <a:gd name="connsiteY6" fmla="*/ 200683 h 3483344"/>
                              <a:gd name="connsiteX7" fmla="*/ 1569893 w 1621847"/>
                              <a:gd name="connsiteY7" fmla="*/ 204147 h 3483344"/>
                              <a:gd name="connsiteX8" fmla="*/ 1559502 w 1621847"/>
                              <a:gd name="connsiteY8" fmla="*/ 203281 h 3483344"/>
                              <a:gd name="connsiteX9" fmla="*/ 1552575 w 1621847"/>
                              <a:gd name="connsiteY9" fmla="*/ 198085 h 3483344"/>
                              <a:gd name="connsiteX10" fmla="*/ 1535257 w 1621847"/>
                              <a:gd name="connsiteY10" fmla="*/ 178169 h 3483344"/>
                              <a:gd name="connsiteX11" fmla="*/ 1520537 w 1621847"/>
                              <a:gd name="connsiteY11" fmla="*/ 188560 h 3483344"/>
                              <a:gd name="connsiteX12" fmla="*/ 1505816 w 1621847"/>
                              <a:gd name="connsiteY12" fmla="*/ 192024 h 3483344"/>
                              <a:gd name="connsiteX13" fmla="*/ 1482437 w 1621847"/>
                              <a:gd name="connsiteY13" fmla="*/ 181633 h 3483344"/>
                              <a:gd name="connsiteX14" fmla="*/ 1472912 w 1621847"/>
                              <a:gd name="connsiteY14" fmla="*/ 180767 h 3483344"/>
                              <a:gd name="connsiteX15" fmla="*/ 1463386 w 1621847"/>
                              <a:gd name="connsiteY15" fmla="*/ 170376 h 3483344"/>
                              <a:gd name="connsiteX16" fmla="*/ 1456459 w 1621847"/>
                              <a:gd name="connsiteY16" fmla="*/ 165181 h 3483344"/>
                              <a:gd name="connsiteX17" fmla="*/ 1448666 w 1621847"/>
                              <a:gd name="connsiteY17" fmla="*/ 159119 h 3483344"/>
                              <a:gd name="connsiteX18" fmla="*/ 1441739 w 1621847"/>
                              <a:gd name="connsiteY18" fmla="*/ 149594 h 3483344"/>
                              <a:gd name="connsiteX19" fmla="*/ 1435677 w 1621847"/>
                              <a:gd name="connsiteY19" fmla="*/ 141801 h 3483344"/>
                              <a:gd name="connsiteX20" fmla="*/ 1430482 w 1621847"/>
                              <a:gd name="connsiteY20" fmla="*/ 140935 h 3483344"/>
                              <a:gd name="connsiteX21" fmla="*/ 1430482 w 1621847"/>
                              <a:gd name="connsiteY21" fmla="*/ 140935 h 3483344"/>
                              <a:gd name="connsiteX22" fmla="*/ 1423555 w 1621847"/>
                              <a:gd name="connsiteY22" fmla="*/ 146131 h 3483344"/>
                              <a:gd name="connsiteX23" fmla="*/ 1420957 w 1621847"/>
                              <a:gd name="connsiteY23" fmla="*/ 147863 h 3483344"/>
                              <a:gd name="connsiteX24" fmla="*/ 1402773 w 1621847"/>
                              <a:gd name="connsiteY24" fmla="*/ 152192 h 3483344"/>
                              <a:gd name="connsiteX25" fmla="*/ 1398443 w 1621847"/>
                              <a:gd name="connsiteY25" fmla="*/ 151326 h 3483344"/>
                              <a:gd name="connsiteX26" fmla="*/ 1379393 w 1621847"/>
                              <a:gd name="connsiteY26" fmla="*/ 162583 h 3483344"/>
                              <a:gd name="connsiteX27" fmla="*/ 1358612 w 1621847"/>
                              <a:gd name="connsiteY27" fmla="*/ 159985 h 3483344"/>
                              <a:gd name="connsiteX28" fmla="*/ 1350818 w 1621847"/>
                              <a:gd name="connsiteY28" fmla="*/ 156522 h 3483344"/>
                              <a:gd name="connsiteX29" fmla="*/ 1342159 w 1621847"/>
                              <a:gd name="connsiteY29" fmla="*/ 155656 h 3483344"/>
                              <a:gd name="connsiteX30" fmla="*/ 1336098 w 1621847"/>
                              <a:gd name="connsiteY30" fmla="*/ 159119 h 3483344"/>
                              <a:gd name="connsiteX31" fmla="*/ 1317048 w 1621847"/>
                              <a:gd name="connsiteY31" fmla="*/ 167779 h 3483344"/>
                              <a:gd name="connsiteX32" fmla="*/ 1311852 w 1621847"/>
                              <a:gd name="connsiteY32" fmla="*/ 171242 h 3483344"/>
                              <a:gd name="connsiteX33" fmla="*/ 1295400 w 1621847"/>
                              <a:gd name="connsiteY33" fmla="*/ 162583 h 3483344"/>
                              <a:gd name="connsiteX34" fmla="*/ 1292802 w 1621847"/>
                              <a:gd name="connsiteY34" fmla="*/ 156522 h 3483344"/>
                              <a:gd name="connsiteX35" fmla="*/ 1276350 w 1621847"/>
                              <a:gd name="connsiteY35" fmla="*/ 159985 h 3483344"/>
                              <a:gd name="connsiteX36" fmla="*/ 1271155 w 1621847"/>
                              <a:gd name="connsiteY36" fmla="*/ 162583 h 3483344"/>
                              <a:gd name="connsiteX37" fmla="*/ 1256434 w 1621847"/>
                              <a:gd name="connsiteY37" fmla="*/ 152192 h 3483344"/>
                              <a:gd name="connsiteX38" fmla="*/ 1243446 w 1621847"/>
                              <a:gd name="connsiteY38" fmla="*/ 142667 h 3483344"/>
                              <a:gd name="connsiteX39" fmla="*/ 1240848 w 1621847"/>
                              <a:gd name="connsiteY39" fmla="*/ 141801 h 3483344"/>
                              <a:gd name="connsiteX40" fmla="*/ 1228725 w 1621847"/>
                              <a:gd name="connsiteY40" fmla="*/ 144399 h 3483344"/>
                              <a:gd name="connsiteX41" fmla="*/ 1219200 w 1621847"/>
                              <a:gd name="connsiteY41" fmla="*/ 150460 h 3483344"/>
                              <a:gd name="connsiteX42" fmla="*/ 1206211 w 1621847"/>
                              <a:gd name="connsiteY42" fmla="*/ 164315 h 3483344"/>
                              <a:gd name="connsiteX43" fmla="*/ 1193223 w 1621847"/>
                              <a:gd name="connsiteY43" fmla="*/ 153058 h 3483344"/>
                              <a:gd name="connsiteX44" fmla="*/ 1185430 w 1621847"/>
                              <a:gd name="connsiteY44" fmla="*/ 149594 h 3483344"/>
                              <a:gd name="connsiteX45" fmla="*/ 1174173 w 1621847"/>
                              <a:gd name="connsiteY45" fmla="*/ 148729 h 3483344"/>
                              <a:gd name="connsiteX46" fmla="*/ 1168112 w 1621847"/>
                              <a:gd name="connsiteY46" fmla="*/ 147863 h 3483344"/>
                              <a:gd name="connsiteX47" fmla="*/ 1161184 w 1621847"/>
                              <a:gd name="connsiteY47" fmla="*/ 150460 h 3483344"/>
                              <a:gd name="connsiteX48" fmla="*/ 1145598 w 1621847"/>
                              <a:gd name="connsiteY48" fmla="*/ 169510 h 3483344"/>
                              <a:gd name="connsiteX49" fmla="*/ 1135207 w 1621847"/>
                              <a:gd name="connsiteY49" fmla="*/ 175572 h 3483344"/>
                              <a:gd name="connsiteX50" fmla="*/ 1133475 w 1621847"/>
                              <a:gd name="connsiteY50" fmla="*/ 175572 h 3483344"/>
                              <a:gd name="connsiteX51" fmla="*/ 1126548 w 1621847"/>
                              <a:gd name="connsiteY51" fmla="*/ 165181 h 3483344"/>
                              <a:gd name="connsiteX52" fmla="*/ 1123950 w 1621847"/>
                              <a:gd name="connsiteY52" fmla="*/ 160851 h 3483344"/>
                              <a:gd name="connsiteX53" fmla="*/ 1123084 w 1621847"/>
                              <a:gd name="connsiteY53" fmla="*/ 162583 h 3483344"/>
                              <a:gd name="connsiteX54" fmla="*/ 1117023 w 1621847"/>
                              <a:gd name="connsiteY54" fmla="*/ 160851 h 3483344"/>
                              <a:gd name="connsiteX55" fmla="*/ 1112693 w 1621847"/>
                              <a:gd name="connsiteY55" fmla="*/ 153924 h 3483344"/>
                              <a:gd name="connsiteX56" fmla="*/ 1097973 w 1621847"/>
                              <a:gd name="connsiteY56" fmla="*/ 146131 h 3483344"/>
                              <a:gd name="connsiteX57" fmla="*/ 1093643 w 1621847"/>
                              <a:gd name="connsiteY57" fmla="*/ 146997 h 3483344"/>
                              <a:gd name="connsiteX58" fmla="*/ 1072862 w 1621847"/>
                              <a:gd name="connsiteY58" fmla="*/ 137472 h 3483344"/>
                              <a:gd name="connsiteX59" fmla="*/ 1065934 w 1621847"/>
                              <a:gd name="connsiteY59" fmla="*/ 140935 h 3483344"/>
                              <a:gd name="connsiteX60" fmla="*/ 1059007 w 1621847"/>
                              <a:gd name="connsiteY60" fmla="*/ 136606 h 3483344"/>
                              <a:gd name="connsiteX61" fmla="*/ 1053811 w 1621847"/>
                              <a:gd name="connsiteY61" fmla="*/ 136606 h 3483344"/>
                              <a:gd name="connsiteX62" fmla="*/ 1050348 w 1621847"/>
                              <a:gd name="connsiteY62" fmla="*/ 132276 h 3483344"/>
                              <a:gd name="connsiteX63" fmla="*/ 1043421 w 1621847"/>
                              <a:gd name="connsiteY63" fmla="*/ 127081 h 3483344"/>
                              <a:gd name="connsiteX64" fmla="*/ 1038225 w 1621847"/>
                              <a:gd name="connsiteY64" fmla="*/ 133142 h 3483344"/>
                              <a:gd name="connsiteX65" fmla="*/ 1028700 w 1621847"/>
                              <a:gd name="connsiteY65" fmla="*/ 131410 h 3483344"/>
                              <a:gd name="connsiteX66" fmla="*/ 1020907 w 1621847"/>
                              <a:gd name="connsiteY66" fmla="*/ 119288 h 3483344"/>
                              <a:gd name="connsiteX67" fmla="*/ 1014846 w 1621847"/>
                              <a:gd name="connsiteY67" fmla="*/ 119288 h 3483344"/>
                              <a:gd name="connsiteX68" fmla="*/ 1012248 w 1621847"/>
                              <a:gd name="connsiteY68" fmla="*/ 122751 h 3483344"/>
                              <a:gd name="connsiteX69" fmla="*/ 1000991 w 1621847"/>
                              <a:gd name="connsiteY69" fmla="*/ 129679 h 3483344"/>
                              <a:gd name="connsiteX70" fmla="*/ 988002 w 1621847"/>
                              <a:gd name="connsiteY70" fmla="*/ 139204 h 3483344"/>
                              <a:gd name="connsiteX71" fmla="*/ 982807 w 1621847"/>
                              <a:gd name="connsiteY71" fmla="*/ 134874 h 3483344"/>
                              <a:gd name="connsiteX72" fmla="*/ 966355 w 1621847"/>
                              <a:gd name="connsiteY72" fmla="*/ 140935 h 3483344"/>
                              <a:gd name="connsiteX73" fmla="*/ 961159 w 1621847"/>
                              <a:gd name="connsiteY73" fmla="*/ 147863 h 3483344"/>
                              <a:gd name="connsiteX74" fmla="*/ 958561 w 1621847"/>
                              <a:gd name="connsiteY74" fmla="*/ 150460 h 3483344"/>
                              <a:gd name="connsiteX75" fmla="*/ 951634 w 1621847"/>
                              <a:gd name="connsiteY75" fmla="*/ 153058 h 3483344"/>
                              <a:gd name="connsiteX76" fmla="*/ 943841 w 1621847"/>
                              <a:gd name="connsiteY76" fmla="*/ 154790 h 3483344"/>
                              <a:gd name="connsiteX77" fmla="*/ 939511 w 1621847"/>
                              <a:gd name="connsiteY77" fmla="*/ 158254 h 3483344"/>
                              <a:gd name="connsiteX78" fmla="*/ 933450 w 1621847"/>
                              <a:gd name="connsiteY78" fmla="*/ 163449 h 3483344"/>
                              <a:gd name="connsiteX79" fmla="*/ 915266 w 1621847"/>
                              <a:gd name="connsiteY79" fmla="*/ 165181 h 3483344"/>
                              <a:gd name="connsiteX80" fmla="*/ 912668 w 1621847"/>
                              <a:gd name="connsiteY80" fmla="*/ 164315 h 3483344"/>
                              <a:gd name="connsiteX81" fmla="*/ 896216 w 1621847"/>
                              <a:gd name="connsiteY81" fmla="*/ 189426 h 3483344"/>
                              <a:gd name="connsiteX82" fmla="*/ 893618 w 1621847"/>
                              <a:gd name="connsiteY82" fmla="*/ 206744 h 3483344"/>
                              <a:gd name="connsiteX83" fmla="*/ 887557 w 1621847"/>
                              <a:gd name="connsiteY83" fmla="*/ 218001 h 3483344"/>
                              <a:gd name="connsiteX84" fmla="*/ 883227 w 1621847"/>
                              <a:gd name="connsiteY84" fmla="*/ 219733 h 3483344"/>
                              <a:gd name="connsiteX85" fmla="*/ 873702 w 1621847"/>
                              <a:gd name="connsiteY85" fmla="*/ 228392 h 3483344"/>
                              <a:gd name="connsiteX86" fmla="*/ 865043 w 1621847"/>
                              <a:gd name="connsiteY86" fmla="*/ 237917 h 3483344"/>
                              <a:gd name="connsiteX87" fmla="*/ 862446 w 1621847"/>
                              <a:gd name="connsiteY87" fmla="*/ 241381 h 3483344"/>
                              <a:gd name="connsiteX88" fmla="*/ 852055 w 1621847"/>
                              <a:gd name="connsiteY88" fmla="*/ 227526 h 3483344"/>
                              <a:gd name="connsiteX89" fmla="*/ 842530 w 1621847"/>
                              <a:gd name="connsiteY89" fmla="*/ 220599 h 3483344"/>
                              <a:gd name="connsiteX90" fmla="*/ 840798 w 1621847"/>
                              <a:gd name="connsiteY90" fmla="*/ 222331 h 3483344"/>
                              <a:gd name="connsiteX91" fmla="*/ 826943 w 1621847"/>
                              <a:gd name="connsiteY91" fmla="*/ 224929 h 3483344"/>
                              <a:gd name="connsiteX92" fmla="*/ 817418 w 1621847"/>
                              <a:gd name="connsiteY92" fmla="*/ 217135 h 3483344"/>
                              <a:gd name="connsiteX93" fmla="*/ 813089 w 1621847"/>
                              <a:gd name="connsiteY93" fmla="*/ 213672 h 3483344"/>
                              <a:gd name="connsiteX94" fmla="*/ 797502 w 1621847"/>
                              <a:gd name="connsiteY94" fmla="*/ 217135 h 3483344"/>
                              <a:gd name="connsiteX95" fmla="*/ 794039 w 1621847"/>
                              <a:gd name="connsiteY95" fmla="*/ 218867 h 3483344"/>
                              <a:gd name="connsiteX96" fmla="*/ 777586 w 1621847"/>
                              <a:gd name="connsiteY96" fmla="*/ 215404 h 3483344"/>
                              <a:gd name="connsiteX97" fmla="*/ 759402 w 1621847"/>
                              <a:gd name="connsiteY97" fmla="*/ 224929 h 3483344"/>
                              <a:gd name="connsiteX98" fmla="*/ 758536 w 1621847"/>
                              <a:gd name="connsiteY98" fmla="*/ 226660 h 3483344"/>
                              <a:gd name="connsiteX99" fmla="*/ 731693 w 1621847"/>
                              <a:gd name="connsiteY99" fmla="*/ 240515 h 3483344"/>
                              <a:gd name="connsiteX100" fmla="*/ 729961 w 1621847"/>
                              <a:gd name="connsiteY100" fmla="*/ 240515 h 3483344"/>
                              <a:gd name="connsiteX101" fmla="*/ 719571 w 1621847"/>
                              <a:gd name="connsiteY101" fmla="*/ 250040 h 3483344"/>
                              <a:gd name="connsiteX102" fmla="*/ 716973 w 1621847"/>
                              <a:gd name="connsiteY102" fmla="*/ 254369 h 3483344"/>
                              <a:gd name="connsiteX103" fmla="*/ 704850 w 1621847"/>
                              <a:gd name="connsiteY103" fmla="*/ 261297 h 3483344"/>
                              <a:gd name="connsiteX104" fmla="*/ 701386 w 1621847"/>
                              <a:gd name="connsiteY104" fmla="*/ 261297 h 3483344"/>
                              <a:gd name="connsiteX105" fmla="*/ 685800 w 1621847"/>
                              <a:gd name="connsiteY105" fmla="*/ 237051 h 3483344"/>
                              <a:gd name="connsiteX106" fmla="*/ 680605 w 1621847"/>
                              <a:gd name="connsiteY106" fmla="*/ 234454 h 3483344"/>
                              <a:gd name="connsiteX107" fmla="*/ 676275 w 1621847"/>
                              <a:gd name="connsiteY107" fmla="*/ 238783 h 3483344"/>
                              <a:gd name="connsiteX108" fmla="*/ 670214 w 1621847"/>
                              <a:gd name="connsiteY108" fmla="*/ 237051 h 3483344"/>
                              <a:gd name="connsiteX109" fmla="*/ 658091 w 1621847"/>
                              <a:gd name="connsiteY109" fmla="*/ 231856 h 3483344"/>
                              <a:gd name="connsiteX110" fmla="*/ 649432 w 1621847"/>
                              <a:gd name="connsiteY110" fmla="*/ 226660 h 3483344"/>
                              <a:gd name="connsiteX111" fmla="*/ 640773 w 1621847"/>
                              <a:gd name="connsiteY111" fmla="*/ 216269 h 3483344"/>
                              <a:gd name="connsiteX112" fmla="*/ 627784 w 1621847"/>
                              <a:gd name="connsiteY112" fmla="*/ 206744 h 3483344"/>
                              <a:gd name="connsiteX113" fmla="*/ 611332 w 1621847"/>
                              <a:gd name="connsiteY113" fmla="*/ 207610 h 3483344"/>
                              <a:gd name="connsiteX114" fmla="*/ 610466 w 1621847"/>
                              <a:gd name="connsiteY114" fmla="*/ 210208 h 3483344"/>
                              <a:gd name="connsiteX115" fmla="*/ 591416 w 1621847"/>
                              <a:gd name="connsiteY115" fmla="*/ 222331 h 3483344"/>
                              <a:gd name="connsiteX116" fmla="*/ 576696 w 1621847"/>
                              <a:gd name="connsiteY116" fmla="*/ 214538 h 3483344"/>
                              <a:gd name="connsiteX117" fmla="*/ 571500 w 1621847"/>
                              <a:gd name="connsiteY117" fmla="*/ 205013 h 3483344"/>
                              <a:gd name="connsiteX118" fmla="*/ 560243 w 1621847"/>
                              <a:gd name="connsiteY118" fmla="*/ 188560 h 3483344"/>
                              <a:gd name="connsiteX119" fmla="*/ 545523 w 1621847"/>
                              <a:gd name="connsiteY119" fmla="*/ 183365 h 3483344"/>
                              <a:gd name="connsiteX120" fmla="*/ 540327 w 1621847"/>
                              <a:gd name="connsiteY120" fmla="*/ 185963 h 3483344"/>
                              <a:gd name="connsiteX121" fmla="*/ 530802 w 1621847"/>
                              <a:gd name="connsiteY121" fmla="*/ 185963 h 3483344"/>
                              <a:gd name="connsiteX122" fmla="*/ 530802 w 1621847"/>
                              <a:gd name="connsiteY122" fmla="*/ 185097 h 3483344"/>
                              <a:gd name="connsiteX123" fmla="*/ 527339 w 1621847"/>
                              <a:gd name="connsiteY123" fmla="*/ 178169 h 3483344"/>
                              <a:gd name="connsiteX124" fmla="*/ 519546 w 1621847"/>
                              <a:gd name="connsiteY124" fmla="*/ 173840 h 3483344"/>
                              <a:gd name="connsiteX125" fmla="*/ 511752 w 1621847"/>
                              <a:gd name="connsiteY125" fmla="*/ 170376 h 3483344"/>
                              <a:gd name="connsiteX126" fmla="*/ 506557 w 1621847"/>
                              <a:gd name="connsiteY126" fmla="*/ 167779 h 3483344"/>
                              <a:gd name="connsiteX127" fmla="*/ 490105 w 1621847"/>
                              <a:gd name="connsiteY127" fmla="*/ 159119 h 3483344"/>
                              <a:gd name="connsiteX128" fmla="*/ 488373 w 1621847"/>
                              <a:gd name="connsiteY128" fmla="*/ 153924 h 3483344"/>
                              <a:gd name="connsiteX129" fmla="*/ 480580 w 1621847"/>
                              <a:gd name="connsiteY129" fmla="*/ 140935 h 3483344"/>
                              <a:gd name="connsiteX130" fmla="*/ 469323 w 1621847"/>
                              <a:gd name="connsiteY130" fmla="*/ 140069 h 3483344"/>
                              <a:gd name="connsiteX131" fmla="*/ 445943 w 1621847"/>
                              <a:gd name="connsiteY131" fmla="*/ 140935 h 3483344"/>
                              <a:gd name="connsiteX132" fmla="*/ 443345 w 1621847"/>
                              <a:gd name="connsiteY132" fmla="*/ 140069 h 3483344"/>
                              <a:gd name="connsiteX133" fmla="*/ 422564 w 1621847"/>
                              <a:gd name="connsiteY133" fmla="*/ 143533 h 3483344"/>
                              <a:gd name="connsiteX134" fmla="*/ 405246 w 1621847"/>
                              <a:gd name="connsiteY134" fmla="*/ 146131 h 3483344"/>
                              <a:gd name="connsiteX135" fmla="*/ 403514 w 1621847"/>
                              <a:gd name="connsiteY135" fmla="*/ 144399 h 3483344"/>
                              <a:gd name="connsiteX136" fmla="*/ 385330 w 1621847"/>
                              <a:gd name="connsiteY136" fmla="*/ 138338 h 3483344"/>
                              <a:gd name="connsiteX137" fmla="*/ 382732 w 1621847"/>
                              <a:gd name="connsiteY137" fmla="*/ 137472 h 3483344"/>
                              <a:gd name="connsiteX138" fmla="*/ 370609 w 1621847"/>
                              <a:gd name="connsiteY138" fmla="*/ 139204 h 3483344"/>
                              <a:gd name="connsiteX139" fmla="*/ 362816 w 1621847"/>
                              <a:gd name="connsiteY139" fmla="*/ 134874 h 3483344"/>
                              <a:gd name="connsiteX140" fmla="*/ 356755 w 1621847"/>
                              <a:gd name="connsiteY140" fmla="*/ 127081 h 3483344"/>
                              <a:gd name="connsiteX141" fmla="*/ 353291 w 1621847"/>
                              <a:gd name="connsiteY141" fmla="*/ 122751 h 3483344"/>
                              <a:gd name="connsiteX142" fmla="*/ 335107 w 1621847"/>
                              <a:gd name="connsiteY142" fmla="*/ 95908 h 3483344"/>
                              <a:gd name="connsiteX143" fmla="*/ 328180 w 1621847"/>
                              <a:gd name="connsiteY143" fmla="*/ 95908 h 3483344"/>
                              <a:gd name="connsiteX144" fmla="*/ 318655 w 1621847"/>
                              <a:gd name="connsiteY144" fmla="*/ 81188 h 3483344"/>
                              <a:gd name="connsiteX145" fmla="*/ 307398 w 1621847"/>
                              <a:gd name="connsiteY145" fmla="*/ 63004 h 3483344"/>
                              <a:gd name="connsiteX146" fmla="*/ 306532 w 1621847"/>
                              <a:gd name="connsiteY146" fmla="*/ 63869 h 3483344"/>
                              <a:gd name="connsiteX147" fmla="*/ 292677 w 1621847"/>
                              <a:gd name="connsiteY147" fmla="*/ 64735 h 3483344"/>
                              <a:gd name="connsiteX148" fmla="*/ 284018 w 1621847"/>
                              <a:gd name="connsiteY148" fmla="*/ 64735 h 3483344"/>
                              <a:gd name="connsiteX149" fmla="*/ 279689 w 1621847"/>
                              <a:gd name="connsiteY149" fmla="*/ 63004 h 3483344"/>
                              <a:gd name="connsiteX150" fmla="*/ 272761 w 1621847"/>
                              <a:gd name="connsiteY150" fmla="*/ 67333 h 3483344"/>
                              <a:gd name="connsiteX151" fmla="*/ 268432 w 1621847"/>
                              <a:gd name="connsiteY151" fmla="*/ 74260 h 3483344"/>
                              <a:gd name="connsiteX152" fmla="*/ 259773 w 1621847"/>
                              <a:gd name="connsiteY152" fmla="*/ 69065 h 3483344"/>
                              <a:gd name="connsiteX153" fmla="*/ 256309 w 1621847"/>
                              <a:gd name="connsiteY153" fmla="*/ 60406 h 3483344"/>
                              <a:gd name="connsiteX154" fmla="*/ 239857 w 1621847"/>
                              <a:gd name="connsiteY154" fmla="*/ 45685 h 3483344"/>
                              <a:gd name="connsiteX155" fmla="*/ 219075 w 1621847"/>
                              <a:gd name="connsiteY155" fmla="*/ 39624 h 3483344"/>
                              <a:gd name="connsiteX156" fmla="*/ 214745 w 1621847"/>
                              <a:gd name="connsiteY156" fmla="*/ 32697 h 3483344"/>
                              <a:gd name="connsiteX157" fmla="*/ 208684 w 1621847"/>
                              <a:gd name="connsiteY157" fmla="*/ 25769 h 3483344"/>
                              <a:gd name="connsiteX158" fmla="*/ 191366 w 1621847"/>
                              <a:gd name="connsiteY158" fmla="*/ 29233 h 3483344"/>
                              <a:gd name="connsiteX159" fmla="*/ 172316 w 1621847"/>
                              <a:gd name="connsiteY159" fmla="*/ 22306 h 3483344"/>
                              <a:gd name="connsiteX160" fmla="*/ 159327 w 1621847"/>
                              <a:gd name="connsiteY160" fmla="*/ 24904 h 3483344"/>
                              <a:gd name="connsiteX161" fmla="*/ 150668 w 1621847"/>
                              <a:gd name="connsiteY161" fmla="*/ 33563 h 3483344"/>
                              <a:gd name="connsiteX162" fmla="*/ 143741 w 1621847"/>
                              <a:gd name="connsiteY162" fmla="*/ 43954 h 3483344"/>
                              <a:gd name="connsiteX163" fmla="*/ 138545 w 1621847"/>
                              <a:gd name="connsiteY163" fmla="*/ 50015 h 3483344"/>
                              <a:gd name="connsiteX164" fmla="*/ 126423 w 1621847"/>
                              <a:gd name="connsiteY164" fmla="*/ 59540 h 3483344"/>
                              <a:gd name="connsiteX165" fmla="*/ 115166 w 1621847"/>
                              <a:gd name="connsiteY165" fmla="*/ 67333 h 3483344"/>
                              <a:gd name="connsiteX166" fmla="*/ 91786 w 1621847"/>
                              <a:gd name="connsiteY166" fmla="*/ 59540 h 3483344"/>
                              <a:gd name="connsiteX167" fmla="*/ 84859 w 1621847"/>
                              <a:gd name="connsiteY167" fmla="*/ 46551 h 3483344"/>
                              <a:gd name="connsiteX168" fmla="*/ 68407 w 1621847"/>
                              <a:gd name="connsiteY168" fmla="*/ 7585 h 3483344"/>
                              <a:gd name="connsiteX169" fmla="*/ 39832 w 1621847"/>
                              <a:gd name="connsiteY169" fmla="*/ 16244 h 3483344"/>
                              <a:gd name="connsiteX170" fmla="*/ 26843 w 1621847"/>
                              <a:gd name="connsiteY170" fmla="*/ 41356 h 3483344"/>
                              <a:gd name="connsiteX171" fmla="*/ 16452 w 1621847"/>
                              <a:gd name="connsiteY171" fmla="*/ 56942 h 3483344"/>
                              <a:gd name="connsiteX172" fmla="*/ 12123 w 1621847"/>
                              <a:gd name="connsiteY172" fmla="*/ 55210 h 3483344"/>
                              <a:gd name="connsiteX173" fmla="*/ 6061 w 1621847"/>
                              <a:gd name="connsiteY173" fmla="*/ 58674 h 3483344"/>
                              <a:gd name="connsiteX174" fmla="*/ 1732 w 1621847"/>
                              <a:gd name="connsiteY174" fmla="*/ 58674 h 3483344"/>
                              <a:gd name="connsiteX175" fmla="*/ 866 w 1621847"/>
                              <a:gd name="connsiteY175" fmla="*/ 56076 h 3483344"/>
                              <a:gd name="connsiteX176" fmla="*/ 0 w 1621847"/>
                              <a:gd name="connsiteY176" fmla="*/ 51747 h 3483344"/>
                              <a:gd name="connsiteX177" fmla="*/ 0 w 1621847"/>
                              <a:gd name="connsiteY177" fmla="*/ 3483345 h 3483344"/>
                              <a:gd name="connsiteX178" fmla="*/ 1620982 w 1621847"/>
                              <a:gd name="connsiteY178" fmla="*/ 3483345 h 3483344"/>
                              <a:gd name="connsiteX179" fmla="*/ 1621848 w 1621847"/>
                              <a:gd name="connsiteY179" fmla="*/ 377329 h 3483344"/>
                              <a:gd name="connsiteX180" fmla="*/ 1621848 w 1621847"/>
                              <a:gd name="connsiteY180" fmla="*/ 377329 h 34833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Lst>
                            <a:rect l="l" t="t" r="r" b="b"/>
                            <a:pathLst>
                              <a:path w="1621847" h="3483344">
                                <a:moveTo>
                                  <a:pt x="1621848" y="377329"/>
                                </a:moveTo>
                                <a:cubicBezTo>
                                  <a:pt x="1621848" y="357413"/>
                                  <a:pt x="1621848" y="337497"/>
                                  <a:pt x="1621848" y="317581"/>
                                </a:cubicBezTo>
                                <a:cubicBezTo>
                                  <a:pt x="1621848" y="292469"/>
                                  <a:pt x="1621848" y="267358"/>
                                  <a:pt x="1621848" y="242247"/>
                                </a:cubicBezTo>
                                <a:cubicBezTo>
                                  <a:pt x="1621848" y="215404"/>
                                  <a:pt x="1621848" y="220599"/>
                                  <a:pt x="1614055" y="211074"/>
                                </a:cubicBezTo>
                                <a:cubicBezTo>
                                  <a:pt x="1608859" y="206744"/>
                                  <a:pt x="1602798" y="205879"/>
                                  <a:pt x="1597602" y="207610"/>
                                </a:cubicBezTo>
                                <a:cubicBezTo>
                                  <a:pt x="1594139" y="208476"/>
                                  <a:pt x="1589809" y="205879"/>
                                  <a:pt x="1587212" y="200683"/>
                                </a:cubicBezTo>
                                <a:cubicBezTo>
                                  <a:pt x="1585480" y="197219"/>
                                  <a:pt x="1583748" y="197219"/>
                                  <a:pt x="1582016" y="200683"/>
                                </a:cubicBezTo>
                                <a:cubicBezTo>
                                  <a:pt x="1578552" y="207610"/>
                                  <a:pt x="1574223" y="209342"/>
                                  <a:pt x="1569893" y="204147"/>
                                </a:cubicBezTo>
                                <a:cubicBezTo>
                                  <a:pt x="1566430" y="199817"/>
                                  <a:pt x="1562966" y="199817"/>
                                  <a:pt x="1559502" y="203281"/>
                                </a:cubicBezTo>
                                <a:cubicBezTo>
                                  <a:pt x="1556905" y="206744"/>
                                  <a:pt x="1554307" y="205013"/>
                                  <a:pt x="1552575" y="198085"/>
                                </a:cubicBezTo>
                                <a:cubicBezTo>
                                  <a:pt x="1548246" y="185097"/>
                                  <a:pt x="1542184" y="178169"/>
                                  <a:pt x="1535257" y="178169"/>
                                </a:cubicBezTo>
                                <a:cubicBezTo>
                                  <a:pt x="1530062" y="178169"/>
                                  <a:pt x="1524866" y="181633"/>
                                  <a:pt x="1520537" y="188560"/>
                                </a:cubicBezTo>
                                <a:cubicBezTo>
                                  <a:pt x="1515341" y="192890"/>
                                  <a:pt x="1511011" y="193756"/>
                                  <a:pt x="1505816" y="192024"/>
                                </a:cubicBezTo>
                                <a:cubicBezTo>
                                  <a:pt x="1498023" y="190292"/>
                                  <a:pt x="1490230" y="186829"/>
                                  <a:pt x="1482437" y="181633"/>
                                </a:cubicBezTo>
                                <a:cubicBezTo>
                                  <a:pt x="1478973" y="180767"/>
                                  <a:pt x="1476375" y="180767"/>
                                  <a:pt x="1472912" y="180767"/>
                                </a:cubicBezTo>
                                <a:cubicBezTo>
                                  <a:pt x="1469448" y="180767"/>
                                  <a:pt x="1465984" y="176438"/>
                                  <a:pt x="1463386" y="170376"/>
                                </a:cubicBezTo>
                                <a:cubicBezTo>
                                  <a:pt x="1461655" y="164315"/>
                                  <a:pt x="1459057" y="161717"/>
                                  <a:pt x="1456459" y="165181"/>
                                </a:cubicBezTo>
                                <a:cubicBezTo>
                                  <a:pt x="1453862" y="168644"/>
                                  <a:pt x="1450398" y="166047"/>
                                  <a:pt x="1448666" y="159119"/>
                                </a:cubicBezTo>
                                <a:cubicBezTo>
                                  <a:pt x="1446934" y="152192"/>
                                  <a:pt x="1444336" y="151326"/>
                                  <a:pt x="1441739" y="149594"/>
                                </a:cubicBezTo>
                                <a:cubicBezTo>
                                  <a:pt x="1440007" y="148729"/>
                                  <a:pt x="1437409" y="146131"/>
                                  <a:pt x="1435677" y="141801"/>
                                </a:cubicBezTo>
                                <a:cubicBezTo>
                                  <a:pt x="1434812" y="137472"/>
                                  <a:pt x="1432214" y="137472"/>
                                  <a:pt x="1430482" y="140935"/>
                                </a:cubicBezTo>
                                <a:lnTo>
                                  <a:pt x="1430482" y="140935"/>
                                </a:lnTo>
                                <a:cubicBezTo>
                                  <a:pt x="1428750" y="145265"/>
                                  <a:pt x="1426152" y="146997"/>
                                  <a:pt x="1423555" y="146131"/>
                                </a:cubicBezTo>
                                <a:cubicBezTo>
                                  <a:pt x="1422689" y="146131"/>
                                  <a:pt x="1421823" y="146997"/>
                                  <a:pt x="1420957" y="147863"/>
                                </a:cubicBezTo>
                                <a:cubicBezTo>
                                  <a:pt x="1415761" y="158254"/>
                                  <a:pt x="1408834" y="159985"/>
                                  <a:pt x="1402773" y="152192"/>
                                </a:cubicBezTo>
                                <a:cubicBezTo>
                                  <a:pt x="1401041" y="150460"/>
                                  <a:pt x="1400175" y="150460"/>
                                  <a:pt x="1398443" y="151326"/>
                                </a:cubicBezTo>
                                <a:cubicBezTo>
                                  <a:pt x="1392382" y="155656"/>
                                  <a:pt x="1385455" y="156522"/>
                                  <a:pt x="1379393" y="162583"/>
                                </a:cubicBezTo>
                                <a:cubicBezTo>
                                  <a:pt x="1372466" y="171242"/>
                                  <a:pt x="1364673" y="170376"/>
                                  <a:pt x="1358612" y="159985"/>
                                </a:cubicBezTo>
                                <a:cubicBezTo>
                                  <a:pt x="1356880" y="155656"/>
                                  <a:pt x="1353416" y="153924"/>
                                  <a:pt x="1350818" y="156522"/>
                                </a:cubicBezTo>
                                <a:cubicBezTo>
                                  <a:pt x="1348221" y="159119"/>
                                  <a:pt x="1344757" y="159119"/>
                                  <a:pt x="1342159" y="155656"/>
                                </a:cubicBezTo>
                                <a:cubicBezTo>
                                  <a:pt x="1339562" y="153058"/>
                                  <a:pt x="1337830" y="156522"/>
                                  <a:pt x="1336098" y="159119"/>
                                </a:cubicBezTo>
                                <a:cubicBezTo>
                                  <a:pt x="1330037" y="168644"/>
                                  <a:pt x="1323109" y="171242"/>
                                  <a:pt x="1317048" y="167779"/>
                                </a:cubicBezTo>
                                <a:cubicBezTo>
                                  <a:pt x="1315316" y="166913"/>
                                  <a:pt x="1313584" y="168644"/>
                                  <a:pt x="1311852" y="171242"/>
                                </a:cubicBezTo>
                                <a:cubicBezTo>
                                  <a:pt x="1306657" y="180767"/>
                                  <a:pt x="1298864" y="177304"/>
                                  <a:pt x="1295400" y="162583"/>
                                </a:cubicBezTo>
                                <a:cubicBezTo>
                                  <a:pt x="1294534" y="159985"/>
                                  <a:pt x="1293668" y="157388"/>
                                  <a:pt x="1292802" y="156522"/>
                                </a:cubicBezTo>
                                <a:cubicBezTo>
                                  <a:pt x="1287607" y="153924"/>
                                  <a:pt x="1281546" y="147863"/>
                                  <a:pt x="1276350" y="159985"/>
                                </a:cubicBezTo>
                                <a:cubicBezTo>
                                  <a:pt x="1274618" y="164315"/>
                                  <a:pt x="1272886" y="165181"/>
                                  <a:pt x="1271155" y="162583"/>
                                </a:cubicBezTo>
                                <a:cubicBezTo>
                                  <a:pt x="1266825" y="157388"/>
                                  <a:pt x="1261630" y="153924"/>
                                  <a:pt x="1256434" y="152192"/>
                                </a:cubicBezTo>
                                <a:cubicBezTo>
                                  <a:pt x="1252105" y="147863"/>
                                  <a:pt x="1247775" y="146131"/>
                                  <a:pt x="1243446" y="142667"/>
                                </a:cubicBezTo>
                                <a:cubicBezTo>
                                  <a:pt x="1242580" y="141801"/>
                                  <a:pt x="1241714" y="140069"/>
                                  <a:pt x="1240848" y="141801"/>
                                </a:cubicBezTo>
                                <a:cubicBezTo>
                                  <a:pt x="1237384" y="146997"/>
                                  <a:pt x="1232189" y="148729"/>
                                  <a:pt x="1228725" y="144399"/>
                                </a:cubicBezTo>
                                <a:cubicBezTo>
                                  <a:pt x="1225261" y="141801"/>
                                  <a:pt x="1221798" y="143533"/>
                                  <a:pt x="1219200" y="150460"/>
                                </a:cubicBezTo>
                                <a:cubicBezTo>
                                  <a:pt x="1215737" y="159119"/>
                                  <a:pt x="1211407" y="164315"/>
                                  <a:pt x="1206211" y="164315"/>
                                </a:cubicBezTo>
                                <a:cubicBezTo>
                                  <a:pt x="1201882" y="165181"/>
                                  <a:pt x="1196687" y="160851"/>
                                  <a:pt x="1193223" y="153058"/>
                                </a:cubicBezTo>
                                <a:cubicBezTo>
                                  <a:pt x="1191491" y="147863"/>
                                  <a:pt x="1188027" y="146131"/>
                                  <a:pt x="1185430" y="149594"/>
                                </a:cubicBezTo>
                                <a:cubicBezTo>
                                  <a:pt x="1181966" y="154790"/>
                                  <a:pt x="1177636" y="154790"/>
                                  <a:pt x="1174173" y="148729"/>
                                </a:cubicBezTo>
                                <a:cubicBezTo>
                                  <a:pt x="1172441" y="145265"/>
                                  <a:pt x="1169843" y="145265"/>
                                  <a:pt x="1168112" y="147863"/>
                                </a:cubicBezTo>
                                <a:cubicBezTo>
                                  <a:pt x="1166380" y="151326"/>
                                  <a:pt x="1162916" y="148729"/>
                                  <a:pt x="1161184" y="150460"/>
                                </a:cubicBezTo>
                                <a:cubicBezTo>
                                  <a:pt x="1155989" y="154790"/>
                                  <a:pt x="1150793" y="160851"/>
                                  <a:pt x="1145598" y="169510"/>
                                </a:cubicBezTo>
                                <a:cubicBezTo>
                                  <a:pt x="1143000" y="176438"/>
                                  <a:pt x="1138671" y="178169"/>
                                  <a:pt x="1135207" y="175572"/>
                                </a:cubicBezTo>
                                <a:cubicBezTo>
                                  <a:pt x="1134341" y="174706"/>
                                  <a:pt x="1133475" y="174706"/>
                                  <a:pt x="1133475" y="175572"/>
                                </a:cubicBezTo>
                                <a:cubicBezTo>
                                  <a:pt x="1129146" y="179901"/>
                                  <a:pt x="1127414" y="175572"/>
                                  <a:pt x="1126548" y="165181"/>
                                </a:cubicBezTo>
                                <a:cubicBezTo>
                                  <a:pt x="1126548" y="161717"/>
                                  <a:pt x="1124816" y="159985"/>
                                  <a:pt x="1123950" y="160851"/>
                                </a:cubicBezTo>
                                <a:cubicBezTo>
                                  <a:pt x="1123950" y="160851"/>
                                  <a:pt x="1123084" y="161717"/>
                                  <a:pt x="1123084" y="162583"/>
                                </a:cubicBezTo>
                                <a:cubicBezTo>
                                  <a:pt x="1120487" y="166913"/>
                                  <a:pt x="1118755" y="164315"/>
                                  <a:pt x="1117023" y="160851"/>
                                </a:cubicBezTo>
                                <a:cubicBezTo>
                                  <a:pt x="1115291" y="158254"/>
                                  <a:pt x="1114425" y="156522"/>
                                  <a:pt x="1112693" y="153924"/>
                                </a:cubicBezTo>
                                <a:cubicBezTo>
                                  <a:pt x="1108364" y="144399"/>
                                  <a:pt x="1103168" y="141801"/>
                                  <a:pt x="1097973" y="146131"/>
                                </a:cubicBezTo>
                                <a:cubicBezTo>
                                  <a:pt x="1096241" y="147863"/>
                                  <a:pt x="1095375" y="147863"/>
                                  <a:pt x="1093643" y="146997"/>
                                </a:cubicBezTo>
                                <a:cubicBezTo>
                                  <a:pt x="1086716" y="142667"/>
                                  <a:pt x="1079789" y="140069"/>
                                  <a:pt x="1072862" y="137472"/>
                                </a:cubicBezTo>
                                <a:cubicBezTo>
                                  <a:pt x="1069398" y="135740"/>
                                  <a:pt x="1067666" y="146131"/>
                                  <a:pt x="1065934" y="140935"/>
                                </a:cubicBezTo>
                                <a:cubicBezTo>
                                  <a:pt x="1063336" y="133142"/>
                                  <a:pt x="1061605" y="135740"/>
                                  <a:pt x="1059007" y="136606"/>
                                </a:cubicBezTo>
                                <a:cubicBezTo>
                                  <a:pt x="1057275" y="137472"/>
                                  <a:pt x="1055543" y="137472"/>
                                  <a:pt x="1053811" y="136606"/>
                                </a:cubicBezTo>
                                <a:cubicBezTo>
                                  <a:pt x="1052946" y="137472"/>
                                  <a:pt x="1051214" y="135740"/>
                                  <a:pt x="1050348" y="132276"/>
                                </a:cubicBezTo>
                                <a:cubicBezTo>
                                  <a:pt x="1048616" y="124483"/>
                                  <a:pt x="1046018" y="125349"/>
                                  <a:pt x="1043421" y="127081"/>
                                </a:cubicBezTo>
                                <a:cubicBezTo>
                                  <a:pt x="1041689" y="128813"/>
                                  <a:pt x="1039957" y="130544"/>
                                  <a:pt x="1038225" y="133142"/>
                                </a:cubicBezTo>
                                <a:cubicBezTo>
                                  <a:pt x="1035627" y="137472"/>
                                  <a:pt x="1032164" y="136606"/>
                                  <a:pt x="1028700" y="131410"/>
                                </a:cubicBezTo>
                                <a:cubicBezTo>
                                  <a:pt x="1026102" y="127081"/>
                                  <a:pt x="1023505" y="123617"/>
                                  <a:pt x="1020907" y="119288"/>
                                </a:cubicBezTo>
                                <a:cubicBezTo>
                                  <a:pt x="1019175" y="115824"/>
                                  <a:pt x="1016577" y="115824"/>
                                  <a:pt x="1014846" y="119288"/>
                                </a:cubicBezTo>
                                <a:cubicBezTo>
                                  <a:pt x="1013980" y="121019"/>
                                  <a:pt x="1013114" y="123617"/>
                                  <a:pt x="1012248" y="122751"/>
                                </a:cubicBezTo>
                                <a:cubicBezTo>
                                  <a:pt x="1007918" y="117556"/>
                                  <a:pt x="1004455" y="124483"/>
                                  <a:pt x="1000991" y="129679"/>
                                </a:cubicBezTo>
                                <a:cubicBezTo>
                                  <a:pt x="996661" y="134874"/>
                                  <a:pt x="992332" y="138338"/>
                                  <a:pt x="988002" y="139204"/>
                                </a:cubicBezTo>
                                <a:cubicBezTo>
                                  <a:pt x="986271" y="139204"/>
                                  <a:pt x="984539" y="137472"/>
                                  <a:pt x="982807" y="134874"/>
                                </a:cubicBezTo>
                                <a:cubicBezTo>
                                  <a:pt x="977611" y="125349"/>
                                  <a:pt x="970684" y="127947"/>
                                  <a:pt x="966355" y="140935"/>
                                </a:cubicBezTo>
                                <a:cubicBezTo>
                                  <a:pt x="964623" y="145265"/>
                                  <a:pt x="963757" y="149594"/>
                                  <a:pt x="961159" y="147863"/>
                                </a:cubicBezTo>
                                <a:cubicBezTo>
                                  <a:pt x="960293" y="147863"/>
                                  <a:pt x="959427" y="148729"/>
                                  <a:pt x="958561" y="150460"/>
                                </a:cubicBezTo>
                                <a:cubicBezTo>
                                  <a:pt x="956830" y="154790"/>
                                  <a:pt x="954232" y="155656"/>
                                  <a:pt x="951634" y="153058"/>
                                </a:cubicBezTo>
                                <a:cubicBezTo>
                                  <a:pt x="949036" y="150460"/>
                                  <a:pt x="946439" y="151326"/>
                                  <a:pt x="943841" y="154790"/>
                                </a:cubicBezTo>
                                <a:cubicBezTo>
                                  <a:pt x="942109" y="156522"/>
                                  <a:pt x="941243" y="157388"/>
                                  <a:pt x="939511" y="158254"/>
                                </a:cubicBezTo>
                                <a:cubicBezTo>
                                  <a:pt x="937780" y="159119"/>
                                  <a:pt x="935182" y="160851"/>
                                  <a:pt x="933450" y="163449"/>
                                </a:cubicBezTo>
                                <a:cubicBezTo>
                                  <a:pt x="928255" y="173840"/>
                                  <a:pt x="920461" y="173840"/>
                                  <a:pt x="915266" y="165181"/>
                                </a:cubicBezTo>
                                <a:cubicBezTo>
                                  <a:pt x="914400" y="164315"/>
                                  <a:pt x="913534" y="163449"/>
                                  <a:pt x="912668" y="164315"/>
                                </a:cubicBezTo>
                                <a:cubicBezTo>
                                  <a:pt x="906607" y="168644"/>
                                  <a:pt x="901411" y="177304"/>
                                  <a:pt x="896216" y="189426"/>
                                </a:cubicBezTo>
                                <a:cubicBezTo>
                                  <a:pt x="894484" y="194622"/>
                                  <a:pt x="893618" y="199817"/>
                                  <a:pt x="893618" y="206744"/>
                                </a:cubicBezTo>
                                <a:cubicBezTo>
                                  <a:pt x="891886" y="217135"/>
                                  <a:pt x="891021" y="219733"/>
                                  <a:pt x="887557" y="218001"/>
                                </a:cubicBezTo>
                                <a:cubicBezTo>
                                  <a:pt x="885825" y="216269"/>
                                  <a:pt x="884093" y="217135"/>
                                  <a:pt x="883227" y="219733"/>
                                </a:cubicBezTo>
                                <a:cubicBezTo>
                                  <a:pt x="880630" y="224929"/>
                                  <a:pt x="877166" y="228392"/>
                                  <a:pt x="873702" y="228392"/>
                                </a:cubicBezTo>
                                <a:cubicBezTo>
                                  <a:pt x="870239" y="228392"/>
                                  <a:pt x="867641" y="231856"/>
                                  <a:pt x="865043" y="237917"/>
                                </a:cubicBezTo>
                                <a:cubicBezTo>
                                  <a:pt x="864177" y="240515"/>
                                  <a:pt x="863311" y="243113"/>
                                  <a:pt x="862446" y="241381"/>
                                </a:cubicBezTo>
                                <a:cubicBezTo>
                                  <a:pt x="858982" y="235319"/>
                                  <a:pt x="854652" y="235319"/>
                                  <a:pt x="852055" y="227526"/>
                                </a:cubicBezTo>
                                <a:cubicBezTo>
                                  <a:pt x="850323" y="218867"/>
                                  <a:pt x="845993" y="216269"/>
                                  <a:pt x="842530" y="220599"/>
                                </a:cubicBezTo>
                                <a:cubicBezTo>
                                  <a:pt x="841664" y="221465"/>
                                  <a:pt x="841664" y="222331"/>
                                  <a:pt x="840798" y="222331"/>
                                </a:cubicBezTo>
                                <a:cubicBezTo>
                                  <a:pt x="835602" y="216269"/>
                                  <a:pt x="831273" y="222331"/>
                                  <a:pt x="826943" y="224929"/>
                                </a:cubicBezTo>
                                <a:cubicBezTo>
                                  <a:pt x="823480" y="227526"/>
                                  <a:pt x="820016" y="224929"/>
                                  <a:pt x="817418" y="217135"/>
                                </a:cubicBezTo>
                                <a:cubicBezTo>
                                  <a:pt x="816552" y="214538"/>
                                  <a:pt x="814821" y="212806"/>
                                  <a:pt x="813089" y="213672"/>
                                </a:cubicBezTo>
                                <a:cubicBezTo>
                                  <a:pt x="807893" y="212806"/>
                                  <a:pt x="802698" y="214538"/>
                                  <a:pt x="797502" y="217135"/>
                                </a:cubicBezTo>
                                <a:cubicBezTo>
                                  <a:pt x="796636" y="218001"/>
                                  <a:pt x="794905" y="219733"/>
                                  <a:pt x="794039" y="218867"/>
                                </a:cubicBezTo>
                                <a:cubicBezTo>
                                  <a:pt x="788843" y="215404"/>
                                  <a:pt x="782782" y="214538"/>
                                  <a:pt x="777586" y="215404"/>
                                </a:cubicBezTo>
                                <a:cubicBezTo>
                                  <a:pt x="771525" y="211940"/>
                                  <a:pt x="764598" y="215404"/>
                                  <a:pt x="759402" y="224929"/>
                                </a:cubicBezTo>
                                <a:cubicBezTo>
                                  <a:pt x="759402" y="225794"/>
                                  <a:pt x="758536" y="225794"/>
                                  <a:pt x="758536" y="226660"/>
                                </a:cubicBezTo>
                                <a:cubicBezTo>
                                  <a:pt x="749877" y="229258"/>
                                  <a:pt x="741218" y="241381"/>
                                  <a:pt x="731693" y="240515"/>
                                </a:cubicBezTo>
                                <a:cubicBezTo>
                                  <a:pt x="730827" y="240515"/>
                                  <a:pt x="729961" y="240515"/>
                                  <a:pt x="729961" y="240515"/>
                                </a:cubicBezTo>
                                <a:cubicBezTo>
                                  <a:pt x="725632" y="237917"/>
                                  <a:pt x="722168" y="241381"/>
                                  <a:pt x="719571" y="250040"/>
                                </a:cubicBezTo>
                                <a:cubicBezTo>
                                  <a:pt x="718705" y="252638"/>
                                  <a:pt x="717839" y="255235"/>
                                  <a:pt x="716973" y="254369"/>
                                </a:cubicBezTo>
                                <a:cubicBezTo>
                                  <a:pt x="712643" y="251772"/>
                                  <a:pt x="709180" y="258699"/>
                                  <a:pt x="704850" y="261297"/>
                                </a:cubicBezTo>
                                <a:cubicBezTo>
                                  <a:pt x="703984" y="262163"/>
                                  <a:pt x="703118" y="263029"/>
                                  <a:pt x="701386" y="261297"/>
                                </a:cubicBezTo>
                                <a:cubicBezTo>
                                  <a:pt x="696191" y="251772"/>
                                  <a:pt x="690130" y="250906"/>
                                  <a:pt x="685800" y="237051"/>
                                </a:cubicBezTo>
                                <a:cubicBezTo>
                                  <a:pt x="684934" y="232722"/>
                                  <a:pt x="682336" y="230990"/>
                                  <a:pt x="680605" y="234454"/>
                                </a:cubicBezTo>
                                <a:cubicBezTo>
                                  <a:pt x="679739" y="236185"/>
                                  <a:pt x="678007" y="236185"/>
                                  <a:pt x="676275" y="238783"/>
                                </a:cubicBezTo>
                                <a:cubicBezTo>
                                  <a:pt x="674543" y="242247"/>
                                  <a:pt x="671946" y="242247"/>
                                  <a:pt x="670214" y="237051"/>
                                </a:cubicBezTo>
                                <a:cubicBezTo>
                                  <a:pt x="666750" y="228392"/>
                                  <a:pt x="661555" y="225794"/>
                                  <a:pt x="658091" y="231856"/>
                                </a:cubicBezTo>
                                <a:cubicBezTo>
                                  <a:pt x="655493" y="237051"/>
                                  <a:pt x="651164" y="234454"/>
                                  <a:pt x="649432" y="226660"/>
                                </a:cubicBezTo>
                                <a:cubicBezTo>
                                  <a:pt x="647700" y="218867"/>
                                  <a:pt x="644236" y="215404"/>
                                  <a:pt x="640773" y="216269"/>
                                </a:cubicBezTo>
                                <a:cubicBezTo>
                                  <a:pt x="636443" y="217135"/>
                                  <a:pt x="632114" y="213672"/>
                                  <a:pt x="627784" y="206744"/>
                                </a:cubicBezTo>
                                <a:cubicBezTo>
                                  <a:pt x="622589" y="198085"/>
                                  <a:pt x="616527" y="198951"/>
                                  <a:pt x="611332" y="207610"/>
                                </a:cubicBezTo>
                                <a:cubicBezTo>
                                  <a:pt x="610466" y="208476"/>
                                  <a:pt x="610466" y="209342"/>
                                  <a:pt x="610466" y="210208"/>
                                </a:cubicBezTo>
                                <a:cubicBezTo>
                                  <a:pt x="601807" y="227526"/>
                                  <a:pt x="601807" y="228392"/>
                                  <a:pt x="591416" y="222331"/>
                                </a:cubicBezTo>
                                <a:cubicBezTo>
                                  <a:pt x="586221" y="218867"/>
                                  <a:pt x="581025" y="218001"/>
                                  <a:pt x="576696" y="214538"/>
                                </a:cubicBezTo>
                                <a:cubicBezTo>
                                  <a:pt x="574964" y="213672"/>
                                  <a:pt x="572366" y="210208"/>
                                  <a:pt x="571500" y="205013"/>
                                </a:cubicBezTo>
                                <a:cubicBezTo>
                                  <a:pt x="569768" y="193756"/>
                                  <a:pt x="564573" y="187694"/>
                                  <a:pt x="560243" y="188560"/>
                                </a:cubicBezTo>
                                <a:cubicBezTo>
                                  <a:pt x="555048" y="190292"/>
                                  <a:pt x="549852" y="188560"/>
                                  <a:pt x="545523" y="183365"/>
                                </a:cubicBezTo>
                                <a:cubicBezTo>
                                  <a:pt x="543791" y="180767"/>
                                  <a:pt x="541193" y="181633"/>
                                  <a:pt x="540327" y="185963"/>
                                </a:cubicBezTo>
                                <a:cubicBezTo>
                                  <a:pt x="537730" y="193756"/>
                                  <a:pt x="533400" y="193756"/>
                                  <a:pt x="530802" y="185963"/>
                                </a:cubicBezTo>
                                <a:lnTo>
                                  <a:pt x="530802" y="185097"/>
                                </a:lnTo>
                                <a:cubicBezTo>
                                  <a:pt x="529936" y="182499"/>
                                  <a:pt x="528205" y="179901"/>
                                  <a:pt x="527339" y="178169"/>
                                </a:cubicBezTo>
                                <a:cubicBezTo>
                                  <a:pt x="525607" y="172974"/>
                                  <a:pt x="522143" y="170376"/>
                                  <a:pt x="519546" y="173840"/>
                                </a:cubicBezTo>
                                <a:cubicBezTo>
                                  <a:pt x="516948" y="177304"/>
                                  <a:pt x="513484" y="175572"/>
                                  <a:pt x="511752" y="170376"/>
                                </a:cubicBezTo>
                                <a:cubicBezTo>
                                  <a:pt x="510020" y="166913"/>
                                  <a:pt x="508289" y="166047"/>
                                  <a:pt x="506557" y="167779"/>
                                </a:cubicBezTo>
                                <a:cubicBezTo>
                                  <a:pt x="500496" y="169510"/>
                                  <a:pt x="495300" y="166047"/>
                                  <a:pt x="490105" y="159119"/>
                                </a:cubicBezTo>
                                <a:cubicBezTo>
                                  <a:pt x="489239" y="158254"/>
                                  <a:pt x="488373" y="156522"/>
                                  <a:pt x="488373" y="153924"/>
                                </a:cubicBezTo>
                                <a:cubicBezTo>
                                  <a:pt x="486641" y="143533"/>
                                  <a:pt x="484043" y="142667"/>
                                  <a:pt x="480580" y="140935"/>
                                </a:cubicBezTo>
                                <a:cubicBezTo>
                                  <a:pt x="477116" y="139204"/>
                                  <a:pt x="472786" y="142667"/>
                                  <a:pt x="469323" y="140069"/>
                                </a:cubicBezTo>
                                <a:cubicBezTo>
                                  <a:pt x="461530" y="138338"/>
                                  <a:pt x="453736" y="138338"/>
                                  <a:pt x="445943" y="140935"/>
                                </a:cubicBezTo>
                                <a:cubicBezTo>
                                  <a:pt x="445077" y="141801"/>
                                  <a:pt x="444211" y="140935"/>
                                  <a:pt x="443345" y="140069"/>
                                </a:cubicBezTo>
                                <a:cubicBezTo>
                                  <a:pt x="436418" y="129679"/>
                                  <a:pt x="428625" y="130544"/>
                                  <a:pt x="422564" y="143533"/>
                                </a:cubicBezTo>
                                <a:cubicBezTo>
                                  <a:pt x="417368" y="153058"/>
                                  <a:pt x="410441" y="153924"/>
                                  <a:pt x="405246" y="146131"/>
                                </a:cubicBezTo>
                                <a:cubicBezTo>
                                  <a:pt x="404380" y="145265"/>
                                  <a:pt x="404380" y="143533"/>
                                  <a:pt x="403514" y="144399"/>
                                </a:cubicBezTo>
                                <a:cubicBezTo>
                                  <a:pt x="397452" y="146997"/>
                                  <a:pt x="391391" y="130544"/>
                                  <a:pt x="385330" y="138338"/>
                                </a:cubicBezTo>
                                <a:cubicBezTo>
                                  <a:pt x="384464" y="139204"/>
                                  <a:pt x="383598" y="139204"/>
                                  <a:pt x="382732" y="137472"/>
                                </a:cubicBezTo>
                                <a:cubicBezTo>
                                  <a:pt x="379268" y="133142"/>
                                  <a:pt x="374939" y="133142"/>
                                  <a:pt x="370609" y="139204"/>
                                </a:cubicBezTo>
                                <a:cubicBezTo>
                                  <a:pt x="368011" y="141801"/>
                                  <a:pt x="364548" y="140935"/>
                                  <a:pt x="362816" y="134874"/>
                                </a:cubicBezTo>
                                <a:cubicBezTo>
                                  <a:pt x="361084" y="130544"/>
                                  <a:pt x="358486" y="127947"/>
                                  <a:pt x="356755" y="127081"/>
                                </a:cubicBezTo>
                                <a:cubicBezTo>
                                  <a:pt x="355889" y="127081"/>
                                  <a:pt x="354157" y="125349"/>
                                  <a:pt x="353291" y="122751"/>
                                </a:cubicBezTo>
                                <a:cubicBezTo>
                                  <a:pt x="348961" y="105433"/>
                                  <a:pt x="341168" y="104567"/>
                                  <a:pt x="335107" y="95908"/>
                                </a:cubicBezTo>
                                <a:cubicBezTo>
                                  <a:pt x="333375" y="93310"/>
                                  <a:pt x="330777" y="93310"/>
                                  <a:pt x="328180" y="95908"/>
                                </a:cubicBezTo>
                                <a:cubicBezTo>
                                  <a:pt x="322984" y="100238"/>
                                  <a:pt x="320386" y="95908"/>
                                  <a:pt x="318655" y="81188"/>
                                </a:cubicBezTo>
                                <a:cubicBezTo>
                                  <a:pt x="317789" y="67333"/>
                                  <a:pt x="312593" y="59540"/>
                                  <a:pt x="307398" y="63004"/>
                                </a:cubicBezTo>
                                <a:lnTo>
                                  <a:pt x="306532" y="63869"/>
                                </a:lnTo>
                                <a:cubicBezTo>
                                  <a:pt x="302202" y="68199"/>
                                  <a:pt x="297873" y="68199"/>
                                  <a:pt x="292677" y="64735"/>
                                </a:cubicBezTo>
                                <a:cubicBezTo>
                                  <a:pt x="288348" y="63004"/>
                                  <a:pt x="286616" y="63004"/>
                                  <a:pt x="284018" y="64735"/>
                                </a:cubicBezTo>
                                <a:cubicBezTo>
                                  <a:pt x="282286" y="66467"/>
                                  <a:pt x="280555" y="65601"/>
                                  <a:pt x="279689" y="63004"/>
                                </a:cubicBezTo>
                                <a:cubicBezTo>
                                  <a:pt x="277091" y="58674"/>
                                  <a:pt x="274493" y="61272"/>
                                  <a:pt x="272761" y="67333"/>
                                </a:cubicBezTo>
                                <a:cubicBezTo>
                                  <a:pt x="271895" y="70797"/>
                                  <a:pt x="270164" y="75992"/>
                                  <a:pt x="268432" y="74260"/>
                                </a:cubicBezTo>
                                <a:cubicBezTo>
                                  <a:pt x="265834" y="71663"/>
                                  <a:pt x="262370" y="75126"/>
                                  <a:pt x="259773" y="69065"/>
                                </a:cubicBezTo>
                                <a:cubicBezTo>
                                  <a:pt x="258041" y="66467"/>
                                  <a:pt x="257175" y="63869"/>
                                  <a:pt x="256309" y="60406"/>
                                </a:cubicBezTo>
                                <a:cubicBezTo>
                                  <a:pt x="251980" y="48283"/>
                                  <a:pt x="245918" y="43088"/>
                                  <a:pt x="239857" y="45685"/>
                                </a:cubicBezTo>
                                <a:cubicBezTo>
                                  <a:pt x="232930" y="46551"/>
                                  <a:pt x="226002" y="43954"/>
                                  <a:pt x="219075" y="39624"/>
                                </a:cubicBezTo>
                                <a:cubicBezTo>
                                  <a:pt x="217343" y="38758"/>
                                  <a:pt x="216477" y="36160"/>
                                  <a:pt x="214745" y="32697"/>
                                </a:cubicBezTo>
                                <a:cubicBezTo>
                                  <a:pt x="213880" y="26635"/>
                                  <a:pt x="210416" y="23172"/>
                                  <a:pt x="208684" y="25769"/>
                                </a:cubicBezTo>
                                <a:cubicBezTo>
                                  <a:pt x="202623" y="28367"/>
                                  <a:pt x="197427" y="24904"/>
                                  <a:pt x="191366" y="29233"/>
                                </a:cubicBezTo>
                                <a:cubicBezTo>
                                  <a:pt x="185305" y="32697"/>
                                  <a:pt x="178377" y="30965"/>
                                  <a:pt x="172316" y="22306"/>
                                </a:cubicBezTo>
                                <a:cubicBezTo>
                                  <a:pt x="167986" y="15379"/>
                                  <a:pt x="162791" y="16244"/>
                                  <a:pt x="159327" y="24904"/>
                                </a:cubicBezTo>
                                <a:cubicBezTo>
                                  <a:pt x="156730" y="30099"/>
                                  <a:pt x="153266" y="33563"/>
                                  <a:pt x="150668" y="33563"/>
                                </a:cubicBezTo>
                                <a:cubicBezTo>
                                  <a:pt x="148070" y="33563"/>
                                  <a:pt x="145473" y="37892"/>
                                  <a:pt x="143741" y="43954"/>
                                </a:cubicBezTo>
                                <a:cubicBezTo>
                                  <a:pt x="142875" y="48283"/>
                                  <a:pt x="140277" y="50881"/>
                                  <a:pt x="138545" y="50015"/>
                                </a:cubicBezTo>
                                <a:cubicBezTo>
                                  <a:pt x="134216" y="48283"/>
                                  <a:pt x="129886" y="51747"/>
                                  <a:pt x="126423" y="59540"/>
                                </a:cubicBezTo>
                                <a:cubicBezTo>
                                  <a:pt x="122959" y="65601"/>
                                  <a:pt x="119495" y="68199"/>
                                  <a:pt x="115166" y="67333"/>
                                </a:cubicBezTo>
                                <a:cubicBezTo>
                                  <a:pt x="107373" y="67333"/>
                                  <a:pt x="99580" y="64735"/>
                                  <a:pt x="91786" y="59540"/>
                                </a:cubicBezTo>
                                <a:cubicBezTo>
                                  <a:pt x="89189" y="58674"/>
                                  <a:pt x="86591" y="53479"/>
                                  <a:pt x="84859" y="46551"/>
                                </a:cubicBezTo>
                                <a:cubicBezTo>
                                  <a:pt x="81395" y="25769"/>
                                  <a:pt x="74468" y="18842"/>
                                  <a:pt x="68407" y="7585"/>
                                </a:cubicBezTo>
                                <a:cubicBezTo>
                                  <a:pt x="58016" y="-9733"/>
                                  <a:pt x="49357" y="6719"/>
                                  <a:pt x="39832" y="16244"/>
                                </a:cubicBezTo>
                                <a:cubicBezTo>
                                  <a:pt x="37234" y="30099"/>
                                  <a:pt x="31173" y="31831"/>
                                  <a:pt x="26843" y="41356"/>
                                </a:cubicBezTo>
                                <a:cubicBezTo>
                                  <a:pt x="23380" y="49149"/>
                                  <a:pt x="19050" y="50015"/>
                                  <a:pt x="16452" y="56942"/>
                                </a:cubicBezTo>
                                <a:cubicBezTo>
                                  <a:pt x="15586" y="59540"/>
                                  <a:pt x="12989" y="56076"/>
                                  <a:pt x="12123" y="55210"/>
                                </a:cubicBezTo>
                                <a:cubicBezTo>
                                  <a:pt x="10391" y="54344"/>
                                  <a:pt x="7793" y="52613"/>
                                  <a:pt x="6061" y="58674"/>
                                </a:cubicBezTo>
                                <a:cubicBezTo>
                                  <a:pt x="5195" y="62138"/>
                                  <a:pt x="2598" y="62138"/>
                                  <a:pt x="1732" y="58674"/>
                                </a:cubicBezTo>
                                <a:cubicBezTo>
                                  <a:pt x="1732" y="57808"/>
                                  <a:pt x="866" y="56942"/>
                                  <a:pt x="866" y="56076"/>
                                </a:cubicBezTo>
                                <a:cubicBezTo>
                                  <a:pt x="866" y="54344"/>
                                  <a:pt x="0" y="53479"/>
                                  <a:pt x="0" y="51747"/>
                                </a:cubicBezTo>
                                <a:lnTo>
                                  <a:pt x="0" y="3483345"/>
                                </a:lnTo>
                                <a:lnTo>
                                  <a:pt x="1620982" y="3483345"/>
                                </a:lnTo>
                                <a:lnTo>
                                  <a:pt x="1621848" y="377329"/>
                                </a:lnTo>
                                <a:lnTo>
                                  <a:pt x="1621848" y="377329"/>
                                </a:lnTo>
                                <a:close/>
                              </a:path>
                            </a:pathLst>
                          </a:custGeom>
                          <a:solidFill>
                            <a:schemeClr val="accent2">
                              <a:lumMod val="20000"/>
                              <a:lumOff val="80000"/>
                            </a:schemeClr>
                          </a:solidFill>
                          <a:ln w="865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 name="Picture 11"/>
                          <pic:cNvPicPr>
                            <a:picLocks noChangeAspect="1"/>
                          </pic:cNvPicPr>
                        </pic:nvPicPr>
                        <pic:blipFill>
                          <a:blip r:embed="rId12">
                            <a:extLst>
                              <a:ext uri="{28A0092B-C50C-407E-A947-70E740481C1C}">
                                <a14:useLocalDpi xmlns:a14="http://schemas.microsoft.com/office/drawing/2010/main" val="0"/>
                              </a:ext>
                            </a:extLst>
                          </a:blip>
                          <a:srcRect/>
                          <a:stretch/>
                        </pic:blipFill>
                        <pic:spPr>
                          <a:xfrm>
                            <a:off x="1392846" y="2108270"/>
                            <a:ext cx="3759198" cy="2819086"/>
                          </a:xfrm>
                          <a:prstGeom prst="rect">
                            <a:avLst/>
                          </a:prstGeom>
                        </pic:spPr>
                      </pic:pic>
                      <pic:pic xmlns:pic="http://schemas.openxmlformats.org/drawingml/2006/picture">
                        <pic:nvPicPr>
                          <pic:cNvPr id="14" name="Picture 14"/>
                          <pic:cNvPicPr>
                            <a:picLocks noChangeAspect="1"/>
                          </pic:cNvPicPr>
                        </pic:nvPicPr>
                        <pic:blipFill>
                          <a:blip r:embed="rId12">
                            <a:extLst>
                              <a:ext uri="{28A0092B-C50C-407E-A947-70E740481C1C}">
                                <a14:useLocalDpi xmlns:a14="http://schemas.microsoft.com/office/drawing/2010/main" val="0"/>
                              </a:ext>
                            </a:extLst>
                          </a:blip>
                          <a:srcRect/>
                          <a:stretch/>
                        </pic:blipFill>
                        <pic:spPr>
                          <a:xfrm>
                            <a:off x="6001555" y="1492969"/>
                            <a:ext cx="3759200" cy="2819086"/>
                          </a:xfrm>
                          <a:prstGeom prst="rect">
                            <a:avLst/>
                          </a:prstGeom>
                        </pic:spPr>
                      </pic:pic>
                      <wpg:grpSp>
                        <wpg:cNvPr id="12" name="Group 11">
                          <a:extLst>
                            <a:ext uri="{FF2B5EF4-FFF2-40B4-BE49-F238E27FC236}">
                              <a16:creationId xmlns:a16="http://schemas.microsoft.com/office/drawing/2014/main" id="{7B0A9854-91C2-B949-8A28-819839D3C6AD}"/>
                            </a:ext>
                          </a:extLst>
                        </wpg:cNvPr>
                        <wpg:cNvGrpSpPr/>
                        <wpg:grpSpPr>
                          <a:xfrm>
                            <a:off x="3964613" y="10973"/>
                            <a:ext cx="6093924" cy="5066237"/>
                            <a:chOff x="8251" y="-1303"/>
                            <a:chExt cx="4167249" cy="3464236"/>
                          </a:xfrm>
                        </wpg:grpSpPr>
                        <wps:wsp>
                          <wps:cNvPr id="7" name="Freeform 7">
                            <a:extLst>
                              <a:ext uri="{FF2B5EF4-FFF2-40B4-BE49-F238E27FC236}">
                                <a16:creationId xmlns:a16="http://schemas.microsoft.com/office/drawing/2014/main" id="{16A9BC8B-CBD5-904C-B369-368BEFEFCA82}"/>
                              </a:ext>
                            </a:extLst>
                          </wps:cNvPr>
                          <wps:cNvSpPr/>
                          <wps:spPr>
                            <a:xfrm>
                              <a:off x="8251" y="-1303"/>
                              <a:ext cx="963323" cy="963323"/>
                            </a:xfrm>
                            <a:custGeom>
                              <a:avLst/>
                              <a:gdLst>
                                <a:gd name="connsiteX0" fmla="*/ 0 w 963323"/>
                                <a:gd name="connsiteY0" fmla="*/ 0 h 963323"/>
                                <a:gd name="connsiteX1" fmla="*/ 963324 w 963323"/>
                                <a:gd name="connsiteY1" fmla="*/ 0 h 963323"/>
                                <a:gd name="connsiteX2" fmla="*/ 963324 w 963323"/>
                                <a:gd name="connsiteY2" fmla="*/ 963324 h 963323"/>
                                <a:gd name="connsiteX3" fmla="*/ 0 w 963323"/>
                                <a:gd name="connsiteY3" fmla="*/ 963324 h 963323"/>
                              </a:gdLst>
                              <a:ahLst/>
                              <a:cxnLst>
                                <a:cxn ang="0">
                                  <a:pos x="connsiteX0" y="connsiteY0"/>
                                </a:cxn>
                                <a:cxn ang="0">
                                  <a:pos x="connsiteX1" y="connsiteY1"/>
                                </a:cxn>
                                <a:cxn ang="0">
                                  <a:pos x="connsiteX2" y="connsiteY2"/>
                                </a:cxn>
                                <a:cxn ang="0">
                                  <a:pos x="connsiteX3" y="connsiteY3"/>
                                </a:cxn>
                              </a:cxnLst>
                              <a:rect l="l" t="t" r="r" b="b"/>
                              <a:pathLst>
                                <a:path w="963323" h="963323">
                                  <a:moveTo>
                                    <a:pt x="0" y="0"/>
                                  </a:moveTo>
                                  <a:lnTo>
                                    <a:pt x="963324" y="0"/>
                                  </a:lnTo>
                                  <a:lnTo>
                                    <a:pt x="963324" y="963324"/>
                                  </a:lnTo>
                                  <a:lnTo>
                                    <a:pt x="0" y="963324"/>
                                  </a:lnTo>
                                  <a:close/>
                                </a:path>
                              </a:pathLst>
                            </a:custGeom>
                            <a:solidFill>
                              <a:srgbClr val="262626"/>
                            </a:solidFill>
                            <a:ln w="865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 name="Freeform 8">
                            <a:extLst>
                              <a:ext uri="{FF2B5EF4-FFF2-40B4-BE49-F238E27FC236}">
                                <a16:creationId xmlns:a16="http://schemas.microsoft.com/office/drawing/2014/main" id="{7EA08E2E-D6BF-4341-AC5A-03D4C4CA67B9}"/>
                              </a:ext>
                            </a:extLst>
                          </wps:cNvPr>
                          <wps:cNvSpPr/>
                          <wps:spPr>
                            <a:xfrm>
                              <a:off x="3435754" y="849889"/>
                              <a:ext cx="739746" cy="287175"/>
                            </a:xfrm>
                            <a:custGeom>
                              <a:avLst/>
                              <a:gdLst>
                                <a:gd name="connsiteX0" fmla="*/ 612285 w 739746"/>
                                <a:gd name="connsiteY0" fmla="*/ 126596 h 287175"/>
                                <a:gd name="connsiteX1" fmla="*/ 612285 w 739746"/>
                                <a:gd name="connsiteY1" fmla="*/ 126596 h 287175"/>
                                <a:gd name="connsiteX2" fmla="*/ 588645 w 739746"/>
                                <a:gd name="connsiteY2" fmla="*/ 121400 h 287175"/>
                                <a:gd name="connsiteX3" fmla="*/ 588645 w 739746"/>
                                <a:gd name="connsiteY3" fmla="*/ 121400 h 287175"/>
                                <a:gd name="connsiteX4" fmla="*/ 582757 w 739746"/>
                                <a:gd name="connsiteY4" fmla="*/ 120102 h 287175"/>
                                <a:gd name="connsiteX5" fmla="*/ 497205 w 739746"/>
                                <a:gd name="connsiteY5" fmla="*/ 101485 h 287175"/>
                                <a:gd name="connsiteX6" fmla="*/ 497205 w 739746"/>
                                <a:gd name="connsiteY6" fmla="*/ 101485 h 287175"/>
                                <a:gd name="connsiteX7" fmla="*/ 493135 w 739746"/>
                                <a:gd name="connsiteY7" fmla="*/ 100619 h 287175"/>
                                <a:gd name="connsiteX8" fmla="*/ 413731 w 739746"/>
                                <a:gd name="connsiteY8" fmla="*/ 83300 h 287175"/>
                                <a:gd name="connsiteX9" fmla="*/ 413731 w 739746"/>
                                <a:gd name="connsiteY9" fmla="*/ 83300 h 287175"/>
                                <a:gd name="connsiteX10" fmla="*/ 406025 w 739746"/>
                                <a:gd name="connsiteY10" fmla="*/ 81655 h 287175"/>
                                <a:gd name="connsiteX11" fmla="*/ 406025 w 739746"/>
                                <a:gd name="connsiteY11" fmla="*/ 81655 h 287175"/>
                                <a:gd name="connsiteX12" fmla="*/ 304454 w 739746"/>
                                <a:gd name="connsiteY12" fmla="*/ 59575 h 287175"/>
                                <a:gd name="connsiteX13" fmla="*/ 277264 w 739746"/>
                                <a:gd name="connsiteY13" fmla="*/ 53686 h 287175"/>
                                <a:gd name="connsiteX14" fmla="*/ 263150 w 739746"/>
                                <a:gd name="connsiteY14" fmla="*/ 50656 h 287175"/>
                                <a:gd name="connsiteX15" fmla="*/ 249122 w 739746"/>
                                <a:gd name="connsiteY15" fmla="*/ 47625 h 287175"/>
                                <a:gd name="connsiteX16" fmla="*/ 249122 w 739746"/>
                                <a:gd name="connsiteY16" fmla="*/ 47625 h 287175"/>
                                <a:gd name="connsiteX17" fmla="*/ 235181 w 739746"/>
                                <a:gd name="connsiteY17" fmla="*/ 44594 h 287175"/>
                                <a:gd name="connsiteX18" fmla="*/ 235181 w 739746"/>
                                <a:gd name="connsiteY18" fmla="*/ 44594 h 287175"/>
                                <a:gd name="connsiteX19" fmla="*/ 30480 w 739746"/>
                                <a:gd name="connsiteY19" fmla="*/ 0 h 287175"/>
                                <a:gd name="connsiteX20" fmla="*/ 0 w 739746"/>
                                <a:gd name="connsiteY20" fmla="*/ 140017 h 287175"/>
                                <a:gd name="connsiteX21" fmla="*/ 52994 w 739746"/>
                                <a:gd name="connsiteY21" fmla="*/ 147637 h 287175"/>
                                <a:gd name="connsiteX22" fmla="*/ 56198 w 739746"/>
                                <a:gd name="connsiteY22" fmla="*/ 148244 h 287175"/>
                                <a:gd name="connsiteX23" fmla="*/ 80097 w 739746"/>
                                <a:gd name="connsiteY23" fmla="*/ 153785 h 287175"/>
                                <a:gd name="connsiteX24" fmla="*/ 118543 w 739746"/>
                                <a:gd name="connsiteY24" fmla="*/ 162445 h 287175"/>
                                <a:gd name="connsiteX25" fmla="*/ 192145 w 739746"/>
                                <a:gd name="connsiteY25" fmla="*/ 179157 h 287175"/>
                                <a:gd name="connsiteX26" fmla="*/ 192145 w 739746"/>
                                <a:gd name="connsiteY26" fmla="*/ 179070 h 287175"/>
                                <a:gd name="connsiteX27" fmla="*/ 201237 w 739746"/>
                                <a:gd name="connsiteY27" fmla="*/ 181148 h 287175"/>
                                <a:gd name="connsiteX28" fmla="*/ 201237 w 739746"/>
                                <a:gd name="connsiteY28" fmla="*/ 181148 h 287175"/>
                                <a:gd name="connsiteX29" fmla="*/ 208771 w 739746"/>
                                <a:gd name="connsiteY29" fmla="*/ 182793 h 287175"/>
                                <a:gd name="connsiteX30" fmla="*/ 266960 w 739746"/>
                                <a:gd name="connsiteY30" fmla="*/ 195869 h 287175"/>
                                <a:gd name="connsiteX31" fmla="*/ 266960 w 739746"/>
                                <a:gd name="connsiteY31" fmla="*/ 195869 h 287175"/>
                                <a:gd name="connsiteX32" fmla="*/ 280208 w 739746"/>
                                <a:gd name="connsiteY32" fmla="*/ 198813 h 287175"/>
                                <a:gd name="connsiteX33" fmla="*/ 296574 w 739746"/>
                                <a:gd name="connsiteY33" fmla="*/ 202536 h 287175"/>
                                <a:gd name="connsiteX34" fmla="*/ 386975 w 739746"/>
                                <a:gd name="connsiteY34" fmla="*/ 222712 h 287175"/>
                                <a:gd name="connsiteX35" fmla="*/ 386975 w 739746"/>
                                <a:gd name="connsiteY35" fmla="*/ 222712 h 287175"/>
                                <a:gd name="connsiteX36" fmla="*/ 407324 w 739746"/>
                                <a:gd name="connsiteY36" fmla="*/ 227215 h 287175"/>
                                <a:gd name="connsiteX37" fmla="*/ 429231 w 739746"/>
                                <a:gd name="connsiteY37" fmla="*/ 232064 h 287175"/>
                                <a:gd name="connsiteX38" fmla="*/ 470362 w 739746"/>
                                <a:gd name="connsiteY38" fmla="*/ 240983 h 287175"/>
                                <a:gd name="connsiteX39" fmla="*/ 497552 w 739746"/>
                                <a:gd name="connsiteY39" fmla="*/ 246784 h 287175"/>
                                <a:gd name="connsiteX40" fmla="*/ 526559 w 739746"/>
                                <a:gd name="connsiteY40" fmla="*/ 252932 h 287175"/>
                                <a:gd name="connsiteX41" fmla="*/ 526559 w 739746"/>
                                <a:gd name="connsiteY41" fmla="*/ 252845 h 287175"/>
                                <a:gd name="connsiteX42" fmla="*/ 538769 w 739746"/>
                                <a:gd name="connsiteY42" fmla="*/ 255443 h 287175"/>
                                <a:gd name="connsiteX43" fmla="*/ 538769 w 739746"/>
                                <a:gd name="connsiteY43" fmla="*/ 255443 h 287175"/>
                                <a:gd name="connsiteX44" fmla="*/ 542492 w 739746"/>
                                <a:gd name="connsiteY44" fmla="*/ 256222 h 287175"/>
                                <a:gd name="connsiteX45" fmla="*/ 579293 w 739746"/>
                                <a:gd name="connsiteY45" fmla="*/ 263496 h 287175"/>
                                <a:gd name="connsiteX46" fmla="*/ 579293 w 739746"/>
                                <a:gd name="connsiteY46" fmla="*/ 263323 h 287175"/>
                                <a:gd name="connsiteX47" fmla="*/ 662680 w 739746"/>
                                <a:gd name="connsiteY47" fmla="*/ 278996 h 287175"/>
                                <a:gd name="connsiteX48" fmla="*/ 720956 w 739746"/>
                                <a:gd name="connsiteY48" fmla="*/ 283932 h 287175"/>
                                <a:gd name="connsiteX49" fmla="*/ 726411 w 739746"/>
                                <a:gd name="connsiteY49" fmla="*/ 270683 h 287175"/>
                                <a:gd name="connsiteX50" fmla="*/ 739746 w 739746"/>
                                <a:gd name="connsiteY50" fmla="*/ 156123 h 287175"/>
                                <a:gd name="connsiteX51" fmla="*/ 739746 w 739746"/>
                                <a:gd name="connsiteY51" fmla="*/ 154305 h 287175"/>
                                <a:gd name="connsiteX52" fmla="*/ 612285 w 739746"/>
                                <a:gd name="connsiteY52" fmla="*/ 126509 h 2871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Lst>
                              <a:rect l="l" t="t" r="r" b="b"/>
                              <a:pathLst>
                                <a:path w="739746" h="287175">
                                  <a:moveTo>
                                    <a:pt x="612285" y="126596"/>
                                  </a:moveTo>
                                  <a:lnTo>
                                    <a:pt x="612285" y="126596"/>
                                  </a:lnTo>
                                  <a:cubicBezTo>
                                    <a:pt x="612285" y="126596"/>
                                    <a:pt x="588645" y="121400"/>
                                    <a:pt x="588645" y="121400"/>
                                  </a:cubicBezTo>
                                  <a:lnTo>
                                    <a:pt x="588645" y="121400"/>
                                  </a:lnTo>
                                  <a:cubicBezTo>
                                    <a:pt x="588645" y="121400"/>
                                    <a:pt x="582757" y="120102"/>
                                    <a:pt x="582757" y="120102"/>
                                  </a:cubicBezTo>
                                  <a:lnTo>
                                    <a:pt x="497205" y="101485"/>
                                  </a:lnTo>
                                  <a:lnTo>
                                    <a:pt x="497205" y="101485"/>
                                  </a:lnTo>
                                  <a:cubicBezTo>
                                    <a:pt x="497205" y="101485"/>
                                    <a:pt x="493135" y="100619"/>
                                    <a:pt x="493135" y="100619"/>
                                  </a:cubicBezTo>
                                  <a:lnTo>
                                    <a:pt x="413731" y="83300"/>
                                  </a:lnTo>
                                  <a:lnTo>
                                    <a:pt x="413731" y="83300"/>
                                  </a:lnTo>
                                  <a:cubicBezTo>
                                    <a:pt x="413731" y="83300"/>
                                    <a:pt x="406025" y="81655"/>
                                    <a:pt x="406025" y="81655"/>
                                  </a:cubicBezTo>
                                  <a:lnTo>
                                    <a:pt x="406025" y="81655"/>
                                  </a:lnTo>
                                  <a:cubicBezTo>
                                    <a:pt x="406025" y="81655"/>
                                    <a:pt x="304454" y="59575"/>
                                    <a:pt x="304454" y="59575"/>
                                  </a:cubicBezTo>
                                  <a:lnTo>
                                    <a:pt x="277264" y="53686"/>
                                  </a:lnTo>
                                  <a:lnTo>
                                    <a:pt x="263150" y="50656"/>
                                  </a:lnTo>
                                  <a:lnTo>
                                    <a:pt x="249122" y="47625"/>
                                  </a:lnTo>
                                  <a:lnTo>
                                    <a:pt x="249122" y="47625"/>
                                  </a:lnTo>
                                  <a:cubicBezTo>
                                    <a:pt x="249122" y="47625"/>
                                    <a:pt x="235181" y="44594"/>
                                    <a:pt x="235181" y="44594"/>
                                  </a:cubicBezTo>
                                  <a:lnTo>
                                    <a:pt x="235181" y="44594"/>
                                  </a:lnTo>
                                  <a:cubicBezTo>
                                    <a:pt x="235181" y="44594"/>
                                    <a:pt x="30480" y="0"/>
                                    <a:pt x="30480" y="0"/>
                                  </a:cubicBezTo>
                                  <a:lnTo>
                                    <a:pt x="0" y="140017"/>
                                  </a:lnTo>
                                  <a:cubicBezTo>
                                    <a:pt x="17838" y="143308"/>
                                    <a:pt x="37407" y="144260"/>
                                    <a:pt x="52994" y="147637"/>
                                  </a:cubicBezTo>
                                  <a:cubicBezTo>
                                    <a:pt x="54033" y="147897"/>
                                    <a:pt x="55158" y="147984"/>
                                    <a:pt x="56198" y="148244"/>
                                  </a:cubicBezTo>
                                  <a:cubicBezTo>
                                    <a:pt x="64164" y="150149"/>
                                    <a:pt x="72130" y="151967"/>
                                    <a:pt x="80097" y="153785"/>
                                  </a:cubicBezTo>
                                  <a:cubicBezTo>
                                    <a:pt x="92912" y="156730"/>
                                    <a:pt x="105728" y="159587"/>
                                    <a:pt x="118543" y="162445"/>
                                  </a:cubicBezTo>
                                  <a:cubicBezTo>
                                    <a:pt x="143048" y="168073"/>
                                    <a:pt x="167640" y="173615"/>
                                    <a:pt x="192145" y="179157"/>
                                  </a:cubicBezTo>
                                  <a:cubicBezTo>
                                    <a:pt x="192145" y="179157"/>
                                    <a:pt x="192145" y="179157"/>
                                    <a:pt x="192145" y="179070"/>
                                  </a:cubicBezTo>
                                  <a:cubicBezTo>
                                    <a:pt x="195176" y="179763"/>
                                    <a:pt x="198207" y="180455"/>
                                    <a:pt x="201237" y="181148"/>
                                  </a:cubicBezTo>
                                  <a:cubicBezTo>
                                    <a:pt x="201237" y="181148"/>
                                    <a:pt x="201237" y="181148"/>
                                    <a:pt x="201237" y="181148"/>
                                  </a:cubicBezTo>
                                  <a:lnTo>
                                    <a:pt x="208771" y="182793"/>
                                  </a:lnTo>
                                  <a:cubicBezTo>
                                    <a:pt x="228167" y="187123"/>
                                    <a:pt x="247563" y="191539"/>
                                    <a:pt x="266960" y="195869"/>
                                  </a:cubicBezTo>
                                  <a:lnTo>
                                    <a:pt x="266960" y="195869"/>
                                  </a:lnTo>
                                  <a:cubicBezTo>
                                    <a:pt x="266960" y="195869"/>
                                    <a:pt x="280208" y="198813"/>
                                    <a:pt x="280208" y="198813"/>
                                  </a:cubicBezTo>
                                  <a:cubicBezTo>
                                    <a:pt x="285664" y="200025"/>
                                    <a:pt x="291119" y="201324"/>
                                    <a:pt x="296574" y="202536"/>
                                  </a:cubicBezTo>
                                  <a:cubicBezTo>
                                    <a:pt x="326708" y="209204"/>
                                    <a:pt x="356841" y="215958"/>
                                    <a:pt x="386975" y="222712"/>
                                  </a:cubicBezTo>
                                  <a:lnTo>
                                    <a:pt x="386975" y="222712"/>
                                  </a:lnTo>
                                  <a:cubicBezTo>
                                    <a:pt x="393729" y="224270"/>
                                    <a:pt x="400483" y="225743"/>
                                    <a:pt x="407324" y="227215"/>
                                  </a:cubicBezTo>
                                  <a:cubicBezTo>
                                    <a:pt x="414597" y="228860"/>
                                    <a:pt x="421958" y="230418"/>
                                    <a:pt x="429231" y="232064"/>
                                  </a:cubicBezTo>
                                  <a:cubicBezTo>
                                    <a:pt x="442912" y="235094"/>
                                    <a:pt x="456681" y="238038"/>
                                    <a:pt x="470362" y="240983"/>
                                  </a:cubicBezTo>
                                  <a:cubicBezTo>
                                    <a:pt x="479454" y="242974"/>
                                    <a:pt x="488459" y="244879"/>
                                    <a:pt x="497552" y="246784"/>
                                  </a:cubicBezTo>
                                  <a:cubicBezTo>
                                    <a:pt x="507250" y="248862"/>
                                    <a:pt x="516861" y="250940"/>
                                    <a:pt x="526559" y="252932"/>
                                  </a:cubicBezTo>
                                  <a:cubicBezTo>
                                    <a:pt x="526559" y="252932"/>
                                    <a:pt x="526559" y="252932"/>
                                    <a:pt x="526559" y="252845"/>
                                  </a:cubicBezTo>
                                  <a:cubicBezTo>
                                    <a:pt x="530629" y="253711"/>
                                    <a:pt x="534699" y="254577"/>
                                    <a:pt x="538769" y="255443"/>
                                  </a:cubicBezTo>
                                  <a:cubicBezTo>
                                    <a:pt x="538769" y="255443"/>
                                    <a:pt x="538769" y="255443"/>
                                    <a:pt x="538769" y="255443"/>
                                  </a:cubicBezTo>
                                  <a:lnTo>
                                    <a:pt x="542492" y="256222"/>
                                  </a:lnTo>
                                  <a:cubicBezTo>
                                    <a:pt x="554701" y="258734"/>
                                    <a:pt x="566997" y="261158"/>
                                    <a:pt x="579293" y="263496"/>
                                  </a:cubicBezTo>
                                  <a:cubicBezTo>
                                    <a:pt x="579293" y="263496"/>
                                    <a:pt x="579293" y="263410"/>
                                    <a:pt x="579293" y="263323"/>
                                  </a:cubicBezTo>
                                  <a:cubicBezTo>
                                    <a:pt x="607089" y="268692"/>
                                    <a:pt x="634885" y="273974"/>
                                    <a:pt x="662680" y="278996"/>
                                  </a:cubicBezTo>
                                  <a:cubicBezTo>
                                    <a:pt x="677228" y="281680"/>
                                    <a:pt x="710392" y="292504"/>
                                    <a:pt x="720956" y="283932"/>
                                  </a:cubicBezTo>
                                  <a:cubicBezTo>
                                    <a:pt x="725026" y="280641"/>
                                    <a:pt x="725805" y="275446"/>
                                    <a:pt x="726411" y="270683"/>
                                  </a:cubicBezTo>
                                  <a:cubicBezTo>
                                    <a:pt x="731174" y="232323"/>
                                    <a:pt x="739746" y="195003"/>
                                    <a:pt x="739746" y="156123"/>
                                  </a:cubicBezTo>
                                  <a:lnTo>
                                    <a:pt x="739746" y="154305"/>
                                  </a:lnTo>
                                  <a:cubicBezTo>
                                    <a:pt x="739746" y="154305"/>
                                    <a:pt x="612285" y="126509"/>
                                    <a:pt x="612285" y="126509"/>
                                  </a:cubicBezTo>
                                  <a:close/>
                                </a:path>
                              </a:pathLst>
                            </a:custGeom>
                            <a:solidFill>
                              <a:schemeClr val="accent2">
                                <a:lumMod val="60000"/>
                                <a:lumOff val="40000"/>
                              </a:schemeClr>
                            </a:solidFill>
                            <a:ln w="865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reeform 9">
                            <a:extLst>
                              <a:ext uri="{FF2B5EF4-FFF2-40B4-BE49-F238E27FC236}">
                                <a16:creationId xmlns:a16="http://schemas.microsoft.com/office/drawing/2014/main" id="{91893C8B-1CBE-F14C-85ED-38E1875A0521}"/>
                              </a:ext>
                            </a:extLst>
                          </wps:cNvPr>
                          <wps:cNvSpPr/>
                          <wps:spPr>
                            <a:xfrm>
                              <a:off x="436851" y="3091210"/>
                              <a:ext cx="1533772" cy="371723"/>
                            </a:xfrm>
                            <a:custGeom>
                              <a:avLst/>
                              <a:gdLst>
                                <a:gd name="connsiteX0" fmla="*/ 1037099 w 1533772"/>
                                <a:gd name="connsiteY0" fmla="*/ 19568 h 371723"/>
                                <a:gd name="connsiteX1" fmla="*/ 1038918 w 1533772"/>
                                <a:gd name="connsiteY1" fmla="*/ 21906 h 371723"/>
                                <a:gd name="connsiteX2" fmla="*/ 1042381 w 1533772"/>
                                <a:gd name="connsiteY2" fmla="*/ 20694 h 371723"/>
                                <a:gd name="connsiteX3" fmla="*/ 1040909 w 1533772"/>
                                <a:gd name="connsiteY3" fmla="*/ 17317 h 371723"/>
                                <a:gd name="connsiteX4" fmla="*/ 1037099 w 1533772"/>
                                <a:gd name="connsiteY4" fmla="*/ 19655 h 371723"/>
                                <a:gd name="connsiteX5" fmla="*/ 1037099 w 1533772"/>
                                <a:gd name="connsiteY5" fmla="*/ 19655 h 371723"/>
                                <a:gd name="connsiteX6" fmla="*/ 837767 w 1533772"/>
                                <a:gd name="connsiteY6" fmla="*/ 92824 h 371723"/>
                                <a:gd name="connsiteX7" fmla="*/ 838200 w 1533772"/>
                                <a:gd name="connsiteY7" fmla="*/ 94816 h 371723"/>
                                <a:gd name="connsiteX8" fmla="*/ 844954 w 1533772"/>
                                <a:gd name="connsiteY8" fmla="*/ 92997 h 371723"/>
                                <a:gd name="connsiteX9" fmla="*/ 844521 w 1533772"/>
                                <a:gd name="connsiteY9" fmla="*/ 91179 h 371723"/>
                                <a:gd name="connsiteX10" fmla="*/ 837681 w 1533772"/>
                                <a:gd name="connsiteY10" fmla="*/ 92824 h 371723"/>
                                <a:gd name="connsiteX11" fmla="*/ 837681 w 1533772"/>
                                <a:gd name="connsiteY11" fmla="*/ 92824 h 371723"/>
                                <a:gd name="connsiteX12" fmla="*/ 211715 w 1533772"/>
                                <a:gd name="connsiteY12" fmla="*/ 154131 h 371723"/>
                                <a:gd name="connsiteX13" fmla="*/ 225050 w 1533772"/>
                                <a:gd name="connsiteY13" fmla="*/ 157594 h 371723"/>
                                <a:gd name="connsiteX14" fmla="*/ 211715 w 1533772"/>
                                <a:gd name="connsiteY14" fmla="*/ 154131 h 371723"/>
                                <a:gd name="connsiteX15" fmla="*/ 1139277 w 1533772"/>
                                <a:gd name="connsiteY15" fmla="*/ 19828 h 371723"/>
                                <a:gd name="connsiteX16" fmla="*/ 1160059 w 1533772"/>
                                <a:gd name="connsiteY16" fmla="*/ 19222 h 371723"/>
                                <a:gd name="connsiteX17" fmla="*/ 1139277 w 1533772"/>
                                <a:gd name="connsiteY17" fmla="*/ 19828 h 371723"/>
                                <a:gd name="connsiteX18" fmla="*/ 1052686 w 1533772"/>
                                <a:gd name="connsiteY18" fmla="*/ 188247 h 371723"/>
                                <a:gd name="connsiteX19" fmla="*/ 1023505 w 1533772"/>
                                <a:gd name="connsiteY19" fmla="*/ 186862 h 371723"/>
                                <a:gd name="connsiteX20" fmla="*/ 1023505 w 1533772"/>
                                <a:gd name="connsiteY20" fmla="*/ 189027 h 371723"/>
                                <a:gd name="connsiteX21" fmla="*/ 1052599 w 1533772"/>
                                <a:gd name="connsiteY21" fmla="*/ 188334 h 371723"/>
                                <a:gd name="connsiteX22" fmla="*/ 1052599 w 1533772"/>
                                <a:gd name="connsiteY22" fmla="*/ 188334 h 371723"/>
                                <a:gd name="connsiteX23" fmla="*/ 496079 w 1533772"/>
                                <a:gd name="connsiteY23" fmla="*/ 134821 h 371723"/>
                                <a:gd name="connsiteX24" fmla="*/ 467331 w 1533772"/>
                                <a:gd name="connsiteY24" fmla="*/ 137332 h 371723"/>
                                <a:gd name="connsiteX25" fmla="*/ 467591 w 1533772"/>
                                <a:gd name="connsiteY25" fmla="*/ 140189 h 371723"/>
                                <a:gd name="connsiteX26" fmla="*/ 496079 w 1533772"/>
                                <a:gd name="connsiteY26" fmla="*/ 134907 h 371723"/>
                                <a:gd name="connsiteX27" fmla="*/ 496079 w 1533772"/>
                                <a:gd name="connsiteY27" fmla="*/ 134907 h 371723"/>
                                <a:gd name="connsiteX28" fmla="*/ 1062211 w 1533772"/>
                                <a:gd name="connsiteY28" fmla="*/ 21733 h 371723"/>
                                <a:gd name="connsiteX29" fmla="*/ 1082819 w 1533772"/>
                                <a:gd name="connsiteY29" fmla="*/ 21213 h 371723"/>
                                <a:gd name="connsiteX30" fmla="*/ 1061864 w 1533772"/>
                                <a:gd name="connsiteY30" fmla="*/ 15498 h 371723"/>
                                <a:gd name="connsiteX31" fmla="*/ 1062211 w 1533772"/>
                                <a:gd name="connsiteY31" fmla="*/ 21733 h 371723"/>
                                <a:gd name="connsiteX32" fmla="*/ 1329950 w 1533772"/>
                                <a:gd name="connsiteY32" fmla="*/ 74813 h 371723"/>
                                <a:gd name="connsiteX33" fmla="*/ 1317221 w 1533772"/>
                                <a:gd name="connsiteY33" fmla="*/ 71176 h 371723"/>
                                <a:gd name="connsiteX34" fmla="*/ 1303973 w 1533772"/>
                                <a:gd name="connsiteY34" fmla="*/ 69185 h 371723"/>
                                <a:gd name="connsiteX35" fmla="*/ 1297825 w 1533772"/>
                                <a:gd name="connsiteY35" fmla="*/ 67540 h 371723"/>
                                <a:gd name="connsiteX36" fmla="*/ 1266219 w 1533772"/>
                                <a:gd name="connsiteY36" fmla="*/ 68319 h 371723"/>
                                <a:gd name="connsiteX37" fmla="*/ 1241281 w 1533772"/>
                                <a:gd name="connsiteY37" fmla="*/ 68925 h 371723"/>
                                <a:gd name="connsiteX38" fmla="*/ 1211927 w 1533772"/>
                                <a:gd name="connsiteY38" fmla="*/ 68925 h 371723"/>
                                <a:gd name="connsiteX39" fmla="*/ 1181620 w 1533772"/>
                                <a:gd name="connsiteY39" fmla="*/ 70310 h 371723"/>
                                <a:gd name="connsiteX40" fmla="*/ 1149235 w 1533772"/>
                                <a:gd name="connsiteY40" fmla="*/ 70743 h 371723"/>
                                <a:gd name="connsiteX41" fmla="*/ 1110355 w 1533772"/>
                                <a:gd name="connsiteY41" fmla="*/ 72995 h 371723"/>
                                <a:gd name="connsiteX42" fmla="*/ 1029826 w 1533772"/>
                                <a:gd name="connsiteY42" fmla="*/ 77411 h 371723"/>
                                <a:gd name="connsiteX43" fmla="*/ 990946 w 1533772"/>
                                <a:gd name="connsiteY43" fmla="*/ 79403 h 371723"/>
                                <a:gd name="connsiteX44" fmla="*/ 958302 w 1533772"/>
                                <a:gd name="connsiteY44" fmla="*/ 80615 h 371723"/>
                                <a:gd name="connsiteX45" fmla="*/ 900719 w 1533772"/>
                                <a:gd name="connsiteY45" fmla="*/ 86330 h 371723"/>
                                <a:gd name="connsiteX46" fmla="*/ 861147 w 1533772"/>
                                <a:gd name="connsiteY46" fmla="*/ 90140 h 371723"/>
                                <a:gd name="connsiteX47" fmla="*/ 880197 w 1533772"/>
                                <a:gd name="connsiteY47" fmla="*/ 91785 h 371723"/>
                                <a:gd name="connsiteX48" fmla="*/ 970165 w 1533772"/>
                                <a:gd name="connsiteY48" fmla="*/ 86503 h 371723"/>
                                <a:gd name="connsiteX49" fmla="*/ 1022725 w 1533772"/>
                                <a:gd name="connsiteY49" fmla="*/ 84684 h 371723"/>
                                <a:gd name="connsiteX50" fmla="*/ 1062557 w 1533772"/>
                                <a:gd name="connsiteY50" fmla="*/ 85204 h 371723"/>
                                <a:gd name="connsiteX51" fmla="*/ 1149927 w 1533772"/>
                                <a:gd name="connsiteY51" fmla="*/ 83386 h 371723"/>
                                <a:gd name="connsiteX52" fmla="*/ 1243359 w 1533772"/>
                                <a:gd name="connsiteY52" fmla="*/ 84771 h 371723"/>
                                <a:gd name="connsiteX53" fmla="*/ 1329171 w 1533772"/>
                                <a:gd name="connsiteY53" fmla="*/ 84079 h 371723"/>
                                <a:gd name="connsiteX54" fmla="*/ 1355321 w 1533772"/>
                                <a:gd name="connsiteY54" fmla="*/ 82953 h 371723"/>
                                <a:gd name="connsiteX55" fmla="*/ 1381558 w 1533772"/>
                                <a:gd name="connsiteY55" fmla="*/ 83992 h 371723"/>
                                <a:gd name="connsiteX56" fmla="*/ 1399309 w 1533772"/>
                                <a:gd name="connsiteY56" fmla="*/ 83299 h 371723"/>
                                <a:gd name="connsiteX57" fmla="*/ 1420264 w 1533772"/>
                                <a:gd name="connsiteY57" fmla="*/ 83299 h 371723"/>
                                <a:gd name="connsiteX58" fmla="*/ 1457845 w 1533772"/>
                                <a:gd name="connsiteY58" fmla="*/ 81308 h 371723"/>
                                <a:gd name="connsiteX59" fmla="*/ 1465205 w 1533772"/>
                                <a:gd name="connsiteY59" fmla="*/ 77844 h 371723"/>
                                <a:gd name="connsiteX60" fmla="*/ 1445895 w 1533772"/>
                                <a:gd name="connsiteY60" fmla="*/ 76545 h 371723"/>
                                <a:gd name="connsiteX61" fmla="*/ 1431175 w 1533772"/>
                                <a:gd name="connsiteY61" fmla="*/ 71350 h 371723"/>
                                <a:gd name="connsiteX62" fmla="*/ 1430136 w 1533772"/>
                                <a:gd name="connsiteY62" fmla="*/ 71350 h 371723"/>
                                <a:gd name="connsiteX63" fmla="*/ 1386927 w 1533772"/>
                                <a:gd name="connsiteY63" fmla="*/ 69531 h 371723"/>
                                <a:gd name="connsiteX64" fmla="*/ 1363894 w 1533772"/>
                                <a:gd name="connsiteY64" fmla="*/ 69878 h 371723"/>
                                <a:gd name="connsiteX65" fmla="*/ 1345017 w 1533772"/>
                                <a:gd name="connsiteY65" fmla="*/ 76545 h 371723"/>
                                <a:gd name="connsiteX66" fmla="*/ 1342765 w 1533772"/>
                                <a:gd name="connsiteY66" fmla="*/ 76978 h 371723"/>
                                <a:gd name="connsiteX67" fmla="*/ 1337310 w 1533772"/>
                                <a:gd name="connsiteY67" fmla="*/ 71956 h 371723"/>
                                <a:gd name="connsiteX68" fmla="*/ 1329863 w 1533772"/>
                                <a:gd name="connsiteY68" fmla="*/ 74467 h 371723"/>
                                <a:gd name="connsiteX69" fmla="*/ 1329950 w 1533772"/>
                                <a:gd name="connsiteY69" fmla="*/ 74467 h 371723"/>
                                <a:gd name="connsiteX70" fmla="*/ 1039004 w 1533772"/>
                                <a:gd name="connsiteY70" fmla="*/ 129799 h 371723"/>
                                <a:gd name="connsiteX71" fmla="*/ 1052946 w 1533772"/>
                                <a:gd name="connsiteY71" fmla="*/ 135687 h 371723"/>
                                <a:gd name="connsiteX72" fmla="*/ 1068186 w 1533772"/>
                                <a:gd name="connsiteY72" fmla="*/ 136899 h 371723"/>
                                <a:gd name="connsiteX73" fmla="*/ 1103255 w 1533772"/>
                                <a:gd name="connsiteY73" fmla="*/ 142874 h 371723"/>
                                <a:gd name="connsiteX74" fmla="*/ 1116763 w 1533772"/>
                                <a:gd name="connsiteY74" fmla="*/ 144952 h 371723"/>
                                <a:gd name="connsiteX75" fmla="*/ 1155989 w 1533772"/>
                                <a:gd name="connsiteY75" fmla="*/ 151706 h 371723"/>
                                <a:gd name="connsiteX76" fmla="*/ 1172008 w 1533772"/>
                                <a:gd name="connsiteY76" fmla="*/ 155083 h 371723"/>
                                <a:gd name="connsiteX77" fmla="*/ 1184391 w 1533772"/>
                                <a:gd name="connsiteY77" fmla="*/ 157334 h 371723"/>
                                <a:gd name="connsiteX78" fmla="*/ 1196860 w 1533772"/>
                                <a:gd name="connsiteY78" fmla="*/ 163309 h 371723"/>
                                <a:gd name="connsiteX79" fmla="*/ 1200064 w 1533772"/>
                                <a:gd name="connsiteY79" fmla="*/ 163396 h 371723"/>
                                <a:gd name="connsiteX80" fmla="*/ 1219720 w 1533772"/>
                                <a:gd name="connsiteY80" fmla="*/ 161751 h 371723"/>
                                <a:gd name="connsiteX81" fmla="*/ 1241800 w 1533772"/>
                                <a:gd name="connsiteY81" fmla="*/ 160885 h 371723"/>
                                <a:gd name="connsiteX82" fmla="*/ 1277043 w 1533772"/>
                                <a:gd name="connsiteY82" fmla="*/ 156295 h 371723"/>
                                <a:gd name="connsiteX83" fmla="*/ 1278342 w 1533772"/>
                                <a:gd name="connsiteY83" fmla="*/ 152832 h 371723"/>
                                <a:gd name="connsiteX84" fmla="*/ 1282931 w 1533772"/>
                                <a:gd name="connsiteY84" fmla="*/ 153957 h 371723"/>
                                <a:gd name="connsiteX85" fmla="*/ 1291937 w 1533772"/>
                                <a:gd name="connsiteY85" fmla="*/ 150321 h 371723"/>
                                <a:gd name="connsiteX86" fmla="*/ 1288646 w 1533772"/>
                                <a:gd name="connsiteY86" fmla="*/ 140103 h 371723"/>
                                <a:gd name="connsiteX87" fmla="*/ 1282758 w 1533772"/>
                                <a:gd name="connsiteY87" fmla="*/ 134734 h 371723"/>
                                <a:gd name="connsiteX88" fmla="*/ 1273233 w 1533772"/>
                                <a:gd name="connsiteY88" fmla="*/ 134734 h 371723"/>
                                <a:gd name="connsiteX89" fmla="*/ 1242753 w 1533772"/>
                                <a:gd name="connsiteY89" fmla="*/ 126162 h 371723"/>
                                <a:gd name="connsiteX90" fmla="*/ 1241800 w 1533772"/>
                                <a:gd name="connsiteY90" fmla="*/ 125815 h 371723"/>
                                <a:gd name="connsiteX91" fmla="*/ 1208376 w 1533772"/>
                                <a:gd name="connsiteY91" fmla="*/ 121139 h 371723"/>
                                <a:gd name="connsiteX92" fmla="*/ 1171315 w 1533772"/>
                                <a:gd name="connsiteY92" fmla="*/ 117503 h 371723"/>
                                <a:gd name="connsiteX93" fmla="*/ 1129492 w 1533772"/>
                                <a:gd name="connsiteY93" fmla="*/ 113779 h 371723"/>
                                <a:gd name="connsiteX94" fmla="*/ 1123344 w 1533772"/>
                                <a:gd name="connsiteY94" fmla="*/ 114732 h 371723"/>
                                <a:gd name="connsiteX95" fmla="*/ 1106892 w 1533772"/>
                                <a:gd name="connsiteY95" fmla="*/ 115338 h 371723"/>
                                <a:gd name="connsiteX96" fmla="*/ 1092604 w 1533772"/>
                                <a:gd name="connsiteY96" fmla="*/ 113606 h 371723"/>
                                <a:gd name="connsiteX97" fmla="*/ 1046711 w 1533772"/>
                                <a:gd name="connsiteY97" fmla="*/ 113000 h 371723"/>
                                <a:gd name="connsiteX98" fmla="*/ 1029306 w 1533772"/>
                                <a:gd name="connsiteY98" fmla="*/ 113433 h 371723"/>
                                <a:gd name="connsiteX99" fmla="*/ 995189 w 1533772"/>
                                <a:gd name="connsiteY99" fmla="*/ 113086 h 371723"/>
                                <a:gd name="connsiteX100" fmla="*/ 976572 w 1533772"/>
                                <a:gd name="connsiteY100" fmla="*/ 114905 h 371723"/>
                                <a:gd name="connsiteX101" fmla="*/ 941503 w 1533772"/>
                                <a:gd name="connsiteY101" fmla="*/ 115771 h 371723"/>
                                <a:gd name="connsiteX102" fmla="*/ 912755 w 1533772"/>
                                <a:gd name="connsiteY102" fmla="*/ 116550 h 371723"/>
                                <a:gd name="connsiteX103" fmla="*/ 908079 w 1533772"/>
                                <a:gd name="connsiteY103" fmla="*/ 115251 h 371723"/>
                                <a:gd name="connsiteX104" fmla="*/ 887990 w 1533772"/>
                                <a:gd name="connsiteY104" fmla="*/ 119408 h 371723"/>
                                <a:gd name="connsiteX105" fmla="*/ 879244 w 1533772"/>
                                <a:gd name="connsiteY105" fmla="*/ 114472 h 371723"/>
                                <a:gd name="connsiteX106" fmla="*/ 863744 w 1533772"/>
                                <a:gd name="connsiteY106" fmla="*/ 117416 h 371723"/>
                                <a:gd name="connsiteX107" fmla="*/ 846253 w 1533772"/>
                                <a:gd name="connsiteY107" fmla="*/ 117935 h 371723"/>
                                <a:gd name="connsiteX108" fmla="*/ 830667 w 1533772"/>
                                <a:gd name="connsiteY108" fmla="*/ 119321 h 371723"/>
                                <a:gd name="connsiteX109" fmla="*/ 791874 w 1533772"/>
                                <a:gd name="connsiteY109" fmla="*/ 120187 h 371723"/>
                                <a:gd name="connsiteX110" fmla="*/ 796463 w 1533772"/>
                                <a:gd name="connsiteY110" fmla="*/ 128413 h 371723"/>
                                <a:gd name="connsiteX111" fmla="*/ 811530 w 1533772"/>
                                <a:gd name="connsiteY111" fmla="*/ 134648 h 371723"/>
                                <a:gd name="connsiteX112" fmla="*/ 813435 w 1533772"/>
                                <a:gd name="connsiteY112" fmla="*/ 134041 h 371723"/>
                                <a:gd name="connsiteX113" fmla="*/ 835169 w 1533772"/>
                                <a:gd name="connsiteY113" fmla="*/ 130664 h 371723"/>
                                <a:gd name="connsiteX114" fmla="*/ 854826 w 1533772"/>
                                <a:gd name="connsiteY114" fmla="*/ 129799 h 371723"/>
                                <a:gd name="connsiteX115" fmla="*/ 885912 w 1533772"/>
                                <a:gd name="connsiteY115" fmla="*/ 129799 h 371723"/>
                                <a:gd name="connsiteX116" fmla="*/ 891800 w 1533772"/>
                                <a:gd name="connsiteY116" fmla="*/ 130664 h 371723"/>
                                <a:gd name="connsiteX117" fmla="*/ 904096 w 1533772"/>
                                <a:gd name="connsiteY117" fmla="*/ 128326 h 371723"/>
                                <a:gd name="connsiteX118" fmla="*/ 947651 w 1533772"/>
                                <a:gd name="connsiteY118" fmla="*/ 130578 h 371723"/>
                                <a:gd name="connsiteX119" fmla="*/ 976139 w 1533772"/>
                                <a:gd name="connsiteY119" fmla="*/ 127894 h 371723"/>
                                <a:gd name="connsiteX120" fmla="*/ 985924 w 1533772"/>
                                <a:gd name="connsiteY120" fmla="*/ 133435 h 371723"/>
                                <a:gd name="connsiteX121" fmla="*/ 992765 w 1533772"/>
                                <a:gd name="connsiteY121" fmla="*/ 133695 h 371723"/>
                                <a:gd name="connsiteX122" fmla="*/ 1012248 w 1533772"/>
                                <a:gd name="connsiteY122" fmla="*/ 133695 h 371723"/>
                                <a:gd name="connsiteX123" fmla="*/ 1039351 w 1533772"/>
                                <a:gd name="connsiteY123" fmla="*/ 129799 h 371723"/>
                                <a:gd name="connsiteX124" fmla="*/ 1039178 w 1533772"/>
                                <a:gd name="connsiteY124" fmla="*/ 129799 h 371723"/>
                                <a:gd name="connsiteX125" fmla="*/ 1160232 w 1533772"/>
                                <a:gd name="connsiteY125" fmla="*/ 166859 h 371723"/>
                                <a:gd name="connsiteX126" fmla="*/ 1160665 w 1533772"/>
                                <a:gd name="connsiteY126" fmla="*/ 163569 h 371723"/>
                                <a:gd name="connsiteX127" fmla="*/ 1153651 w 1533772"/>
                                <a:gd name="connsiteY127" fmla="*/ 160452 h 371723"/>
                                <a:gd name="connsiteX128" fmla="*/ 1133995 w 1533772"/>
                                <a:gd name="connsiteY128" fmla="*/ 157507 h 371723"/>
                                <a:gd name="connsiteX129" fmla="*/ 1124123 w 1533772"/>
                                <a:gd name="connsiteY129" fmla="*/ 154823 h 371723"/>
                                <a:gd name="connsiteX130" fmla="*/ 1088534 w 1533772"/>
                                <a:gd name="connsiteY130" fmla="*/ 150407 h 371723"/>
                                <a:gd name="connsiteX131" fmla="*/ 1079183 w 1533772"/>
                                <a:gd name="connsiteY131" fmla="*/ 149801 h 371723"/>
                                <a:gd name="connsiteX132" fmla="*/ 1059440 w 1533772"/>
                                <a:gd name="connsiteY132" fmla="*/ 148242 h 371723"/>
                                <a:gd name="connsiteX133" fmla="*/ 1046451 w 1533772"/>
                                <a:gd name="connsiteY133" fmla="*/ 146337 h 371723"/>
                                <a:gd name="connsiteX134" fmla="*/ 1022379 w 1533772"/>
                                <a:gd name="connsiteY134" fmla="*/ 146943 h 371723"/>
                                <a:gd name="connsiteX135" fmla="*/ 984019 w 1533772"/>
                                <a:gd name="connsiteY135" fmla="*/ 149801 h 371723"/>
                                <a:gd name="connsiteX136" fmla="*/ 965835 w 1533772"/>
                                <a:gd name="connsiteY136" fmla="*/ 144865 h 371723"/>
                                <a:gd name="connsiteX137" fmla="*/ 954405 w 1533772"/>
                                <a:gd name="connsiteY137" fmla="*/ 146943 h 371723"/>
                                <a:gd name="connsiteX138" fmla="*/ 924185 w 1533772"/>
                                <a:gd name="connsiteY138" fmla="*/ 146943 h 371723"/>
                                <a:gd name="connsiteX139" fmla="*/ 891540 w 1533772"/>
                                <a:gd name="connsiteY139" fmla="*/ 150494 h 371723"/>
                                <a:gd name="connsiteX140" fmla="*/ 852661 w 1533772"/>
                                <a:gd name="connsiteY140" fmla="*/ 157941 h 371723"/>
                                <a:gd name="connsiteX141" fmla="*/ 848937 w 1533772"/>
                                <a:gd name="connsiteY141" fmla="*/ 159846 h 371723"/>
                                <a:gd name="connsiteX142" fmla="*/ 832831 w 1533772"/>
                                <a:gd name="connsiteY142" fmla="*/ 159066 h 371723"/>
                                <a:gd name="connsiteX143" fmla="*/ 822960 w 1533772"/>
                                <a:gd name="connsiteY143" fmla="*/ 161058 h 371723"/>
                                <a:gd name="connsiteX144" fmla="*/ 807027 w 1533772"/>
                                <a:gd name="connsiteY144" fmla="*/ 158287 h 371723"/>
                                <a:gd name="connsiteX145" fmla="*/ 794125 w 1533772"/>
                                <a:gd name="connsiteY145" fmla="*/ 161837 h 371723"/>
                                <a:gd name="connsiteX146" fmla="*/ 792134 w 1533772"/>
                                <a:gd name="connsiteY146" fmla="*/ 163742 h 371723"/>
                                <a:gd name="connsiteX147" fmla="*/ 782868 w 1533772"/>
                                <a:gd name="connsiteY147" fmla="*/ 167552 h 371723"/>
                                <a:gd name="connsiteX148" fmla="*/ 767196 w 1533772"/>
                                <a:gd name="connsiteY148" fmla="*/ 171968 h 371723"/>
                                <a:gd name="connsiteX149" fmla="*/ 751956 w 1533772"/>
                                <a:gd name="connsiteY149" fmla="*/ 177424 h 371723"/>
                                <a:gd name="connsiteX150" fmla="*/ 740266 w 1533772"/>
                                <a:gd name="connsiteY150" fmla="*/ 181753 h 371723"/>
                                <a:gd name="connsiteX151" fmla="*/ 729961 w 1533772"/>
                                <a:gd name="connsiteY151" fmla="*/ 187901 h 371723"/>
                                <a:gd name="connsiteX152" fmla="*/ 722168 w 1533772"/>
                                <a:gd name="connsiteY152" fmla="*/ 196560 h 371723"/>
                                <a:gd name="connsiteX153" fmla="*/ 731866 w 1533772"/>
                                <a:gd name="connsiteY153" fmla="*/ 194395 h 371723"/>
                                <a:gd name="connsiteX154" fmla="*/ 741824 w 1533772"/>
                                <a:gd name="connsiteY154" fmla="*/ 197859 h 371723"/>
                                <a:gd name="connsiteX155" fmla="*/ 748146 w 1533772"/>
                                <a:gd name="connsiteY155" fmla="*/ 197859 h 371723"/>
                                <a:gd name="connsiteX156" fmla="*/ 780617 w 1533772"/>
                                <a:gd name="connsiteY156" fmla="*/ 191884 h 371723"/>
                                <a:gd name="connsiteX157" fmla="*/ 784687 w 1533772"/>
                                <a:gd name="connsiteY157" fmla="*/ 191278 h 371723"/>
                                <a:gd name="connsiteX158" fmla="*/ 810318 w 1533772"/>
                                <a:gd name="connsiteY158" fmla="*/ 193702 h 371723"/>
                                <a:gd name="connsiteX159" fmla="*/ 827030 w 1533772"/>
                                <a:gd name="connsiteY159" fmla="*/ 192404 h 371723"/>
                                <a:gd name="connsiteX160" fmla="*/ 841750 w 1533772"/>
                                <a:gd name="connsiteY160" fmla="*/ 189546 h 371723"/>
                                <a:gd name="connsiteX161" fmla="*/ 855345 w 1533772"/>
                                <a:gd name="connsiteY161" fmla="*/ 189546 h 371723"/>
                                <a:gd name="connsiteX162" fmla="*/ 859501 w 1533772"/>
                                <a:gd name="connsiteY162" fmla="*/ 189200 h 371723"/>
                                <a:gd name="connsiteX163" fmla="*/ 893012 w 1533772"/>
                                <a:gd name="connsiteY163" fmla="*/ 187728 h 371723"/>
                                <a:gd name="connsiteX164" fmla="*/ 946785 w 1533772"/>
                                <a:gd name="connsiteY164" fmla="*/ 180454 h 371723"/>
                                <a:gd name="connsiteX165" fmla="*/ 976832 w 1533772"/>
                                <a:gd name="connsiteY165" fmla="*/ 179848 h 371723"/>
                                <a:gd name="connsiteX166" fmla="*/ 995622 w 1533772"/>
                                <a:gd name="connsiteY166" fmla="*/ 180108 h 371723"/>
                                <a:gd name="connsiteX167" fmla="*/ 1057968 w 1533772"/>
                                <a:gd name="connsiteY167" fmla="*/ 176817 h 371723"/>
                                <a:gd name="connsiteX168" fmla="*/ 1142221 w 1533772"/>
                                <a:gd name="connsiteY168" fmla="*/ 170150 h 371723"/>
                                <a:gd name="connsiteX169" fmla="*/ 1160491 w 1533772"/>
                                <a:gd name="connsiteY169" fmla="*/ 166513 h 371723"/>
                                <a:gd name="connsiteX170" fmla="*/ 1160491 w 1533772"/>
                                <a:gd name="connsiteY170" fmla="*/ 166513 h 371723"/>
                                <a:gd name="connsiteX171" fmla="*/ 853873 w 1533772"/>
                                <a:gd name="connsiteY171" fmla="*/ 65202 h 371723"/>
                                <a:gd name="connsiteX172" fmla="*/ 844262 w 1533772"/>
                                <a:gd name="connsiteY172" fmla="*/ 59747 h 371723"/>
                                <a:gd name="connsiteX173" fmla="*/ 821575 w 1533772"/>
                                <a:gd name="connsiteY173" fmla="*/ 60093 h 371723"/>
                                <a:gd name="connsiteX174" fmla="*/ 799667 w 1533772"/>
                                <a:gd name="connsiteY174" fmla="*/ 61132 h 371723"/>
                                <a:gd name="connsiteX175" fmla="*/ 772131 w 1533772"/>
                                <a:gd name="connsiteY175" fmla="*/ 66327 h 371723"/>
                                <a:gd name="connsiteX176" fmla="*/ 767022 w 1533772"/>
                                <a:gd name="connsiteY176" fmla="*/ 65981 h 371723"/>
                                <a:gd name="connsiteX177" fmla="*/ 721562 w 1533772"/>
                                <a:gd name="connsiteY177" fmla="*/ 70743 h 371723"/>
                                <a:gd name="connsiteX178" fmla="*/ 714462 w 1533772"/>
                                <a:gd name="connsiteY178" fmla="*/ 70570 h 371723"/>
                                <a:gd name="connsiteX179" fmla="*/ 709439 w 1533772"/>
                                <a:gd name="connsiteY179" fmla="*/ 70224 h 371723"/>
                                <a:gd name="connsiteX180" fmla="*/ 692121 w 1533772"/>
                                <a:gd name="connsiteY180" fmla="*/ 73168 h 371723"/>
                                <a:gd name="connsiteX181" fmla="*/ 673764 w 1533772"/>
                                <a:gd name="connsiteY181" fmla="*/ 77584 h 371723"/>
                                <a:gd name="connsiteX182" fmla="*/ 660689 w 1533772"/>
                                <a:gd name="connsiteY182" fmla="*/ 78277 h 371723"/>
                                <a:gd name="connsiteX183" fmla="*/ 633759 w 1533772"/>
                                <a:gd name="connsiteY183" fmla="*/ 79922 h 371723"/>
                                <a:gd name="connsiteX184" fmla="*/ 618952 w 1533772"/>
                                <a:gd name="connsiteY184" fmla="*/ 81914 h 371723"/>
                                <a:gd name="connsiteX185" fmla="*/ 608648 w 1533772"/>
                                <a:gd name="connsiteY185" fmla="*/ 81914 h 371723"/>
                                <a:gd name="connsiteX186" fmla="*/ 562148 w 1533772"/>
                                <a:gd name="connsiteY186" fmla="*/ 89101 h 371723"/>
                                <a:gd name="connsiteX187" fmla="*/ 557819 w 1533772"/>
                                <a:gd name="connsiteY187" fmla="*/ 91265 h 371723"/>
                                <a:gd name="connsiteX188" fmla="*/ 541886 w 1533772"/>
                                <a:gd name="connsiteY188" fmla="*/ 94383 h 371723"/>
                                <a:gd name="connsiteX189" fmla="*/ 516428 w 1533772"/>
                                <a:gd name="connsiteY189" fmla="*/ 95768 h 371723"/>
                                <a:gd name="connsiteX190" fmla="*/ 506643 w 1533772"/>
                                <a:gd name="connsiteY190" fmla="*/ 98539 h 371723"/>
                                <a:gd name="connsiteX191" fmla="*/ 492443 w 1533772"/>
                                <a:gd name="connsiteY191" fmla="*/ 102349 h 371723"/>
                                <a:gd name="connsiteX192" fmla="*/ 478501 w 1533772"/>
                                <a:gd name="connsiteY192" fmla="*/ 101223 h 371723"/>
                                <a:gd name="connsiteX193" fmla="*/ 454689 w 1533772"/>
                                <a:gd name="connsiteY193" fmla="*/ 104860 h 371723"/>
                                <a:gd name="connsiteX194" fmla="*/ 448628 w 1533772"/>
                                <a:gd name="connsiteY194" fmla="*/ 106246 h 371723"/>
                                <a:gd name="connsiteX195" fmla="*/ 427153 w 1533772"/>
                                <a:gd name="connsiteY195" fmla="*/ 110142 h 371723"/>
                                <a:gd name="connsiteX196" fmla="*/ 392950 w 1533772"/>
                                <a:gd name="connsiteY196" fmla="*/ 119408 h 371723"/>
                                <a:gd name="connsiteX197" fmla="*/ 382905 w 1533772"/>
                                <a:gd name="connsiteY197" fmla="*/ 120966 h 371723"/>
                                <a:gd name="connsiteX198" fmla="*/ 383858 w 1533772"/>
                                <a:gd name="connsiteY198" fmla="*/ 127374 h 371723"/>
                                <a:gd name="connsiteX199" fmla="*/ 370349 w 1533772"/>
                                <a:gd name="connsiteY199" fmla="*/ 131184 h 371723"/>
                                <a:gd name="connsiteX200" fmla="*/ 358140 w 1533772"/>
                                <a:gd name="connsiteY200" fmla="*/ 123391 h 371723"/>
                                <a:gd name="connsiteX201" fmla="*/ 334501 w 1533772"/>
                                <a:gd name="connsiteY201" fmla="*/ 135254 h 371723"/>
                                <a:gd name="connsiteX202" fmla="*/ 304713 w 1533772"/>
                                <a:gd name="connsiteY202" fmla="*/ 135773 h 371723"/>
                                <a:gd name="connsiteX203" fmla="*/ 287568 w 1533772"/>
                                <a:gd name="connsiteY203" fmla="*/ 141488 h 371723"/>
                                <a:gd name="connsiteX204" fmla="*/ 261938 w 1533772"/>
                                <a:gd name="connsiteY204" fmla="*/ 146943 h 371723"/>
                                <a:gd name="connsiteX205" fmla="*/ 244533 w 1533772"/>
                                <a:gd name="connsiteY205" fmla="*/ 147550 h 371723"/>
                                <a:gd name="connsiteX206" fmla="*/ 236999 w 1533772"/>
                                <a:gd name="connsiteY206" fmla="*/ 156295 h 371723"/>
                                <a:gd name="connsiteX207" fmla="*/ 246524 w 1533772"/>
                                <a:gd name="connsiteY207" fmla="*/ 156295 h 371723"/>
                                <a:gd name="connsiteX208" fmla="*/ 322984 w 1533772"/>
                                <a:gd name="connsiteY208" fmla="*/ 144519 h 371723"/>
                                <a:gd name="connsiteX209" fmla="*/ 365327 w 1533772"/>
                                <a:gd name="connsiteY209" fmla="*/ 133695 h 371723"/>
                                <a:gd name="connsiteX210" fmla="*/ 366366 w 1533772"/>
                                <a:gd name="connsiteY210" fmla="*/ 133695 h 371723"/>
                                <a:gd name="connsiteX211" fmla="*/ 375718 w 1533772"/>
                                <a:gd name="connsiteY211" fmla="*/ 133522 h 371723"/>
                                <a:gd name="connsiteX212" fmla="*/ 399530 w 1533772"/>
                                <a:gd name="connsiteY212" fmla="*/ 133782 h 371723"/>
                                <a:gd name="connsiteX213" fmla="*/ 403427 w 1533772"/>
                                <a:gd name="connsiteY213" fmla="*/ 132916 h 371723"/>
                                <a:gd name="connsiteX214" fmla="*/ 411740 w 1533772"/>
                                <a:gd name="connsiteY214" fmla="*/ 131704 h 371723"/>
                                <a:gd name="connsiteX215" fmla="*/ 459018 w 1533772"/>
                                <a:gd name="connsiteY215" fmla="*/ 126941 h 371723"/>
                                <a:gd name="connsiteX216" fmla="*/ 474258 w 1533772"/>
                                <a:gd name="connsiteY216" fmla="*/ 125123 h 371723"/>
                                <a:gd name="connsiteX217" fmla="*/ 487940 w 1533772"/>
                                <a:gd name="connsiteY217" fmla="*/ 123391 h 371723"/>
                                <a:gd name="connsiteX218" fmla="*/ 506297 w 1533772"/>
                                <a:gd name="connsiteY218" fmla="*/ 120706 h 371723"/>
                                <a:gd name="connsiteX219" fmla="*/ 524221 w 1533772"/>
                                <a:gd name="connsiteY219" fmla="*/ 119061 h 371723"/>
                                <a:gd name="connsiteX220" fmla="*/ 577042 w 1533772"/>
                                <a:gd name="connsiteY220" fmla="*/ 111441 h 371723"/>
                                <a:gd name="connsiteX221" fmla="*/ 614449 w 1533772"/>
                                <a:gd name="connsiteY221" fmla="*/ 108151 h 371723"/>
                                <a:gd name="connsiteX222" fmla="*/ 617480 w 1533772"/>
                                <a:gd name="connsiteY222" fmla="*/ 107372 h 371723"/>
                                <a:gd name="connsiteX223" fmla="*/ 631941 w 1533772"/>
                                <a:gd name="connsiteY223" fmla="*/ 104687 h 371723"/>
                                <a:gd name="connsiteX224" fmla="*/ 681297 w 1533772"/>
                                <a:gd name="connsiteY224" fmla="*/ 100271 h 371723"/>
                                <a:gd name="connsiteX225" fmla="*/ 749531 w 1533772"/>
                                <a:gd name="connsiteY225" fmla="*/ 92738 h 371723"/>
                                <a:gd name="connsiteX226" fmla="*/ 803391 w 1533772"/>
                                <a:gd name="connsiteY226" fmla="*/ 87802 h 371723"/>
                                <a:gd name="connsiteX227" fmla="*/ 821315 w 1533772"/>
                                <a:gd name="connsiteY227" fmla="*/ 86936 h 371723"/>
                                <a:gd name="connsiteX228" fmla="*/ 866342 w 1533772"/>
                                <a:gd name="connsiteY228" fmla="*/ 81481 h 371723"/>
                                <a:gd name="connsiteX229" fmla="*/ 921068 w 1533772"/>
                                <a:gd name="connsiteY229" fmla="*/ 77757 h 371723"/>
                                <a:gd name="connsiteX230" fmla="*/ 945226 w 1533772"/>
                                <a:gd name="connsiteY230" fmla="*/ 74727 h 371723"/>
                                <a:gd name="connsiteX231" fmla="*/ 976659 w 1533772"/>
                                <a:gd name="connsiteY231" fmla="*/ 73861 h 371723"/>
                                <a:gd name="connsiteX232" fmla="*/ 1049655 w 1533772"/>
                                <a:gd name="connsiteY232" fmla="*/ 68925 h 371723"/>
                                <a:gd name="connsiteX233" fmla="*/ 1071909 w 1533772"/>
                                <a:gd name="connsiteY233" fmla="*/ 68579 h 371723"/>
                                <a:gd name="connsiteX234" fmla="*/ 1123777 w 1533772"/>
                                <a:gd name="connsiteY234" fmla="*/ 65981 h 371723"/>
                                <a:gd name="connsiteX235" fmla="*/ 1141615 w 1533772"/>
                                <a:gd name="connsiteY235" fmla="*/ 64942 h 371723"/>
                                <a:gd name="connsiteX236" fmla="*/ 1200670 w 1533772"/>
                                <a:gd name="connsiteY236" fmla="*/ 61998 h 371723"/>
                                <a:gd name="connsiteX237" fmla="*/ 1240415 w 1533772"/>
                                <a:gd name="connsiteY237" fmla="*/ 58101 h 371723"/>
                                <a:gd name="connsiteX238" fmla="*/ 1215823 w 1533772"/>
                                <a:gd name="connsiteY238" fmla="*/ 55590 h 371723"/>
                                <a:gd name="connsiteX239" fmla="*/ 1202315 w 1533772"/>
                                <a:gd name="connsiteY239" fmla="*/ 54811 h 371723"/>
                                <a:gd name="connsiteX240" fmla="*/ 1159626 w 1533772"/>
                                <a:gd name="connsiteY240" fmla="*/ 50827 h 371723"/>
                                <a:gd name="connsiteX241" fmla="*/ 1140229 w 1533772"/>
                                <a:gd name="connsiteY241" fmla="*/ 49702 h 371723"/>
                                <a:gd name="connsiteX242" fmla="*/ 1129665 w 1533772"/>
                                <a:gd name="connsiteY242" fmla="*/ 49009 h 371723"/>
                                <a:gd name="connsiteX243" fmla="*/ 1101263 w 1533772"/>
                                <a:gd name="connsiteY243" fmla="*/ 47018 h 371723"/>
                                <a:gd name="connsiteX244" fmla="*/ 1091479 w 1533772"/>
                                <a:gd name="connsiteY244" fmla="*/ 49096 h 371723"/>
                                <a:gd name="connsiteX245" fmla="*/ 1081088 w 1533772"/>
                                <a:gd name="connsiteY245" fmla="*/ 46498 h 371723"/>
                                <a:gd name="connsiteX246" fmla="*/ 1051820 w 1533772"/>
                                <a:gd name="connsiteY246" fmla="*/ 46411 h 371723"/>
                                <a:gd name="connsiteX247" fmla="*/ 1034502 w 1533772"/>
                                <a:gd name="connsiteY247" fmla="*/ 49875 h 371723"/>
                                <a:gd name="connsiteX248" fmla="*/ 1024197 w 1533772"/>
                                <a:gd name="connsiteY248" fmla="*/ 45545 h 371723"/>
                                <a:gd name="connsiteX249" fmla="*/ 1006966 w 1533772"/>
                                <a:gd name="connsiteY249" fmla="*/ 46844 h 371723"/>
                                <a:gd name="connsiteX250" fmla="*/ 990514 w 1533772"/>
                                <a:gd name="connsiteY250" fmla="*/ 48663 h 371723"/>
                                <a:gd name="connsiteX251" fmla="*/ 989821 w 1533772"/>
                                <a:gd name="connsiteY251" fmla="*/ 49356 h 371723"/>
                                <a:gd name="connsiteX252" fmla="*/ 982807 w 1533772"/>
                                <a:gd name="connsiteY252" fmla="*/ 50914 h 371723"/>
                                <a:gd name="connsiteX253" fmla="*/ 946698 w 1533772"/>
                                <a:gd name="connsiteY253" fmla="*/ 55330 h 371723"/>
                                <a:gd name="connsiteX254" fmla="*/ 937433 w 1533772"/>
                                <a:gd name="connsiteY254" fmla="*/ 49875 h 371723"/>
                                <a:gd name="connsiteX255" fmla="*/ 917691 w 1533772"/>
                                <a:gd name="connsiteY255" fmla="*/ 50741 h 371723"/>
                                <a:gd name="connsiteX256" fmla="*/ 885392 w 1533772"/>
                                <a:gd name="connsiteY256" fmla="*/ 53858 h 371723"/>
                                <a:gd name="connsiteX257" fmla="*/ 879244 w 1533772"/>
                                <a:gd name="connsiteY257" fmla="*/ 55157 h 371723"/>
                                <a:gd name="connsiteX258" fmla="*/ 871018 w 1533772"/>
                                <a:gd name="connsiteY258" fmla="*/ 55850 h 371723"/>
                                <a:gd name="connsiteX259" fmla="*/ 852921 w 1533772"/>
                                <a:gd name="connsiteY259" fmla="*/ 57668 h 371723"/>
                                <a:gd name="connsiteX260" fmla="*/ 853440 w 1533772"/>
                                <a:gd name="connsiteY260" fmla="*/ 64942 h 371723"/>
                                <a:gd name="connsiteX261" fmla="*/ 853613 w 1533772"/>
                                <a:gd name="connsiteY261" fmla="*/ 64942 h 371723"/>
                                <a:gd name="connsiteX262" fmla="*/ 766676 w 1533772"/>
                                <a:gd name="connsiteY262" fmla="*/ 299776 h 371723"/>
                                <a:gd name="connsiteX263" fmla="*/ 783301 w 1533772"/>
                                <a:gd name="connsiteY263" fmla="*/ 295707 h 371723"/>
                                <a:gd name="connsiteX264" fmla="*/ 801486 w 1533772"/>
                                <a:gd name="connsiteY264" fmla="*/ 292936 h 371723"/>
                                <a:gd name="connsiteX265" fmla="*/ 869806 w 1533772"/>
                                <a:gd name="connsiteY265" fmla="*/ 291983 h 371723"/>
                                <a:gd name="connsiteX266" fmla="*/ 964883 w 1533772"/>
                                <a:gd name="connsiteY266" fmla="*/ 286182 h 371723"/>
                                <a:gd name="connsiteX267" fmla="*/ 1032337 w 1533772"/>
                                <a:gd name="connsiteY267" fmla="*/ 280986 h 371723"/>
                                <a:gd name="connsiteX268" fmla="*/ 1074334 w 1533772"/>
                                <a:gd name="connsiteY268" fmla="*/ 277609 h 371723"/>
                                <a:gd name="connsiteX269" fmla="*/ 1101263 w 1533772"/>
                                <a:gd name="connsiteY269" fmla="*/ 275704 h 371723"/>
                                <a:gd name="connsiteX270" fmla="*/ 1130358 w 1533772"/>
                                <a:gd name="connsiteY270" fmla="*/ 271374 h 371723"/>
                                <a:gd name="connsiteX271" fmla="*/ 1193483 w 1533772"/>
                                <a:gd name="connsiteY271" fmla="*/ 265573 h 371723"/>
                                <a:gd name="connsiteX272" fmla="*/ 1253057 w 1533772"/>
                                <a:gd name="connsiteY272" fmla="*/ 259945 h 371723"/>
                                <a:gd name="connsiteX273" fmla="*/ 1256261 w 1533772"/>
                                <a:gd name="connsiteY273" fmla="*/ 259598 h 371723"/>
                                <a:gd name="connsiteX274" fmla="*/ 1321724 w 1533772"/>
                                <a:gd name="connsiteY274" fmla="*/ 248082 h 371723"/>
                                <a:gd name="connsiteX275" fmla="*/ 1325794 w 1533772"/>
                                <a:gd name="connsiteY275" fmla="*/ 248082 h 371723"/>
                                <a:gd name="connsiteX276" fmla="*/ 1351684 w 1533772"/>
                                <a:gd name="connsiteY276" fmla="*/ 245397 h 371723"/>
                                <a:gd name="connsiteX277" fmla="*/ 1375064 w 1533772"/>
                                <a:gd name="connsiteY277" fmla="*/ 237951 h 371723"/>
                                <a:gd name="connsiteX278" fmla="*/ 1369089 w 1533772"/>
                                <a:gd name="connsiteY278" fmla="*/ 226694 h 371723"/>
                                <a:gd name="connsiteX279" fmla="*/ 1366058 w 1533772"/>
                                <a:gd name="connsiteY279" fmla="*/ 223923 h 371723"/>
                                <a:gd name="connsiteX280" fmla="*/ 1345103 w 1533772"/>
                                <a:gd name="connsiteY280" fmla="*/ 218641 h 371723"/>
                                <a:gd name="connsiteX281" fmla="*/ 1336877 w 1533772"/>
                                <a:gd name="connsiteY281" fmla="*/ 217688 h 371723"/>
                                <a:gd name="connsiteX282" fmla="*/ 1304492 w 1533772"/>
                                <a:gd name="connsiteY282" fmla="*/ 210674 h 371723"/>
                                <a:gd name="connsiteX283" fmla="*/ 1235999 w 1533772"/>
                                <a:gd name="connsiteY283" fmla="*/ 204526 h 371723"/>
                                <a:gd name="connsiteX284" fmla="*/ 1191751 w 1533772"/>
                                <a:gd name="connsiteY284" fmla="*/ 202448 h 371723"/>
                                <a:gd name="connsiteX285" fmla="*/ 1172874 w 1533772"/>
                                <a:gd name="connsiteY285" fmla="*/ 201322 h 371723"/>
                                <a:gd name="connsiteX286" fmla="*/ 1170190 w 1533772"/>
                                <a:gd name="connsiteY286" fmla="*/ 202188 h 371723"/>
                                <a:gd name="connsiteX287" fmla="*/ 1161184 w 1533772"/>
                                <a:gd name="connsiteY287" fmla="*/ 203834 h 371723"/>
                                <a:gd name="connsiteX288" fmla="*/ 1131224 w 1533772"/>
                                <a:gd name="connsiteY288" fmla="*/ 200717 h 371723"/>
                                <a:gd name="connsiteX289" fmla="*/ 1099532 w 1533772"/>
                                <a:gd name="connsiteY289" fmla="*/ 199937 h 371723"/>
                                <a:gd name="connsiteX290" fmla="*/ 1064202 w 1533772"/>
                                <a:gd name="connsiteY290" fmla="*/ 202275 h 371723"/>
                                <a:gd name="connsiteX291" fmla="*/ 1060133 w 1533772"/>
                                <a:gd name="connsiteY291" fmla="*/ 202622 h 371723"/>
                                <a:gd name="connsiteX292" fmla="*/ 1025410 w 1533772"/>
                                <a:gd name="connsiteY292" fmla="*/ 197686 h 371723"/>
                                <a:gd name="connsiteX293" fmla="*/ 991379 w 1533772"/>
                                <a:gd name="connsiteY293" fmla="*/ 198032 h 371723"/>
                                <a:gd name="connsiteX294" fmla="*/ 981075 w 1533772"/>
                                <a:gd name="connsiteY294" fmla="*/ 197253 h 371723"/>
                                <a:gd name="connsiteX295" fmla="*/ 955964 w 1533772"/>
                                <a:gd name="connsiteY295" fmla="*/ 197946 h 371723"/>
                                <a:gd name="connsiteX296" fmla="*/ 939425 w 1533772"/>
                                <a:gd name="connsiteY296" fmla="*/ 199071 h 371723"/>
                                <a:gd name="connsiteX297" fmla="*/ 892926 w 1533772"/>
                                <a:gd name="connsiteY297" fmla="*/ 201149 h 371723"/>
                                <a:gd name="connsiteX298" fmla="*/ 879764 w 1533772"/>
                                <a:gd name="connsiteY298" fmla="*/ 203487 h 371723"/>
                                <a:gd name="connsiteX299" fmla="*/ 858029 w 1533772"/>
                                <a:gd name="connsiteY299" fmla="*/ 202968 h 371723"/>
                                <a:gd name="connsiteX300" fmla="*/ 848071 w 1533772"/>
                                <a:gd name="connsiteY300" fmla="*/ 204440 h 371723"/>
                                <a:gd name="connsiteX301" fmla="*/ 812569 w 1533772"/>
                                <a:gd name="connsiteY301" fmla="*/ 205652 h 371723"/>
                                <a:gd name="connsiteX302" fmla="*/ 784254 w 1533772"/>
                                <a:gd name="connsiteY302" fmla="*/ 210761 h 371723"/>
                                <a:gd name="connsiteX303" fmla="*/ 779232 w 1533772"/>
                                <a:gd name="connsiteY303" fmla="*/ 210155 h 371723"/>
                                <a:gd name="connsiteX304" fmla="*/ 758796 w 1533772"/>
                                <a:gd name="connsiteY304" fmla="*/ 209202 h 371723"/>
                                <a:gd name="connsiteX305" fmla="*/ 739573 w 1533772"/>
                                <a:gd name="connsiteY305" fmla="*/ 216216 h 371723"/>
                                <a:gd name="connsiteX306" fmla="*/ 726844 w 1533772"/>
                                <a:gd name="connsiteY306" fmla="*/ 218641 h 371723"/>
                                <a:gd name="connsiteX307" fmla="*/ 716453 w 1533772"/>
                                <a:gd name="connsiteY307" fmla="*/ 222970 h 371723"/>
                                <a:gd name="connsiteX308" fmla="*/ 704764 w 1533772"/>
                                <a:gd name="connsiteY308" fmla="*/ 225395 h 371723"/>
                                <a:gd name="connsiteX309" fmla="*/ 700261 w 1533772"/>
                                <a:gd name="connsiteY309" fmla="*/ 222624 h 371723"/>
                                <a:gd name="connsiteX310" fmla="*/ 688917 w 1533772"/>
                                <a:gd name="connsiteY310" fmla="*/ 233015 h 371723"/>
                                <a:gd name="connsiteX311" fmla="*/ 693333 w 1533772"/>
                                <a:gd name="connsiteY311" fmla="*/ 239336 h 371723"/>
                                <a:gd name="connsiteX312" fmla="*/ 686233 w 1533772"/>
                                <a:gd name="connsiteY312" fmla="*/ 253017 h 371723"/>
                                <a:gd name="connsiteX313" fmla="*/ 695238 w 1533772"/>
                                <a:gd name="connsiteY313" fmla="*/ 270595 h 371723"/>
                                <a:gd name="connsiteX314" fmla="*/ 700867 w 1533772"/>
                                <a:gd name="connsiteY314" fmla="*/ 274492 h 371723"/>
                                <a:gd name="connsiteX315" fmla="*/ 729529 w 1533772"/>
                                <a:gd name="connsiteY315" fmla="*/ 299863 h 371723"/>
                                <a:gd name="connsiteX316" fmla="*/ 759143 w 1533772"/>
                                <a:gd name="connsiteY316" fmla="*/ 316489 h 371723"/>
                                <a:gd name="connsiteX317" fmla="*/ 786505 w 1533772"/>
                                <a:gd name="connsiteY317" fmla="*/ 327053 h 371723"/>
                                <a:gd name="connsiteX318" fmla="*/ 827549 w 1533772"/>
                                <a:gd name="connsiteY318" fmla="*/ 340214 h 371723"/>
                                <a:gd name="connsiteX319" fmla="*/ 862272 w 1533772"/>
                                <a:gd name="connsiteY319" fmla="*/ 346882 h 371723"/>
                                <a:gd name="connsiteX320" fmla="*/ 864437 w 1533772"/>
                                <a:gd name="connsiteY320" fmla="*/ 347055 h 371723"/>
                                <a:gd name="connsiteX321" fmla="*/ 876733 w 1533772"/>
                                <a:gd name="connsiteY321" fmla="*/ 348960 h 371723"/>
                                <a:gd name="connsiteX322" fmla="*/ 881669 w 1533772"/>
                                <a:gd name="connsiteY322" fmla="*/ 349566 h 371723"/>
                                <a:gd name="connsiteX323" fmla="*/ 892579 w 1533772"/>
                                <a:gd name="connsiteY323" fmla="*/ 350692 h 371723"/>
                                <a:gd name="connsiteX324" fmla="*/ 900632 w 1533772"/>
                                <a:gd name="connsiteY324" fmla="*/ 353030 h 371723"/>
                                <a:gd name="connsiteX325" fmla="*/ 934576 w 1533772"/>
                                <a:gd name="connsiteY325" fmla="*/ 352683 h 371723"/>
                                <a:gd name="connsiteX326" fmla="*/ 939685 w 1533772"/>
                                <a:gd name="connsiteY326" fmla="*/ 353636 h 371723"/>
                                <a:gd name="connsiteX327" fmla="*/ 948950 w 1533772"/>
                                <a:gd name="connsiteY327" fmla="*/ 355195 h 371723"/>
                                <a:gd name="connsiteX328" fmla="*/ 981162 w 1533772"/>
                                <a:gd name="connsiteY328" fmla="*/ 356493 h 371723"/>
                                <a:gd name="connsiteX329" fmla="*/ 1011728 w 1533772"/>
                                <a:gd name="connsiteY329" fmla="*/ 355108 h 371723"/>
                                <a:gd name="connsiteX330" fmla="*/ 1040217 w 1533772"/>
                                <a:gd name="connsiteY330" fmla="*/ 352857 h 371723"/>
                                <a:gd name="connsiteX331" fmla="*/ 1038571 w 1533772"/>
                                <a:gd name="connsiteY331" fmla="*/ 338309 h 371723"/>
                                <a:gd name="connsiteX332" fmla="*/ 1023591 w 1533772"/>
                                <a:gd name="connsiteY332" fmla="*/ 334586 h 371723"/>
                                <a:gd name="connsiteX333" fmla="*/ 1005234 w 1533772"/>
                                <a:gd name="connsiteY333" fmla="*/ 326360 h 371723"/>
                                <a:gd name="connsiteX334" fmla="*/ 980123 w 1533772"/>
                                <a:gd name="connsiteY334" fmla="*/ 326706 h 371723"/>
                                <a:gd name="connsiteX335" fmla="*/ 970857 w 1533772"/>
                                <a:gd name="connsiteY335" fmla="*/ 325148 h 371723"/>
                                <a:gd name="connsiteX336" fmla="*/ 965489 w 1533772"/>
                                <a:gd name="connsiteY336" fmla="*/ 323502 h 371723"/>
                                <a:gd name="connsiteX337" fmla="*/ 944967 w 1533772"/>
                                <a:gd name="connsiteY337" fmla="*/ 322117 h 371723"/>
                                <a:gd name="connsiteX338" fmla="*/ 931805 w 1533772"/>
                                <a:gd name="connsiteY338" fmla="*/ 324801 h 371723"/>
                                <a:gd name="connsiteX339" fmla="*/ 893878 w 1533772"/>
                                <a:gd name="connsiteY339" fmla="*/ 319952 h 371723"/>
                                <a:gd name="connsiteX340" fmla="*/ 893012 w 1533772"/>
                                <a:gd name="connsiteY340" fmla="*/ 320558 h 371723"/>
                                <a:gd name="connsiteX341" fmla="*/ 873789 w 1533772"/>
                                <a:gd name="connsiteY341" fmla="*/ 321078 h 371723"/>
                                <a:gd name="connsiteX342" fmla="*/ 846426 w 1533772"/>
                                <a:gd name="connsiteY342" fmla="*/ 320472 h 371723"/>
                                <a:gd name="connsiteX343" fmla="*/ 822527 w 1533772"/>
                                <a:gd name="connsiteY343" fmla="*/ 321251 h 371723"/>
                                <a:gd name="connsiteX344" fmla="*/ 808673 w 1533772"/>
                                <a:gd name="connsiteY344" fmla="*/ 316835 h 371723"/>
                                <a:gd name="connsiteX345" fmla="*/ 799148 w 1533772"/>
                                <a:gd name="connsiteY345" fmla="*/ 318480 h 371723"/>
                                <a:gd name="connsiteX346" fmla="*/ 789363 w 1533772"/>
                                <a:gd name="connsiteY346" fmla="*/ 320558 h 371723"/>
                                <a:gd name="connsiteX347" fmla="*/ 769360 w 1533772"/>
                                <a:gd name="connsiteY347" fmla="*/ 315103 h 371723"/>
                                <a:gd name="connsiteX348" fmla="*/ 766330 w 1533772"/>
                                <a:gd name="connsiteY348" fmla="*/ 299776 h 371723"/>
                                <a:gd name="connsiteX349" fmla="*/ 766330 w 1533772"/>
                                <a:gd name="connsiteY349" fmla="*/ 299950 h 371723"/>
                                <a:gd name="connsiteX350" fmla="*/ 748579 w 1533772"/>
                                <a:gd name="connsiteY350" fmla="*/ 110056 h 371723"/>
                                <a:gd name="connsiteX351" fmla="*/ 764425 w 1533772"/>
                                <a:gd name="connsiteY351" fmla="*/ 113952 h 371723"/>
                                <a:gd name="connsiteX352" fmla="*/ 780531 w 1533772"/>
                                <a:gd name="connsiteY352" fmla="*/ 111268 h 371723"/>
                                <a:gd name="connsiteX353" fmla="*/ 786765 w 1533772"/>
                                <a:gd name="connsiteY353" fmla="*/ 106592 h 371723"/>
                                <a:gd name="connsiteX354" fmla="*/ 750570 w 1533772"/>
                                <a:gd name="connsiteY354" fmla="*/ 107977 h 371723"/>
                                <a:gd name="connsiteX355" fmla="*/ 748752 w 1533772"/>
                                <a:gd name="connsiteY355" fmla="*/ 110402 h 371723"/>
                                <a:gd name="connsiteX356" fmla="*/ 738534 w 1533772"/>
                                <a:gd name="connsiteY356" fmla="*/ 109450 h 371723"/>
                                <a:gd name="connsiteX357" fmla="*/ 713423 w 1533772"/>
                                <a:gd name="connsiteY357" fmla="*/ 111614 h 371723"/>
                                <a:gd name="connsiteX358" fmla="*/ 701819 w 1533772"/>
                                <a:gd name="connsiteY358" fmla="*/ 113692 h 371723"/>
                                <a:gd name="connsiteX359" fmla="*/ 670473 w 1533772"/>
                                <a:gd name="connsiteY359" fmla="*/ 114126 h 371723"/>
                                <a:gd name="connsiteX360" fmla="*/ 622762 w 1533772"/>
                                <a:gd name="connsiteY360" fmla="*/ 118888 h 371723"/>
                                <a:gd name="connsiteX361" fmla="*/ 585181 w 1533772"/>
                                <a:gd name="connsiteY361" fmla="*/ 122525 h 371723"/>
                                <a:gd name="connsiteX362" fmla="*/ 568383 w 1533772"/>
                                <a:gd name="connsiteY362" fmla="*/ 124776 h 371723"/>
                                <a:gd name="connsiteX363" fmla="*/ 561542 w 1533772"/>
                                <a:gd name="connsiteY363" fmla="*/ 128673 h 371723"/>
                                <a:gd name="connsiteX364" fmla="*/ 564833 w 1533772"/>
                                <a:gd name="connsiteY364" fmla="*/ 130578 h 371723"/>
                                <a:gd name="connsiteX365" fmla="*/ 599036 w 1533772"/>
                                <a:gd name="connsiteY365" fmla="*/ 126248 h 371723"/>
                                <a:gd name="connsiteX366" fmla="*/ 608388 w 1533772"/>
                                <a:gd name="connsiteY366" fmla="*/ 126248 h 371723"/>
                                <a:gd name="connsiteX367" fmla="*/ 632200 w 1533772"/>
                                <a:gd name="connsiteY367" fmla="*/ 124343 h 371723"/>
                                <a:gd name="connsiteX368" fmla="*/ 655753 w 1533772"/>
                                <a:gd name="connsiteY368" fmla="*/ 120447 h 371723"/>
                                <a:gd name="connsiteX369" fmla="*/ 702166 w 1533772"/>
                                <a:gd name="connsiteY369" fmla="*/ 118801 h 371723"/>
                                <a:gd name="connsiteX370" fmla="*/ 740785 w 1533772"/>
                                <a:gd name="connsiteY370" fmla="*/ 115338 h 371723"/>
                                <a:gd name="connsiteX371" fmla="*/ 748405 w 1533772"/>
                                <a:gd name="connsiteY371" fmla="*/ 110056 h 371723"/>
                                <a:gd name="connsiteX372" fmla="*/ 748405 w 1533772"/>
                                <a:gd name="connsiteY372" fmla="*/ 110056 h 371723"/>
                                <a:gd name="connsiteX373" fmla="*/ 1109056 w 1533772"/>
                                <a:gd name="connsiteY373" fmla="*/ 19482 h 371723"/>
                                <a:gd name="connsiteX374" fmla="*/ 1124037 w 1533772"/>
                                <a:gd name="connsiteY374" fmla="*/ 19568 h 371723"/>
                                <a:gd name="connsiteX375" fmla="*/ 1109056 w 1533772"/>
                                <a:gd name="connsiteY375" fmla="*/ 19568 h 371723"/>
                                <a:gd name="connsiteX376" fmla="*/ 1098060 w 1533772"/>
                                <a:gd name="connsiteY376" fmla="*/ 18442 h 371723"/>
                                <a:gd name="connsiteX377" fmla="*/ 1086629 w 1533772"/>
                                <a:gd name="connsiteY377" fmla="*/ 21387 h 371723"/>
                                <a:gd name="connsiteX378" fmla="*/ 1106286 w 1533772"/>
                                <a:gd name="connsiteY378" fmla="*/ 22166 h 371723"/>
                                <a:gd name="connsiteX379" fmla="*/ 1109056 w 1533772"/>
                                <a:gd name="connsiteY379" fmla="*/ 19395 h 371723"/>
                                <a:gd name="connsiteX380" fmla="*/ 1109056 w 1533772"/>
                                <a:gd name="connsiteY380" fmla="*/ 19395 h 371723"/>
                                <a:gd name="connsiteX381" fmla="*/ 1345623 w 1533772"/>
                                <a:gd name="connsiteY381" fmla="*/ 9783 h 371723"/>
                                <a:gd name="connsiteX382" fmla="*/ 1384416 w 1533772"/>
                                <a:gd name="connsiteY382" fmla="*/ 20521 h 371723"/>
                                <a:gd name="connsiteX383" fmla="*/ 1390823 w 1533772"/>
                                <a:gd name="connsiteY383" fmla="*/ 38099 h 371723"/>
                                <a:gd name="connsiteX384" fmla="*/ 1407968 w 1533772"/>
                                <a:gd name="connsiteY384" fmla="*/ 37233 h 371723"/>
                                <a:gd name="connsiteX385" fmla="*/ 1424074 w 1533772"/>
                                <a:gd name="connsiteY385" fmla="*/ 41476 h 371723"/>
                                <a:gd name="connsiteX386" fmla="*/ 1432560 w 1533772"/>
                                <a:gd name="connsiteY386" fmla="*/ 45632 h 371723"/>
                                <a:gd name="connsiteX387" fmla="*/ 1433513 w 1533772"/>
                                <a:gd name="connsiteY387" fmla="*/ 55417 h 371723"/>
                                <a:gd name="connsiteX388" fmla="*/ 1450917 w 1533772"/>
                                <a:gd name="connsiteY388" fmla="*/ 56802 h 371723"/>
                                <a:gd name="connsiteX389" fmla="*/ 1470747 w 1533772"/>
                                <a:gd name="connsiteY389" fmla="*/ 57928 h 371723"/>
                                <a:gd name="connsiteX390" fmla="*/ 1496984 w 1533772"/>
                                <a:gd name="connsiteY390" fmla="*/ 64855 h 371723"/>
                                <a:gd name="connsiteX391" fmla="*/ 1507288 w 1533772"/>
                                <a:gd name="connsiteY391" fmla="*/ 65202 h 371723"/>
                                <a:gd name="connsiteX392" fmla="*/ 1515774 w 1533772"/>
                                <a:gd name="connsiteY392" fmla="*/ 63123 h 371723"/>
                                <a:gd name="connsiteX393" fmla="*/ 1529022 w 1533772"/>
                                <a:gd name="connsiteY393" fmla="*/ 70743 h 371723"/>
                                <a:gd name="connsiteX394" fmla="*/ 1525732 w 1533772"/>
                                <a:gd name="connsiteY394" fmla="*/ 96115 h 371723"/>
                                <a:gd name="connsiteX395" fmla="*/ 1499062 w 1533772"/>
                                <a:gd name="connsiteY395" fmla="*/ 97587 h 371723"/>
                                <a:gd name="connsiteX396" fmla="*/ 1487286 w 1533772"/>
                                <a:gd name="connsiteY396" fmla="*/ 96981 h 371723"/>
                                <a:gd name="connsiteX397" fmla="*/ 1466331 w 1533772"/>
                                <a:gd name="connsiteY397" fmla="*/ 97413 h 371723"/>
                                <a:gd name="connsiteX398" fmla="*/ 1440959 w 1533772"/>
                                <a:gd name="connsiteY398" fmla="*/ 94036 h 371723"/>
                                <a:gd name="connsiteX399" fmla="*/ 1431694 w 1533772"/>
                                <a:gd name="connsiteY399" fmla="*/ 93777 h 371723"/>
                                <a:gd name="connsiteX400" fmla="*/ 1420870 w 1533772"/>
                                <a:gd name="connsiteY400" fmla="*/ 95335 h 371723"/>
                                <a:gd name="connsiteX401" fmla="*/ 1413770 w 1533772"/>
                                <a:gd name="connsiteY401" fmla="*/ 96115 h 371723"/>
                                <a:gd name="connsiteX402" fmla="*/ 1388745 w 1533772"/>
                                <a:gd name="connsiteY402" fmla="*/ 94469 h 371723"/>
                                <a:gd name="connsiteX403" fmla="*/ 1344757 w 1533772"/>
                                <a:gd name="connsiteY403" fmla="*/ 92824 h 371723"/>
                                <a:gd name="connsiteX404" fmla="*/ 1325707 w 1533772"/>
                                <a:gd name="connsiteY404" fmla="*/ 92218 h 371723"/>
                                <a:gd name="connsiteX405" fmla="*/ 1294881 w 1533772"/>
                                <a:gd name="connsiteY405" fmla="*/ 91525 h 371723"/>
                                <a:gd name="connsiteX406" fmla="*/ 1262236 w 1533772"/>
                                <a:gd name="connsiteY406" fmla="*/ 91958 h 371723"/>
                                <a:gd name="connsiteX407" fmla="*/ 1219633 w 1533772"/>
                                <a:gd name="connsiteY407" fmla="*/ 90833 h 371723"/>
                                <a:gd name="connsiteX408" fmla="*/ 1197639 w 1533772"/>
                                <a:gd name="connsiteY408" fmla="*/ 91439 h 371723"/>
                                <a:gd name="connsiteX409" fmla="*/ 1169497 w 1533772"/>
                                <a:gd name="connsiteY409" fmla="*/ 91612 h 371723"/>
                                <a:gd name="connsiteX410" fmla="*/ 1148542 w 1533772"/>
                                <a:gd name="connsiteY410" fmla="*/ 91006 h 371723"/>
                                <a:gd name="connsiteX411" fmla="*/ 1121093 w 1533772"/>
                                <a:gd name="connsiteY411" fmla="*/ 90833 h 371723"/>
                                <a:gd name="connsiteX412" fmla="*/ 1084811 w 1533772"/>
                                <a:gd name="connsiteY412" fmla="*/ 91698 h 371723"/>
                                <a:gd name="connsiteX413" fmla="*/ 1031125 w 1533772"/>
                                <a:gd name="connsiteY413" fmla="*/ 91698 h 371723"/>
                                <a:gd name="connsiteX414" fmla="*/ 999346 w 1533772"/>
                                <a:gd name="connsiteY414" fmla="*/ 93084 h 371723"/>
                                <a:gd name="connsiteX415" fmla="*/ 972416 w 1533772"/>
                                <a:gd name="connsiteY415" fmla="*/ 93170 h 371723"/>
                                <a:gd name="connsiteX416" fmla="*/ 962112 w 1533772"/>
                                <a:gd name="connsiteY416" fmla="*/ 94383 h 371723"/>
                                <a:gd name="connsiteX417" fmla="*/ 912495 w 1533772"/>
                                <a:gd name="connsiteY417" fmla="*/ 97846 h 371723"/>
                                <a:gd name="connsiteX418" fmla="*/ 867468 w 1533772"/>
                                <a:gd name="connsiteY418" fmla="*/ 98972 h 371723"/>
                                <a:gd name="connsiteX419" fmla="*/ 851795 w 1533772"/>
                                <a:gd name="connsiteY419" fmla="*/ 100617 h 371723"/>
                                <a:gd name="connsiteX420" fmla="*/ 823306 w 1533772"/>
                                <a:gd name="connsiteY420" fmla="*/ 101483 h 371723"/>
                                <a:gd name="connsiteX421" fmla="*/ 787198 w 1533772"/>
                                <a:gd name="connsiteY421" fmla="*/ 107718 h 371723"/>
                                <a:gd name="connsiteX422" fmla="*/ 793952 w 1533772"/>
                                <a:gd name="connsiteY422" fmla="*/ 109623 h 371723"/>
                                <a:gd name="connsiteX423" fmla="*/ 810578 w 1533772"/>
                                <a:gd name="connsiteY423" fmla="*/ 109276 h 371723"/>
                                <a:gd name="connsiteX424" fmla="*/ 813522 w 1533772"/>
                                <a:gd name="connsiteY424" fmla="*/ 109709 h 371723"/>
                                <a:gd name="connsiteX425" fmla="*/ 826597 w 1533772"/>
                                <a:gd name="connsiteY425" fmla="*/ 108670 h 371723"/>
                                <a:gd name="connsiteX426" fmla="*/ 871105 w 1533772"/>
                                <a:gd name="connsiteY426" fmla="*/ 108584 h 371723"/>
                                <a:gd name="connsiteX427" fmla="*/ 877339 w 1533772"/>
                                <a:gd name="connsiteY427" fmla="*/ 107458 h 371723"/>
                                <a:gd name="connsiteX428" fmla="*/ 891713 w 1533772"/>
                                <a:gd name="connsiteY428" fmla="*/ 106246 h 371723"/>
                                <a:gd name="connsiteX429" fmla="*/ 910504 w 1533772"/>
                                <a:gd name="connsiteY429" fmla="*/ 105293 h 371723"/>
                                <a:gd name="connsiteX430" fmla="*/ 914573 w 1533772"/>
                                <a:gd name="connsiteY430" fmla="*/ 104774 h 371723"/>
                                <a:gd name="connsiteX431" fmla="*/ 930073 w 1533772"/>
                                <a:gd name="connsiteY431" fmla="*/ 103475 h 371723"/>
                                <a:gd name="connsiteX432" fmla="*/ 948517 w 1533772"/>
                                <a:gd name="connsiteY432" fmla="*/ 103908 h 371723"/>
                                <a:gd name="connsiteX433" fmla="*/ 987050 w 1533772"/>
                                <a:gd name="connsiteY433" fmla="*/ 102522 h 371723"/>
                                <a:gd name="connsiteX434" fmla="*/ 1003589 w 1533772"/>
                                <a:gd name="connsiteY434" fmla="*/ 103388 h 371723"/>
                                <a:gd name="connsiteX435" fmla="*/ 1017010 w 1533772"/>
                                <a:gd name="connsiteY435" fmla="*/ 102522 h 371723"/>
                                <a:gd name="connsiteX436" fmla="*/ 1026102 w 1533772"/>
                                <a:gd name="connsiteY436" fmla="*/ 101137 h 371723"/>
                                <a:gd name="connsiteX437" fmla="*/ 1056496 w 1533772"/>
                                <a:gd name="connsiteY437" fmla="*/ 102262 h 371723"/>
                                <a:gd name="connsiteX438" fmla="*/ 1065501 w 1533772"/>
                                <a:gd name="connsiteY438" fmla="*/ 103302 h 371723"/>
                                <a:gd name="connsiteX439" fmla="*/ 1071130 w 1533772"/>
                                <a:gd name="connsiteY439" fmla="*/ 100877 h 371723"/>
                                <a:gd name="connsiteX440" fmla="*/ 1088534 w 1533772"/>
                                <a:gd name="connsiteY440" fmla="*/ 103821 h 371723"/>
                                <a:gd name="connsiteX441" fmla="*/ 1115551 w 1533772"/>
                                <a:gd name="connsiteY441" fmla="*/ 103475 h 371723"/>
                                <a:gd name="connsiteX442" fmla="*/ 1123950 w 1533772"/>
                                <a:gd name="connsiteY442" fmla="*/ 103475 h 371723"/>
                                <a:gd name="connsiteX443" fmla="*/ 1147590 w 1533772"/>
                                <a:gd name="connsiteY443" fmla="*/ 105120 h 371723"/>
                                <a:gd name="connsiteX444" fmla="*/ 1168025 w 1533772"/>
                                <a:gd name="connsiteY444" fmla="*/ 105380 h 371723"/>
                                <a:gd name="connsiteX445" fmla="*/ 1171056 w 1533772"/>
                                <a:gd name="connsiteY445" fmla="*/ 105207 h 371723"/>
                                <a:gd name="connsiteX446" fmla="*/ 1202228 w 1533772"/>
                                <a:gd name="connsiteY446" fmla="*/ 107631 h 371723"/>
                                <a:gd name="connsiteX447" fmla="*/ 1237990 w 1533772"/>
                                <a:gd name="connsiteY447" fmla="*/ 113086 h 371723"/>
                                <a:gd name="connsiteX448" fmla="*/ 1264660 w 1533772"/>
                                <a:gd name="connsiteY448" fmla="*/ 115338 h 371723"/>
                                <a:gd name="connsiteX449" fmla="*/ 1292629 w 1533772"/>
                                <a:gd name="connsiteY449" fmla="*/ 126162 h 371723"/>
                                <a:gd name="connsiteX450" fmla="*/ 1304665 w 1533772"/>
                                <a:gd name="connsiteY450" fmla="*/ 133868 h 371723"/>
                                <a:gd name="connsiteX451" fmla="*/ 1309082 w 1533772"/>
                                <a:gd name="connsiteY451" fmla="*/ 144952 h 371723"/>
                                <a:gd name="connsiteX452" fmla="*/ 1309774 w 1533772"/>
                                <a:gd name="connsiteY452" fmla="*/ 161144 h 371723"/>
                                <a:gd name="connsiteX453" fmla="*/ 1287001 w 1533772"/>
                                <a:gd name="connsiteY453" fmla="*/ 167898 h 371723"/>
                                <a:gd name="connsiteX454" fmla="*/ 1280939 w 1533772"/>
                                <a:gd name="connsiteY454" fmla="*/ 169284 h 371723"/>
                                <a:gd name="connsiteX455" fmla="*/ 1269769 w 1533772"/>
                                <a:gd name="connsiteY455" fmla="*/ 170323 h 371723"/>
                                <a:gd name="connsiteX456" fmla="*/ 1264660 w 1533772"/>
                                <a:gd name="connsiteY456" fmla="*/ 170756 h 371723"/>
                                <a:gd name="connsiteX457" fmla="*/ 1243099 w 1533772"/>
                                <a:gd name="connsiteY457" fmla="*/ 173960 h 371723"/>
                                <a:gd name="connsiteX458" fmla="*/ 1231150 w 1533772"/>
                                <a:gd name="connsiteY458" fmla="*/ 177077 h 371723"/>
                                <a:gd name="connsiteX459" fmla="*/ 1220326 w 1533772"/>
                                <a:gd name="connsiteY459" fmla="*/ 177597 h 371723"/>
                                <a:gd name="connsiteX460" fmla="*/ 1191491 w 1533772"/>
                                <a:gd name="connsiteY460" fmla="*/ 179415 h 371723"/>
                                <a:gd name="connsiteX461" fmla="*/ 1188634 w 1533772"/>
                                <a:gd name="connsiteY461" fmla="*/ 180108 h 371723"/>
                                <a:gd name="connsiteX462" fmla="*/ 1168718 w 1533772"/>
                                <a:gd name="connsiteY462" fmla="*/ 178982 h 371723"/>
                                <a:gd name="connsiteX463" fmla="*/ 1136073 w 1533772"/>
                                <a:gd name="connsiteY463" fmla="*/ 180108 h 371723"/>
                                <a:gd name="connsiteX464" fmla="*/ 1105679 w 1533772"/>
                                <a:gd name="connsiteY464" fmla="*/ 182532 h 371723"/>
                                <a:gd name="connsiteX465" fmla="*/ 1092085 w 1533772"/>
                                <a:gd name="connsiteY465" fmla="*/ 182792 h 371723"/>
                                <a:gd name="connsiteX466" fmla="*/ 1058747 w 1533772"/>
                                <a:gd name="connsiteY466" fmla="*/ 187122 h 371723"/>
                                <a:gd name="connsiteX467" fmla="*/ 1063769 w 1533772"/>
                                <a:gd name="connsiteY467" fmla="*/ 189200 h 371723"/>
                                <a:gd name="connsiteX468" fmla="*/ 1104814 w 1533772"/>
                                <a:gd name="connsiteY468" fmla="*/ 189200 h 371723"/>
                                <a:gd name="connsiteX469" fmla="*/ 1121352 w 1533772"/>
                                <a:gd name="connsiteY469" fmla="*/ 190066 h 371723"/>
                                <a:gd name="connsiteX470" fmla="*/ 1143520 w 1533772"/>
                                <a:gd name="connsiteY470" fmla="*/ 189460 h 371723"/>
                                <a:gd name="connsiteX471" fmla="*/ 1157894 w 1533772"/>
                                <a:gd name="connsiteY471" fmla="*/ 191018 h 371723"/>
                                <a:gd name="connsiteX472" fmla="*/ 1177377 w 1533772"/>
                                <a:gd name="connsiteY472" fmla="*/ 188074 h 371723"/>
                                <a:gd name="connsiteX473" fmla="*/ 1198072 w 1533772"/>
                                <a:gd name="connsiteY473" fmla="*/ 192490 h 371723"/>
                                <a:gd name="connsiteX474" fmla="*/ 1223270 w 1533772"/>
                                <a:gd name="connsiteY474" fmla="*/ 194395 h 371723"/>
                                <a:gd name="connsiteX475" fmla="*/ 1253404 w 1533772"/>
                                <a:gd name="connsiteY475" fmla="*/ 194309 h 371723"/>
                                <a:gd name="connsiteX476" fmla="*/ 1260417 w 1533772"/>
                                <a:gd name="connsiteY476" fmla="*/ 194655 h 371723"/>
                                <a:gd name="connsiteX477" fmla="*/ 1281805 w 1533772"/>
                                <a:gd name="connsiteY477" fmla="*/ 198725 h 371723"/>
                                <a:gd name="connsiteX478" fmla="*/ 1313671 w 1533772"/>
                                <a:gd name="connsiteY478" fmla="*/ 201149 h 371723"/>
                                <a:gd name="connsiteX479" fmla="*/ 1338522 w 1533772"/>
                                <a:gd name="connsiteY479" fmla="*/ 204267 h 371723"/>
                                <a:gd name="connsiteX480" fmla="*/ 1359651 w 1533772"/>
                                <a:gd name="connsiteY480" fmla="*/ 208942 h 371723"/>
                                <a:gd name="connsiteX481" fmla="*/ 1385715 w 1533772"/>
                                <a:gd name="connsiteY481" fmla="*/ 216130 h 371723"/>
                                <a:gd name="connsiteX482" fmla="*/ 1395759 w 1533772"/>
                                <a:gd name="connsiteY482" fmla="*/ 235959 h 371723"/>
                                <a:gd name="connsiteX483" fmla="*/ 1387187 w 1533772"/>
                                <a:gd name="connsiteY483" fmla="*/ 249813 h 371723"/>
                                <a:gd name="connsiteX484" fmla="*/ 1345363 w 1533772"/>
                                <a:gd name="connsiteY484" fmla="*/ 259079 h 371723"/>
                                <a:gd name="connsiteX485" fmla="*/ 1321551 w 1533772"/>
                                <a:gd name="connsiteY485" fmla="*/ 260984 h 371723"/>
                                <a:gd name="connsiteX486" fmla="*/ 1290984 w 1533772"/>
                                <a:gd name="connsiteY486" fmla="*/ 265140 h 371723"/>
                                <a:gd name="connsiteX487" fmla="*/ 1240935 w 1533772"/>
                                <a:gd name="connsiteY487" fmla="*/ 271374 h 371723"/>
                                <a:gd name="connsiteX488" fmla="*/ 1213485 w 1533772"/>
                                <a:gd name="connsiteY488" fmla="*/ 273193 h 371723"/>
                                <a:gd name="connsiteX489" fmla="*/ 1205519 w 1533772"/>
                                <a:gd name="connsiteY489" fmla="*/ 275184 h 371723"/>
                                <a:gd name="connsiteX490" fmla="*/ 1196254 w 1533772"/>
                                <a:gd name="connsiteY490" fmla="*/ 275704 h 371723"/>
                                <a:gd name="connsiteX491" fmla="*/ 1182139 w 1533772"/>
                                <a:gd name="connsiteY491" fmla="*/ 277090 h 371723"/>
                                <a:gd name="connsiteX492" fmla="*/ 1178416 w 1533772"/>
                                <a:gd name="connsiteY492" fmla="*/ 277436 h 371723"/>
                                <a:gd name="connsiteX493" fmla="*/ 1163176 w 1533772"/>
                                <a:gd name="connsiteY493" fmla="*/ 276916 h 371723"/>
                                <a:gd name="connsiteX494" fmla="*/ 1125595 w 1533772"/>
                                <a:gd name="connsiteY494" fmla="*/ 281939 h 371723"/>
                                <a:gd name="connsiteX495" fmla="*/ 1102476 w 1533772"/>
                                <a:gd name="connsiteY495" fmla="*/ 285056 h 371723"/>
                                <a:gd name="connsiteX496" fmla="*/ 1075546 w 1533772"/>
                                <a:gd name="connsiteY496" fmla="*/ 286615 h 371723"/>
                                <a:gd name="connsiteX497" fmla="*/ 1070350 w 1533772"/>
                                <a:gd name="connsiteY497" fmla="*/ 286268 h 371723"/>
                                <a:gd name="connsiteX498" fmla="*/ 1048356 w 1533772"/>
                                <a:gd name="connsiteY498" fmla="*/ 288173 h 371723"/>
                                <a:gd name="connsiteX499" fmla="*/ 995882 w 1533772"/>
                                <a:gd name="connsiteY499" fmla="*/ 291464 h 371723"/>
                                <a:gd name="connsiteX500" fmla="*/ 951894 w 1533772"/>
                                <a:gd name="connsiteY500" fmla="*/ 296486 h 371723"/>
                                <a:gd name="connsiteX501" fmla="*/ 922626 w 1533772"/>
                                <a:gd name="connsiteY501" fmla="*/ 297525 h 371723"/>
                                <a:gd name="connsiteX502" fmla="*/ 909205 w 1533772"/>
                                <a:gd name="connsiteY502" fmla="*/ 298997 h 371723"/>
                                <a:gd name="connsiteX503" fmla="*/ 895610 w 1533772"/>
                                <a:gd name="connsiteY503" fmla="*/ 300123 h 371723"/>
                                <a:gd name="connsiteX504" fmla="*/ 886085 w 1533772"/>
                                <a:gd name="connsiteY504" fmla="*/ 300382 h 371723"/>
                                <a:gd name="connsiteX505" fmla="*/ 860194 w 1533772"/>
                                <a:gd name="connsiteY505" fmla="*/ 303240 h 371723"/>
                                <a:gd name="connsiteX506" fmla="*/ 855258 w 1533772"/>
                                <a:gd name="connsiteY506" fmla="*/ 301855 h 371723"/>
                                <a:gd name="connsiteX507" fmla="*/ 846686 w 1533772"/>
                                <a:gd name="connsiteY507" fmla="*/ 306011 h 371723"/>
                                <a:gd name="connsiteX508" fmla="*/ 880630 w 1533772"/>
                                <a:gd name="connsiteY508" fmla="*/ 306617 h 371723"/>
                                <a:gd name="connsiteX509" fmla="*/ 895090 w 1533772"/>
                                <a:gd name="connsiteY509" fmla="*/ 308003 h 371723"/>
                                <a:gd name="connsiteX510" fmla="*/ 906434 w 1533772"/>
                                <a:gd name="connsiteY510" fmla="*/ 308868 h 371723"/>
                                <a:gd name="connsiteX511" fmla="*/ 934143 w 1533772"/>
                                <a:gd name="connsiteY511" fmla="*/ 308522 h 371723"/>
                                <a:gd name="connsiteX512" fmla="*/ 942282 w 1533772"/>
                                <a:gd name="connsiteY512" fmla="*/ 308782 h 371723"/>
                                <a:gd name="connsiteX513" fmla="*/ 973195 w 1533772"/>
                                <a:gd name="connsiteY513" fmla="*/ 310427 h 371723"/>
                                <a:gd name="connsiteX514" fmla="*/ 982980 w 1533772"/>
                                <a:gd name="connsiteY514" fmla="*/ 309042 h 371723"/>
                                <a:gd name="connsiteX515" fmla="*/ 994756 w 1533772"/>
                                <a:gd name="connsiteY515" fmla="*/ 308522 h 371723"/>
                                <a:gd name="connsiteX516" fmla="*/ 1013547 w 1533772"/>
                                <a:gd name="connsiteY516" fmla="*/ 313804 h 371723"/>
                                <a:gd name="connsiteX517" fmla="*/ 1036407 w 1533772"/>
                                <a:gd name="connsiteY517" fmla="*/ 317354 h 371723"/>
                                <a:gd name="connsiteX518" fmla="*/ 1059959 w 1533772"/>
                                <a:gd name="connsiteY518" fmla="*/ 336404 h 371723"/>
                                <a:gd name="connsiteX519" fmla="*/ 1066107 w 1533772"/>
                                <a:gd name="connsiteY519" fmla="*/ 341513 h 371723"/>
                                <a:gd name="connsiteX520" fmla="*/ 1066800 w 1533772"/>
                                <a:gd name="connsiteY520" fmla="*/ 354329 h 371723"/>
                                <a:gd name="connsiteX521" fmla="*/ 1061605 w 1533772"/>
                                <a:gd name="connsiteY521" fmla="*/ 360996 h 371723"/>
                                <a:gd name="connsiteX522" fmla="*/ 1031817 w 1533772"/>
                                <a:gd name="connsiteY522" fmla="*/ 371300 h 371723"/>
                                <a:gd name="connsiteX523" fmla="*/ 991120 w 1533772"/>
                                <a:gd name="connsiteY523" fmla="*/ 371647 h 371723"/>
                                <a:gd name="connsiteX524" fmla="*/ 950162 w 1533772"/>
                                <a:gd name="connsiteY524" fmla="*/ 369136 h 371723"/>
                                <a:gd name="connsiteX525" fmla="*/ 928428 w 1533772"/>
                                <a:gd name="connsiteY525" fmla="*/ 368529 h 371723"/>
                                <a:gd name="connsiteX526" fmla="*/ 884699 w 1533772"/>
                                <a:gd name="connsiteY526" fmla="*/ 364114 h 371723"/>
                                <a:gd name="connsiteX527" fmla="*/ 878378 w 1533772"/>
                                <a:gd name="connsiteY527" fmla="*/ 363767 h 371723"/>
                                <a:gd name="connsiteX528" fmla="*/ 851881 w 1533772"/>
                                <a:gd name="connsiteY528" fmla="*/ 358572 h 371723"/>
                                <a:gd name="connsiteX529" fmla="*/ 829887 w 1533772"/>
                                <a:gd name="connsiteY529" fmla="*/ 354156 h 371723"/>
                                <a:gd name="connsiteX530" fmla="*/ 790229 w 1533772"/>
                                <a:gd name="connsiteY530" fmla="*/ 341860 h 371723"/>
                                <a:gd name="connsiteX531" fmla="*/ 784340 w 1533772"/>
                                <a:gd name="connsiteY531" fmla="*/ 341167 h 371723"/>
                                <a:gd name="connsiteX532" fmla="*/ 780531 w 1533772"/>
                                <a:gd name="connsiteY532" fmla="*/ 340561 h 371723"/>
                                <a:gd name="connsiteX533" fmla="*/ 757757 w 1533772"/>
                                <a:gd name="connsiteY533" fmla="*/ 331295 h 371723"/>
                                <a:gd name="connsiteX534" fmla="*/ 752562 w 1533772"/>
                                <a:gd name="connsiteY534" fmla="*/ 328698 h 371723"/>
                                <a:gd name="connsiteX535" fmla="*/ 724073 w 1533772"/>
                                <a:gd name="connsiteY535" fmla="*/ 319606 h 371723"/>
                                <a:gd name="connsiteX536" fmla="*/ 721043 w 1533772"/>
                                <a:gd name="connsiteY536" fmla="*/ 319173 h 371723"/>
                                <a:gd name="connsiteX537" fmla="*/ 699481 w 1533772"/>
                                <a:gd name="connsiteY537" fmla="*/ 303846 h 371723"/>
                                <a:gd name="connsiteX538" fmla="*/ 689350 w 1533772"/>
                                <a:gd name="connsiteY538" fmla="*/ 296313 h 371723"/>
                                <a:gd name="connsiteX539" fmla="*/ 668568 w 1533772"/>
                                <a:gd name="connsiteY539" fmla="*/ 275964 h 371723"/>
                                <a:gd name="connsiteX540" fmla="*/ 658870 w 1533772"/>
                                <a:gd name="connsiteY540" fmla="*/ 274319 h 371723"/>
                                <a:gd name="connsiteX541" fmla="*/ 662940 w 1533772"/>
                                <a:gd name="connsiteY541" fmla="*/ 255702 h 371723"/>
                                <a:gd name="connsiteX542" fmla="*/ 644929 w 1533772"/>
                                <a:gd name="connsiteY542" fmla="*/ 244618 h 371723"/>
                                <a:gd name="connsiteX543" fmla="*/ 639734 w 1533772"/>
                                <a:gd name="connsiteY543" fmla="*/ 229032 h 371723"/>
                                <a:gd name="connsiteX544" fmla="*/ 631767 w 1533772"/>
                                <a:gd name="connsiteY544" fmla="*/ 227473 h 371723"/>
                                <a:gd name="connsiteX545" fmla="*/ 624840 w 1533772"/>
                                <a:gd name="connsiteY545" fmla="*/ 225828 h 371723"/>
                                <a:gd name="connsiteX546" fmla="*/ 614796 w 1533772"/>
                                <a:gd name="connsiteY546" fmla="*/ 224096 h 371723"/>
                                <a:gd name="connsiteX547" fmla="*/ 577215 w 1533772"/>
                                <a:gd name="connsiteY547" fmla="*/ 226261 h 371723"/>
                                <a:gd name="connsiteX548" fmla="*/ 549679 w 1533772"/>
                                <a:gd name="connsiteY548" fmla="*/ 227646 h 371723"/>
                                <a:gd name="connsiteX549" fmla="*/ 537730 w 1533772"/>
                                <a:gd name="connsiteY549" fmla="*/ 225308 h 371723"/>
                                <a:gd name="connsiteX550" fmla="*/ 548813 w 1533772"/>
                                <a:gd name="connsiteY550" fmla="*/ 213965 h 371723"/>
                                <a:gd name="connsiteX551" fmla="*/ 573838 w 1533772"/>
                                <a:gd name="connsiteY551" fmla="*/ 210068 h 371723"/>
                                <a:gd name="connsiteX552" fmla="*/ 582757 w 1533772"/>
                                <a:gd name="connsiteY552" fmla="*/ 210934 h 371723"/>
                                <a:gd name="connsiteX553" fmla="*/ 598516 w 1533772"/>
                                <a:gd name="connsiteY553" fmla="*/ 210155 h 371723"/>
                                <a:gd name="connsiteX554" fmla="*/ 607089 w 1533772"/>
                                <a:gd name="connsiteY554" fmla="*/ 206951 h 371723"/>
                                <a:gd name="connsiteX555" fmla="*/ 652116 w 1533772"/>
                                <a:gd name="connsiteY555" fmla="*/ 200890 h 371723"/>
                                <a:gd name="connsiteX556" fmla="*/ 662767 w 1533772"/>
                                <a:gd name="connsiteY556" fmla="*/ 201496 h 371723"/>
                                <a:gd name="connsiteX557" fmla="*/ 665365 w 1533772"/>
                                <a:gd name="connsiteY557" fmla="*/ 187208 h 371723"/>
                                <a:gd name="connsiteX558" fmla="*/ 675149 w 1533772"/>
                                <a:gd name="connsiteY558" fmla="*/ 187208 h 371723"/>
                                <a:gd name="connsiteX559" fmla="*/ 679739 w 1533772"/>
                                <a:gd name="connsiteY559" fmla="*/ 172228 h 371723"/>
                                <a:gd name="connsiteX560" fmla="*/ 673591 w 1533772"/>
                                <a:gd name="connsiteY560" fmla="*/ 168938 h 371723"/>
                                <a:gd name="connsiteX561" fmla="*/ 675842 w 1533772"/>
                                <a:gd name="connsiteY561" fmla="*/ 167119 h 371723"/>
                                <a:gd name="connsiteX562" fmla="*/ 677834 w 1533772"/>
                                <a:gd name="connsiteY562" fmla="*/ 166600 h 371723"/>
                                <a:gd name="connsiteX563" fmla="*/ 694719 w 1533772"/>
                                <a:gd name="connsiteY563" fmla="*/ 160452 h 371723"/>
                                <a:gd name="connsiteX564" fmla="*/ 700347 w 1533772"/>
                                <a:gd name="connsiteY564" fmla="*/ 158547 h 371723"/>
                                <a:gd name="connsiteX565" fmla="*/ 715414 w 1533772"/>
                                <a:gd name="connsiteY565" fmla="*/ 149714 h 371723"/>
                                <a:gd name="connsiteX566" fmla="*/ 727537 w 1533772"/>
                                <a:gd name="connsiteY566" fmla="*/ 147376 h 371723"/>
                                <a:gd name="connsiteX567" fmla="*/ 739227 w 1533772"/>
                                <a:gd name="connsiteY567" fmla="*/ 135600 h 371723"/>
                                <a:gd name="connsiteX568" fmla="*/ 745808 w 1533772"/>
                                <a:gd name="connsiteY568" fmla="*/ 145125 h 371723"/>
                                <a:gd name="connsiteX569" fmla="*/ 761048 w 1533772"/>
                                <a:gd name="connsiteY569" fmla="*/ 128240 h 371723"/>
                                <a:gd name="connsiteX570" fmla="*/ 776894 w 1533772"/>
                                <a:gd name="connsiteY570" fmla="*/ 135340 h 371723"/>
                                <a:gd name="connsiteX571" fmla="*/ 777673 w 1533772"/>
                                <a:gd name="connsiteY571" fmla="*/ 127028 h 371723"/>
                                <a:gd name="connsiteX572" fmla="*/ 770746 w 1533772"/>
                                <a:gd name="connsiteY572" fmla="*/ 122525 h 371723"/>
                                <a:gd name="connsiteX573" fmla="*/ 750484 w 1533772"/>
                                <a:gd name="connsiteY573" fmla="*/ 124430 h 371723"/>
                                <a:gd name="connsiteX574" fmla="*/ 733079 w 1533772"/>
                                <a:gd name="connsiteY574" fmla="*/ 126421 h 371723"/>
                                <a:gd name="connsiteX575" fmla="*/ 684501 w 1533772"/>
                                <a:gd name="connsiteY575" fmla="*/ 127720 h 371723"/>
                                <a:gd name="connsiteX576" fmla="*/ 646141 w 1533772"/>
                                <a:gd name="connsiteY576" fmla="*/ 132136 h 371723"/>
                                <a:gd name="connsiteX577" fmla="*/ 619991 w 1533772"/>
                                <a:gd name="connsiteY577" fmla="*/ 135254 h 371723"/>
                                <a:gd name="connsiteX578" fmla="*/ 604664 w 1533772"/>
                                <a:gd name="connsiteY578" fmla="*/ 137505 h 371723"/>
                                <a:gd name="connsiteX579" fmla="*/ 599556 w 1533772"/>
                                <a:gd name="connsiteY579" fmla="*/ 137851 h 371723"/>
                                <a:gd name="connsiteX580" fmla="*/ 583363 w 1533772"/>
                                <a:gd name="connsiteY580" fmla="*/ 137245 h 371723"/>
                                <a:gd name="connsiteX581" fmla="*/ 555741 w 1533772"/>
                                <a:gd name="connsiteY581" fmla="*/ 140189 h 371723"/>
                                <a:gd name="connsiteX582" fmla="*/ 532101 w 1533772"/>
                                <a:gd name="connsiteY582" fmla="*/ 143913 h 371723"/>
                                <a:gd name="connsiteX583" fmla="*/ 525607 w 1533772"/>
                                <a:gd name="connsiteY583" fmla="*/ 136639 h 371723"/>
                                <a:gd name="connsiteX584" fmla="*/ 560503 w 1533772"/>
                                <a:gd name="connsiteY584" fmla="*/ 130231 h 371723"/>
                                <a:gd name="connsiteX585" fmla="*/ 555654 w 1533772"/>
                                <a:gd name="connsiteY585" fmla="*/ 127287 h 371723"/>
                                <a:gd name="connsiteX586" fmla="*/ 520238 w 1533772"/>
                                <a:gd name="connsiteY586" fmla="*/ 130231 h 371723"/>
                                <a:gd name="connsiteX587" fmla="*/ 507596 w 1533772"/>
                                <a:gd name="connsiteY587" fmla="*/ 132396 h 371723"/>
                                <a:gd name="connsiteX588" fmla="*/ 514263 w 1533772"/>
                                <a:gd name="connsiteY588" fmla="*/ 149974 h 371723"/>
                                <a:gd name="connsiteX589" fmla="*/ 479021 w 1533772"/>
                                <a:gd name="connsiteY589" fmla="*/ 153178 h 371723"/>
                                <a:gd name="connsiteX590" fmla="*/ 450879 w 1533772"/>
                                <a:gd name="connsiteY590" fmla="*/ 154997 h 371723"/>
                                <a:gd name="connsiteX591" fmla="*/ 424469 w 1533772"/>
                                <a:gd name="connsiteY591" fmla="*/ 161144 h 371723"/>
                                <a:gd name="connsiteX592" fmla="*/ 422737 w 1533772"/>
                                <a:gd name="connsiteY592" fmla="*/ 162010 h 371723"/>
                                <a:gd name="connsiteX593" fmla="*/ 396500 w 1533772"/>
                                <a:gd name="connsiteY593" fmla="*/ 162010 h 371723"/>
                                <a:gd name="connsiteX594" fmla="*/ 370609 w 1533772"/>
                                <a:gd name="connsiteY594" fmla="*/ 165387 h 371723"/>
                                <a:gd name="connsiteX595" fmla="*/ 325668 w 1533772"/>
                                <a:gd name="connsiteY595" fmla="*/ 173094 h 371723"/>
                                <a:gd name="connsiteX596" fmla="*/ 307311 w 1533772"/>
                                <a:gd name="connsiteY596" fmla="*/ 174739 h 371723"/>
                                <a:gd name="connsiteX597" fmla="*/ 297007 w 1533772"/>
                                <a:gd name="connsiteY597" fmla="*/ 180194 h 371723"/>
                                <a:gd name="connsiteX598" fmla="*/ 281594 w 1533772"/>
                                <a:gd name="connsiteY598" fmla="*/ 175345 h 371723"/>
                                <a:gd name="connsiteX599" fmla="*/ 273627 w 1533772"/>
                                <a:gd name="connsiteY599" fmla="*/ 167639 h 371723"/>
                                <a:gd name="connsiteX600" fmla="*/ 276658 w 1533772"/>
                                <a:gd name="connsiteY600" fmla="*/ 159153 h 371723"/>
                                <a:gd name="connsiteX601" fmla="*/ 261851 w 1533772"/>
                                <a:gd name="connsiteY601" fmla="*/ 161491 h 371723"/>
                                <a:gd name="connsiteX602" fmla="*/ 213793 w 1533772"/>
                                <a:gd name="connsiteY602" fmla="*/ 168678 h 371723"/>
                                <a:gd name="connsiteX603" fmla="*/ 204874 w 1533772"/>
                                <a:gd name="connsiteY603" fmla="*/ 178636 h 371723"/>
                                <a:gd name="connsiteX604" fmla="*/ 191626 w 1533772"/>
                                <a:gd name="connsiteY604" fmla="*/ 178463 h 371723"/>
                                <a:gd name="connsiteX605" fmla="*/ 179330 w 1533772"/>
                                <a:gd name="connsiteY605" fmla="*/ 179588 h 371723"/>
                                <a:gd name="connsiteX606" fmla="*/ 165129 w 1533772"/>
                                <a:gd name="connsiteY606" fmla="*/ 182013 h 371723"/>
                                <a:gd name="connsiteX607" fmla="*/ 159241 w 1533772"/>
                                <a:gd name="connsiteY607" fmla="*/ 183485 h 371723"/>
                                <a:gd name="connsiteX608" fmla="*/ 152573 w 1533772"/>
                                <a:gd name="connsiteY608" fmla="*/ 183745 h 371723"/>
                                <a:gd name="connsiteX609" fmla="*/ 138892 w 1533772"/>
                                <a:gd name="connsiteY609" fmla="*/ 185909 h 371723"/>
                                <a:gd name="connsiteX610" fmla="*/ 125730 w 1533772"/>
                                <a:gd name="connsiteY610" fmla="*/ 187035 h 371723"/>
                                <a:gd name="connsiteX611" fmla="*/ 116638 w 1533772"/>
                                <a:gd name="connsiteY611" fmla="*/ 186256 h 371723"/>
                                <a:gd name="connsiteX612" fmla="*/ 92566 w 1533772"/>
                                <a:gd name="connsiteY612" fmla="*/ 171189 h 371723"/>
                                <a:gd name="connsiteX613" fmla="*/ 100965 w 1533772"/>
                                <a:gd name="connsiteY613" fmla="*/ 165993 h 371723"/>
                                <a:gd name="connsiteX614" fmla="*/ 140191 w 1533772"/>
                                <a:gd name="connsiteY614" fmla="*/ 143653 h 371723"/>
                                <a:gd name="connsiteX615" fmla="*/ 157249 w 1533772"/>
                                <a:gd name="connsiteY615" fmla="*/ 138717 h 371723"/>
                                <a:gd name="connsiteX616" fmla="*/ 182620 w 1533772"/>
                                <a:gd name="connsiteY616" fmla="*/ 137678 h 371723"/>
                                <a:gd name="connsiteX617" fmla="*/ 189548 w 1533772"/>
                                <a:gd name="connsiteY617" fmla="*/ 135773 h 371723"/>
                                <a:gd name="connsiteX618" fmla="*/ 207818 w 1533772"/>
                                <a:gd name="connsiteY618" fmla="*/ 130145 h 371723"/>
                                <a:gd name="connsiteX619" fmla="*/ 221759 w 1533772"/>
                                <a:gd name="connsiteY619" fmla="*/ 127894 h 371723"/>
                                <a:gd name="connsiteX620" fmla="*/ 233882 w 1533772"/>
                                <a:gd name="connsiteY620" fmla="*/ 125209 h 371723"/>
                                <a:gd name="connsiteX621" fmla="*/ 235874 w 1533772"/>
                                <a:gd name="connsiteY621" fmla="*/ 124603 h 371723"/>
                                <a:gd name="connsiteX622" fmla="*/ 254404 w 1533772"/>
                                <a:gd name="connsiteY622" fmla="*/ 119927 h 371723"/>
                                <a:gd name="connsiteX623" fmla="*/ 261418 w 1533772"/>
                                <a:gd name="connsiteY623" fmla="*/ 119321 h 371723"/>
                                <a:gd name="connsiteX624" fmla="*/ 264189 w 1533772"/>
                                <a:gd name="connsiteY624" fmla="*/ 120273 h 371723"/>
                                <a:gd name="connsiteX625" fmla="*/ 283845 w 1533772"/>
                                <a:gd name="connsiteY625" fmla="*/ 115511 h 371723"/>
                                <a:gd name="connsiteX626" fmla="*/ 301163 w 1533772"/>
                                <a:gd name="connsiteY626" fmla="*/ 114385 h 371723"/>
                                <a:gd name="connsiteX627" fmla="*/ 309822 w 1533772"/>
                                <a:gd name="connsiteY627" fmla="*/ 112221 h 371723"/>
                                <a:gd name="connsiteX628" fmla="*/ 339869 w 1533772"/>
                                <a:gd name="connsiteY628" fmla="*/ 105640 h 371723"/>
                                <a:gd name="connsiteX629" fmla="*/ 358227 w 1533772"/>
                                <a:gd name="connsiteY629" fmla="*/ 102522 h 371723"/>
                                <a:gd name="connsiteX630" fmla="*/ 387841 w 1533772"/>
                                <a:gd name="connsiteY630" fmla="*/ 96115 h 371723"/>
                                <a:gd name="connsiteX631" fmla="*/ 416849 w 1533772"/>
                                <a:gd name="connsiteY631" fmla="*/ 91958 h 371723"/>
                                <a:gd name="connsiteX632" fmla="*/ 434946 w 1533772"/>
                                <a:gd name="connsiteY632" fmla="*/ 87975 h 371723"/>
                                <a:gd name="connsiteX633" fmla="*/ 443086 w 1533772"/>
                                <a:gd name="connsiteY633" fmla="*/ 75939 h 371723"/>
                                <a:gd name="connsiteX634" fmla="*/ 451312 w 1533772"/>
                                <a:gd name="connsiteY634" fmla="*/ 80528 h 371723"/>
                                <a:gd name="connsiteX635" fmla="*/ 469409 w 1533772"/>
                                <a:gd name="connsiteY635" fmla="*/ 82953 h 371723"/>
                                <a:gd name="connsiteX636" fmla="*/ 494954 w 1533772"/>
                                <a:gd name="connsiteY636" fmla="*/ 77498 h 371723"/>
                                <a:gd name="connsiteX637" fmla="*/ 510367 w 1533772"/>
                                <a:gd name="connsiteY637" fmla="*/ 73514 h 371723"/>
                                <a:gd name="connsiteX638" fmla="*/ 513224 w 1533772"/>
                                <a:gd name="connsiteY638" fmla="*/ 73601 h 371723"/>
                                <a:gd name="connsiteX639" fmla="*/ 536344 w 1533772"/>
                                <a:gd name="connsiteY639" fmla="*/ 73514 h 371723"/>
                                <a:gd name="connsiteX640" fmla="*/ 554095 w 1533772"/>
                                <a:gd name="connsiteY640" fmla="*/ 71869 h 371723"/>
                                <a:gd name="connsiteX641" fmla="*/ 568036 w 1533772"/>
                                <a:gd name="connsiteY641" fmla="*/ 67713 h 371723"/>
                                <a:gd name="connsiteX642" fmla="*/ 583017 w 1533772"/>
                                <a:gd name="connsiteY642" fmla="*/ 65721 h 371723"/>
                                <a:gd name="connsiteX643" fmla="*/ 588991 w 1533772"/>
                                <a:gd name="connsiteY643" fmla="*/ 65894 h 371723"/>
                                <a:gd name="connsiteX644" fmla="*/ 616960 w 1533772"/>
                                <a:gd name="connsiteY644" fmla="*/ 59486 h 371723"/>
                                <a:gd name="connsiteX645" fmla="*/ 622069 w 1533772"/>
                                <a:gd name="connsiteY645" fmla="*/ 59140 h 371723"/>
                                <a:gd name="connsiteX646" fmla="*/ 637569 w 1533772"/>
                                <a:gd name="connsiteY646" fmla="*/ 59227 h 371723"/>
                                <a:gd name="connsiteX647" fmla="*/ 659043 w 1533772"/>
                                <a:gd name="connsiteY647" fmla="*/ 57495 h 371723"/>
                                <a:gd name="connsiteX648" fmla="*/ 674543 w 1533772"/>
                                <a:gd name="connsiteY648" fmla="*/ 45719 h 371723"/>
                                <a:gd name="connsiteX649" fmla="*/ 695931 w 1533772"/>
                                <a:gd name="connsiteY649" fmla="*/ 51693 h 371723"/>
                                <a:gd name="connsiteX650" fmla="*/ 711951 w 1533772"/>
                                <a:gd name="connsiteY650" fmla="*/ 52300 h 371723"/>
                                <a:gd name="connsiteX651" fmla="*/ 725112 w 1533772"/>
                                <a:gd name="connsiteY651" fmla="*/ 49356 h 371723"/>
                                <a:gd name="connsiteX652" fmla="*/ 738101 w 1533772"/>
                                <a:gd name="connsiteY652" fmla="*/ 49702 h 371723"/>
                                <a:gd name="connsiteX653" fmla="*/ 745461 w 1533772"/>
                                <a:gd name="connsiteY653" fmla="*/ 49442 h 371723"/>
                                <a:gd name="connsiteX654" fmla="*/ 765897 w 1533772"/>
                                <a:gd name="connsiteY654" fmla="*/ 47364 h 371723"/>
                                <a:gd name="connsiteX655" fmla="*/ 790748 w 1533772"/>
                                <a:gd name="connsiteY655" fmla="*/ 43381 h 371723"/>
                                <a:gd name="connsiteX656" fmla="*/ 800793 w 1533772"/>
                                <a:gd name="connsiteY656" fmla="*/ 42688 h 371723"/>
                                <a:gd name="connsiteX657" fmla="*/ 811270 w 1533772"/>
                                <a:gd name="connsiteY657" fmla="*/ 41995 h 371723"/>
                                <a:gd name="connsiteX658" fmla="*/ 826770 w 1533772"/>
                                <a:gd name="connsiteY658" fmla="*/ 39571 h 371723"/>
                                <a:gd name="connsiteX659" fmla="*/ 838200 w 1533772"/>
                                <a:gd name="connsiteY659" fmla="*/ 37579 h 371723"/>
                                <a:gd name="connsiteX660" fmla="*/ 842270 w 1533772"/>
                                <a:gd name="connsiteY660" fmla="*/ 36973 h 371723"/>
                                <a:gd name="connsiteX661" fmla="*/ 891540 w 1533772"/>
                                <a:gd name="connsiteY661" fmla="*/ 30825 h 371723"/>
                                <a:gd name="connsiteX662" fmla="*/ 897861 w 1533772"/>
                                <a:gd name="connsiteY662" fmla="*/ 26928 h 371723"/>
                                <a:gd name="connsiteX663" fmla="*/ 931112 w 1533772"/>
                                <a:gd name="connsiteY663" fmla="*/ 23725 h 371723"/>
                                <a:gd name="connsiteX664" fmla="*/ 957089 w 1533772"/>
                                <a:gd name="connsiteY664" fmla="*/ 27708 h 371723"/>
                                <a:gd name="connsiteX665" fmla="*/ 981681 w 1533772"/>
                                <a:gd name="connsiteY665" fmla="*/ 25023 h 371723"/>
                                <a:gd name="connsiteX666" fmla="*/ 1013806 w 1533772"/>
                                <a:gd name="connsiteY666" fmla="*/ 23898 h 371723"/>
                                <a:gd name="connsiteX667" fmla="*/ 1030345 w 1533772"/>
                                <a:gd name="connsiteY667" fmla="*/ 23551 h 371723"/>
                                <a:gd name="connsiteX668" fmla="*/ 1031817 w 1533772"/>
                                <a:gd name="connsiteY668" fmla="*/ 17577 h 371723"/>
                                <a:gd name="connsiteX669" fmla="*/ 1025236 w 1533772"/>
                                <a:gd name="connsiteY669" fmla="*/ 16364 h 371723"/>
                                <a:gd name="connsiteX670" fmla="*/ 1017010 w 1533772"/>
                                <a:gd name="connsiteY670" fmla="*/ 15758 h 371723"/>
                                <a:gd name="connsiteX671" fmla="*/ 1009737 w 1533772"/>
                                <a:gd name="connsiteY671" fmla="*/ 14892 h 371723"/>
                                <a:gd name="connsiteX672" fmla="*/ 969818 w 1533772"/>
                                <a:gd name="connsiteY672" fmla="*/ 15758 h 371723"/>
                                <a:gd name="connsiteX673" fmla="*/ 957782 w 1533772"/>
                                <a:gd name="connsiteY673" fmla="*/ 20261 h 371723"/>
                                <a:gd name="connsiteX674" fmla="*/ 930246 w 1533772"/>
                                <a:gd name="connsiteY674" fmla="*/ 15585 h 371723"/>
                                <a:gd name="connsiteX675" fmla="*/ 926350 w 1533772"/>
                                <a:gd name="connsiteY675" fmla="*/ 16624 h 371723"/>
                                <a:gd name="connsiteX676" fmla="*/ 917864 w 1533772"/>
                                <a:gd name="connsiteY676" fmla="*/ 16971 h 371723"/>
                                <a:gd name="connsiteX677" fmla="*/ 910590 w 1533772"/>
                                <a:gd name="connsiteY677" fmla="*/ 20781 h 371723"/>
                                <a:gd name="connsiteX678" fmla="*/ 905481 w 1533772"/>
                                <a:gd name="connsiteY678" fmla="*/ 20174 h 371723"/>
                                <a:gd name="connsiteX679" fmla="*/ 881669 w 1533772"/>
                                <a:gd name="connsiteY679" fmla="*/ 16797 h 371723"/>
                                <a:gd name="connsiteX680" fmla="*/ 878465 w 1533772"/>
                                <a:gd name="connsiteY680" fmla="*/ 17057 h 371723"/>
                                <a:gd name="connsiteX681" fmla="*/ 844435 w 1533772"/>
                                <a:gd name="connsiteY681" fmla="*/ 19828 h 371723"/>
                                <a:gd name="connsiteX682" fmla="*/ 829541 w 1533772"/>
                                <a:gd name="connsiteY682" fmla="*/ 17750 h 371723"/>
                                <a:gd name="connsiteX683" fmla="*/ 824865 w 1533772"/>
                                <a:gd name="connsiteY683" fmla="*/ 18616 h 371723"/>
                                <a:gd name="connsiteX684" fmla="*/ 819237 w 1533772"/>
                                <a:gd name="connsiteY684" fmla="*/ 19741 h 371723"/>
                                <a:gd name="connsiteX685" fmla="*/ 803997 w 1533772"/>
                                <a:gd name="connsiteY685" fmla="*/ 25803 h 371723"/>
                                <a:gd name="connsiteX686" fmla="*/ 775508 w 1533772"/>
                                <a:gd name="connsiteY686" fmla="*/ 21560 h 371723"/>
                                <a:gd name="connsiteX687" fmla="*/ 757757 w 1533772"/>
                                <a:gd name="connsiteY687" fmla="*/ 21040 h 371723"/>
                                <a:gd name="connsiteX688" fmla="*/ 749531 w 1533772"/>
                                <a:gd name="connsiteY688" fmla="*/ 23984 h 371723"/>
                                <a:gd name="connsiteX689" fmla="*/ 743903 w 1533772"/>
                                <a:gd name="connsiteY689" fmla="*/ 24331 h 371723"/>
                                <a:gd name="connsiteX690" fmla="*/ 727537 w 1533772"/>
                                <a:gd name="connsiteY690" fmla="*/ 25023 h 371723"/>
                                <a:gd name="connsiteX691" fmla="*/ 713596 w 1533772"/>
                                <a:gd name="connsiteY691" fmla="*/ 24590 h 371723"/>
                                <a:gd name="connsiteX692" fmla="*/ 699655 w 1533772"/>
                                <a:gd name="connsiteY692" fmla="*/ 25023 h 371723"/>
                                <a:gd name="connsiteX693" fmla="*/ 693766 w 1533772"/>
                                <a:gd name="connsiteY693" fmla="*/ 25370 h 371723"/>
                                <a:gd name="connsiteX694" fmla="*/ 662421 w 1533772"/>
                                <a:gd name="connsiteY694" fmla="*/ 25197 h 371723"/>
                                <a:gd name="connsiteX695" fmla="*/ 654194 w 1533772"/>
                                <a:gd name="connsiteY695" fmla="*/ 27881 h 371723"/>
                                <a:gd name="connsiteX696" fmla="*/ 641119 w 1533772"/>
                                <a:gd name="connsiteY696" fmla="*/ 30825 h 371723"/>
                                <a:gd name="connsiteX697" fmla="*/ 635231 w 1533772"/>
                                <a:gd name="connsiteY697" fmla="*/ 29873 h 371723"/>
                                <a:gd name="connsiteX698" fmla="*/ 614536 w 1533772"/>
                                <a:gd name="connsiteY698" fmla="*/ 29526 h 371723"/>
                                <a:gd name="connsiteX699" fmla="*/ 595139 w 1533772"/>
                                <a:gd name="connsiteY699" fmla="*/ 35501 h 371723"/>
                                <a:gd name="connsiteX700" fmla="*/ 574358 w 1533772"/>
                                <a:gd name="connsiteY700" fmla="*/ 32210 h 371723"/>
                                <a:gd name="connsiteX701" fmla="*/ 559291 w 1533772"/>
                                <a:gd name="connsiteY701" fmla="*/ 34115 h 371723"/>
                                <a:gd name="connsiteX702" fmla="*/ 557213 w 1533772"/>
                                <a:gd name="connsiteY702" fmla="*/ 34115 h 371723"/>
                                <a:gd name="connsiteX703" fmla="*/ 535651 w 1533772"/>
                                <a:gd name="connsiteY703" fmla="*/ 37752 h 371723"/>
                                <a:gd name="connsiteX704" fmla="*/ 513831 w 1533772"/>
                                <a:gd name="connsiteY704" fmla="*/ 40783 h 371723"/>
                                <a:gd name="connsiteX705" fmla="*/ 481792 w 1533772"/>
                                <a:gd name="connsiteY705" fmla="*/ 41043 h 371723"/>
                                <a:gd name="connsiteX706" fmla="*/ 479021 w 1533772"/>
                                <a:gd name="connsiteY706" fmla="*/ 46238 h 371723"/>
                                <a:gd name="connsiteX707" fmla="*/ 476596 w 1533772"/>
                                <a:gd name="connsiteY707" fmla="*/ 46238 h 371723"/>
                                <a:gd name="connsiteX708" fmla="*/ 455122 w 1533772"/>
                                <a:gd name="connsiteY708" fmla="*/ 44853 h 371723"/>
                                <a:gd name="connsiteX709" fmla="*/ 434686 w 1533772"/>
                                <a:gd name="connsiteY709" fmla="*/ 47883 h 371723"/>
                                <a:gd name="connsiteX710" fmla="*/ 418667 w 1533772"/>
                                <a:gd name="connsiteY710" fmla="*/ 51780 h 371723"/>
                                <a:gd name="connsiteX711" fmla="*/ 405505 w 1533772"/>
                                <a:gd name="connsiteY711" fmla="*/ 52213 h 371723"/>
                                <a:gd name="connsiteX712" fmla="*/ 388187 w 1533772"/>
                                <a:gd name="connsiteY712" fmla="*/ 52646 h 371723"/>
                                <a:gd name="connsiteX713" fmla="*/ 370349 w 1533772"/>
                                <a:gd name="connsiteY713" fmla="*/ 57062 h 371723"/>
                                <a:gd name="connsiteX714" fmla="*/ 351473 w 1533772"/>
                                <a:gd name="connsiteY714" fmla="*/ 59140 h 371723"/>
                                <a:gd name="connsiteX715" fmla="*/ 315191 w 1533772"/>
                                <a:gd name="connsiteY715" fmla="*/ 58881 h 371723"/>
                                <a:gd name="connsiteX716" fmla="*/ 314758 w 1533772"/>
                                <a:gd name="connsiteY716" fmla="*/ 64336 h 371723"/>
                                <a:gd name="connsiteX717" fmla="*/ 301163 w 1533772"/>
                                <a:gd name="connsiteY717" fmla="*/ 65894 h 371723"/>
                                <a:gd name="connsiteX718" fmla="*/ 285923 w 1533772"/>
                                <a:gd name="connsiteY718" fmla="*/ 65288 h 371723"/>
                                <a:gd name="connsiteX719" fmla="*/ 270337 w 1533772"/>
                                <a:gd name="connsiteY719" fmla="*/ 68925 h 371723"/>
                                <a:gd name="connsiteX720" fmla="*/ 245485 w 1533772"/>
                                <a:gd name="connsiteY720" fmla="*/ 74813 h 371723"/>
                                <a:gd name="connsiteX721" fmla="*/ 238298 w 1533772"/>
                                <a:gd name="connsiteY721" fmla="*/ 74380 h 371723"/>
                                <a:gd name="connsiteX722" fmla="*/ 222452 w 1533772"/>
                                <a:gd name="connsiteY722" fmla="*/ 79316 h 371723"/>
                                <a:gd name="connsiteX723" fmla="*/ 213880 w 1533772"/>
                                <a:gd name="connsiteY723" fmla="*/ 75246 h 371723"/>
                                <a:gd name="connsiteX724" fmla="*/ 206952 w 1533772"/>
                                <a:gd name="connsiteY724" fmla="*/ 76112 h 371723"/>
                                <a:gd name="connsiteX725" fmla="*/ 182014 w 1533772"/>
                                <a:gd name="connsiteY725" fmla="*/ 83559 h 371723"/>
                                <a:gd name="connsiteX726" fmla="*/ 145992 w 1533772"/>
                                <a:gd name="connsiteY726" fmla="*/ 86936 h 371723"/>
                                <a:gd name="connsiteX727" fmla="*/ 126942 w 1533772"/>
                                <a:gd name="connsiteY727" fmla="*/ 89447 h 371723"/>
                                <a:gd name="connsiteX728" fmla="*/ 123219 w 1533772"/>
                                <a:gd name="connsiteY728" fmla="*/ 90833 h 371723"/>
                                <a:gd name="connsiteX729" fmla="*/ 121314 w 1533772"/>
                                <a:gd name="connsiteY729" fmla="*/ 93084 h 371723"/>
                                <a:gd name="connsiteX730" fmla="*/ 93518 w 1533772"/>
                                <a:gd name="connsiteY730" fmla="*/ 98972 h 371723"/>
                                <a:gd name="connsiteX731" fmla="*/ 67454 w 1533772"/>
                                <a:gd name="connsiteY731" fmla="*/ 102262 h 371723"/>
                                <a:gd name="connsiteX732" fmla="*/ 56371 w 1533772"/>
                                <a:gd name="connsiteY732" fmla="*/ 102349 h 371723"/>
                                <a:gd name="connsiteX733" fmla="*/ 44508 w 1533772"/>
                                <a:gd name="connsiteY733" fmla="*/ 103215 h 371723"/>
                                <a:gd name="connsiteX734" fmla="*/ 35675 w 1533772"/>
                                <a:gd name="connsiteY734" fmla="*/ 106159 h 371723"/>
                                <a:gd name="connsiteX735" fmla="*/ 22167 w 1533772"/>
                                <a:gd name="connsiteY735" fmla="*/ 112567 h 371723"/>
                                <a:gd name="connsiteX736" fmla="*/ 25198 w 1533772"/>
                                <a:gd name="connsiteY736" fmla="*/ 123218 h 371723"/>
                                <a:gd name="connsiteX737" fmla="*/ 0 w 1533772"/>
                                <a:gd name="connsiteY737" fmla="*/ 99492 h 371723"/>
                                <a:gd name="connsiteX738" fmla="*/ 22773 w 1533772"/>
                                <a:gd name="connsiteY738" fmla="*/ 91525 h 371723"/>
                                <a:gd name="connsiteX739" fmla="*/ 38533 w 1533772"/>
                                <a:gd name="connsiteY739" fmla="*/ 88062 h 371723"/>
                                <a:gd name="connsiteX740" fmla="*/ 53427 w 1533772"/>
                                <a:gd name="connsiteY740" fmla="*/ 87109 h 371723"/>
                                <a:gd name="connsiteX741" fmla="*/ 79577 w 1533772"/>
                                <a:gd name="connsiteY741" fmla="*/ 83126 h 371723"/>
                                <a:gd name="connsiteX742" fmla="*/ 97068 w 1533772"/>
                                <a:gd name="connsiteY742" fmla="*/ 76199 h 371723"/>
                                <a:gd name="connsiteX743" fmla="*/ 110750 w 1533772"/>
                                <a:gd name="connsiteY743" fmla="*/ 75679 h 371723"/>
                                <a:gd name="connsiteX744" fmla="*/ 135775 w 1533772"/>
                                <a:gd name="connsiteY744" fmla="*/ 73081 h 371723"/>
                                <a:gd name="connsiteX745" fmla="*/ 152227 w 1533772"/>
                                <a:gd name="connsiteY745" fmla="*/ 70224 h 371723"/>
                                <a:gd name="connsiteX746" fmla="*/ 175260 w 1533772"/>
                                <a:gd name="connsiteY746" fmla="*/ 67540 h 371723"/>
                                <a:gd name="connsiteX747" fmla="*/ 193184 w 1533772"/>
                                <a:gd name="connsiteY747" fmla="*/ 59833 h 371723"/>
                                <a:gd name="connsiteX748" fmla="*/ 217603 w 1533772"/>
                                <a:gd name="connsiteY748" fmla="*/ 61738 h 371723"/>
                                <a:gd name="connsiteX749" fmla="*/ 251980 w 1533772"/>
                                <a:gd name="connsiteY749" fmla="*/ 57062 h 371723"/>
                                <a:gd name="connsiteX750" fmla="*/ 263150 w 1533772"/>
                                <a:gd name="connsiteY750" fmla="*/ 54378 h 371723"/>
                                <a:gd name="connsiteX751" fmla="*/ 267999 w 1533772"/>
                                <a:gd name="connsiteY751" fmla="*/ 53166 h 371723"/>
                                <a:gd name="connsiteX752" fmla="*/ 284105 w 1533772"/>
                                <a:gd name="connsiteY752" fmla="*/ 49096 h 371723"/>
                                <a:gd name="connsiteX753" fmla="*/ 299864 w 1533772"/>
                                <a:gd name="connsiteY753" fmla="*/ 46411 h 371723"/>
                                <a:gd name="connsiteX754" fmla="*/ 318481 w 1533772"/>
                                <a:gd name="connsiteY754" fmla="*/ 43121 h 371723"/>
                                <a:gd name="connsiteX755" fmla="*/ 340562 w 1533772"/>
                                <a:gd name="connsiteY755" fmla="*/ 40437 h 371723"/>
                                <a:gd name="connsiteX756" fmla="*/ 361863 w 1533772"/>
                                <a:gd name="connsiteY756" fmla="*/ 38791 h 371723"/>
                                <a:gd name="connsiteX757" fmla="*/ 363768 w 1533772"/>
                                <a:gd name="connsiteY757" fmla="*/ 38012 h 371723"/>
                                <a:gd name="connsiteX758" fmla="*/ 388274 w 1533772"/>
                                <a:gd name="connsiteY758" fmla="*/ 35414 h 371723"/>
                                <a:gd name="connsiteX759" fmla="*/ 392343 w 1533772"/>
                                <a:gd name="connsiteY759" fmla="*/ 33076 h 371723"/>
                                <a:gd name="connsiteX760" fmla="*/ 408796 w 1533772"/>
                                <a:gd name="connsiteY760" fmla="*/ 30912 h 371723"/>
                                <a:gd name="connsiteX761" fmla="*/ 424728 w 1533772"/>
                                <a:gd name="connsiteY761" fmla="*/ 32297 h 371723"/>
                                <a:gd name="connsiteX762" fmla="*/ 430963 w 1533772"/>
                                <a:gd name="connsiteY762" fmla="*/ 32037 h 371723"/>
                                <a:gd name="connsiteX763" fmla="*/ 441354 w 1533772"/>
                                <a:gd name="connsiteY763" fmla="*/ 31344 h 371723"/>
                                <a:gd name="connsiteX764" fmla="*/ 462309 w 1533772"/>
                                <a:gd name="connsiteY764" fmla="*/ 29440 h 371723"/>
                                <a:gd name="connsiteX765" fmla="*/ 472353 w 1533772"/>
                                <a:gd name="connsiteY765" fmla="*/ 27188 h 371723"/>
                                <a:gd name="connsiteX766" fmla="*/ 493135 w 1533772"/>
                                <a:gd name="connsiteY766" fmla="*/ 25370 h 371723"/>
                                <a:gd name="connsiteX767" fmla="*/ 498244 w 1533772"/>
                                <a:gd name="connsiteY767" fmla="*/ 25197 h 371723"/>
                                <a:gd name="connsiteX768" fmla="*/ 515043 w 1533772"/>
                                <a:gd name="connsiteY768" fmla="*/ 21993 h 371723"/>
                                <a:gd name="connsiteX769" fmla="*/ 547168 w 1533772"/>
                                <a:gd name="connsiteY769" fmla="*/ 22599 h 371723"/>
                                <a:gd name="connsiteX770" fmla="*/ 555481 w 1533772"/>
                                <a:gd name="connsiteY770" fmla="*/ 20954 h 371723"/>
                                <a:gd name="connsiteX771" fmla="*/ 569249 w 1533772"/>
                                <a:gd name="connsiteY771" fmla="*/ 17403 h 371723"/>
                                <a:gd name="connsiteX772" fmla="*/ 586740 w 1533772"/>
                                <a:gd name="connsiteY772" fmla="*/ 16797 h 371723"/>
                                <a:gd name="connsiteX773" fmla="*/ 609254 w 1533772"/>
                                <a:gd name="connsiteY773" fmla="*/ 14892 h 371723"/>
                                <a:gd name="connsiteX774" fmla="*/ 625446 w 1533772"/>
                                <a:gd name="connsiteY774" fmla="*/ 15239 h 371723"/>
                                <a:gd name="connsiteX775" fmla="*/ 655147 w 1533772"/>
                                <a:gd name="connsiteY775" fmla="*/ 12035 h 371723"/>
                                <a:gd name="connsiteX776" fmla="*/ 660775 w 1533772"/>
                                <a:gd name="connsiteY776" fmla="*/ 9957 h 371723"/>
                                <a:gd name="connsiteX777" fmla="*/ 685627 w 1533772"/>
                                <a:gd name="connsiteY777" fmla="*/ 10217 h 371723"/>
                                <a:gd name="connsiteX778" fmla="*/ 711604 w 1533772"/>
                                <a:gd name="connsiteY778" fmla="*/ 9697 h 371723"/>
                                <a:gd name="connsiteX779" fmla="*/ 735676 w 1533772"/>
                                <a:gd name="connsiteY779" fmla="*/ 4761 h 371723"/>
                                <a:gd name="connsiteX780" fmla="*/ 746414 w 1533772"/>
                                <a:gd name="connsiteY780" fmla="*/ 6406 h 371723"/>
                                <a:gd name="connsiteX781" fmla="*/ 758450 w 1533772"/>
                                <a:gd name="connsiteY781" fmla="*/ 6926 h 371723"/>
                                <a:gd name="connsiteX782" fmla="*/ 767196 w 1533772"/>
                                <a:gd name="connsiteY782" fmla="*/ 6839 h 371723"/>
                                <a:gd name="connsiteX783" fmla="*/ 794385 w 1533772"/>
                                <a:gd name="connsiteY783" fmla="*/ 3895 h 371723"/>
                                <a:gd name="connsiteX784" fmla="*/ 801572 w 1533772"/>
                                <a:gd name="connsiteY784" fmla="*/ 3376 h 371723"/>
                                <a:gd name="connsiteX785" fmla="*/ 841317 w 1533772"/>
                                <a:gd name="connsiteY785" fmla="*/ 3895 h 371723"/>
                                <a:gd name="connsiteX786" fmla="*/ 851275 w 1533772"/>
                                <a:gd name="connsiteY786" fmla="*/ 4761 h 371723"/>
                                <a:gd name="connsiteX787" fmla="*/ 856211 w 1533772"/>
                                <a:gd name="connsiteY787" fmla="*/ 5887 h 371723"/>
                                <a:gd name="connsiteX788" fmla="*/ 877079 w 1533772"/>
                                <a:gd name="connsiteY788" fmla="*/ 4501 h 371723"/>
                                <a:gd name="connsiteX789" fmla="*/ 910244 w 1533772"/>
                                <a:gd name="connsiteY789" fmla="*/ 2596 h 371723"/>
                                <a:gd name="connsiteX790" fmla="*/ 932411 w 1533772"/>
                                <a:gd name="connsiteY790" fmla="*/ 1904 h 371723"/>
                                <a:gd name="connsiteX791" fmla="*/ 944014 w 1533772"/>
                                <a:gd name="connsiteY791" fmla="*/ 2510 h 371723"/>
                                <a:gd name="connsiteX792" fmla="*/ 955184 w 1533772"/>
                                <a:gd name="connsiteY792" fmla="*/ 258 h 371723"/>
                                <a:gd name="connsiteX793" fmla="*/ 970598 w 1533772"/>
                                <a:gd name="connsiteY793" fmla="*/ 2337 h 371723"/>
                                <a:gd name="connsiteX794" fmla="*/ 988955 w 1533772"/>
                                <a:gd name="connsiteY794" fmla="*/ 1471 h 371723"/>
                                <a:gd name="connsiteX795" fmla="*/ 1015971 w 1533772"/>
                                <a:gd name="connsiteY795" fmla="*/ 2596 h 371723"/>
                                <a:gd name="connsiteX796" fmla="*/ 1026968 w 1533772"/>
                                <a:gd name="connsiteY796" fmla="*/ 1644 h 371723"/>
                                <a:gd name="connsiteX797" fmla="*/ 1051041 w 1533772"/>
                                <a:gd name="connsiteY797" fmla="*/ 1471 h 371723"/>
                                <a:gd name="connsiteX798" fmla="*/ 1091565 w 1533772"/>
                                <a:gd name="connsiteY798" fmla="*/ 2510 h 371723"/>
                                <a:gd name="connsiteX799" fmla="*/ 1135986 w 1533772"/>
                                <a:gd name="connsiteY799" fmla="*/ 2337 h 371723"/>
                                <a:gd name="connsiteX800" fmla="*/ 1157461 w 1533772"/>
                                <a:gd name="connsiteY800" fmla="*/ 1124 h 371723"/>
                                <a:gd name="connsiteX801" fmla="*/ 1163609 w 1533772"/>
                                <a:gd name="connsiteY801" fmla="*/ 1731 h 371723"/>
                                <a:gd name="connsiteX802" fmla="*/ 1185430 w 1533772"/>
                                <a:gd name="connsiteY802" fmla="*/ 4848 h 371723"/>
                                <a:gd name="connsiteX803" fmla="*/ 1211580 w 1533772"/>
                                <a:gd name="connsiteY803" fmla="*/ 7619 h 371723"/>
                                <a:gd name="connsiteX804" fmla="*/ 1213658 w 1533772"/>
                                <a:gd name="connsiteY804" fmla="*/ 7619 h 371723"/>
                                <a:gd name="connsiteX805" fmla="*/ 1251152 w 1533772"/>
                                <a:gd name="connsiteY805" fmla="*/ 7532 h 371723"/>
                                <a:gd name="connsiteX806" fmla="*/ 1281632 w 1533772"/>
                                <a:gd name="connsiteY806" fmla="*/ 8398 h 371723"/>
                                <a:gd name="connsiteX807" fmla="*/ 1294101 w 1533772"/>
                                <a:gd name="connsiteY807" fmla="*/ 9177 h 371723"/>
                                <a:gd name="connsiteX808" fmla="*/ 1305531 w 1533772"/>
                                <a:gd name="connsiteY808" fmla="*/ 9177 h 371723"/>
                                <a:gd name="connsiteX809" fmla="*/ 1335665 w 1533772"/>
                                <a:gd name="connsiteY809" fmla="*/ 12122 h 371723"/>
                                <a:gd name="connsiteX810" fmla="*/ 1344584 w 1533772"/>
                                <a:gd name="connsiteY810" fmla="*/ 11169 h 371723"/>
                                <a:gd name="connsiteX811" fmla="*/ 1345623 w 1533772"/>
                                <a:gd name="connsiteY811" fmla="*/ 9351 h 371723"/>
                                <a:gd name="connsiteX812" fmla="*/ 1345969 w 1533772"/>
                                <a:gd name="connsiteY812" fmla="*/ 9351 h 3717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Lst>
                              <a:rect l="l" t="t" r="r" b="b"/>
                              <a:pathLst>
                                <a:path w="1533772" h="371723">
                                  <a:moveTo>
                                    <a:pt x="1037099" y="19568"/>
                                  </a:moveTo>
                                  <a:cubicBezTo>
                                    <a:pt x="1037965" y="20694"/>
                                    <a:pt x="1038485" y="21993"/>
                                    <a:pt x="1038918" y="21906"/>
                                  </a:cubicBezTo>
                                  <a:cubicBezTo>
                                    <a:pt x="1040130" y="21820"/>
                                    <a:pt x="1041169" y="21127"/>
                                    <a:pt x="1042381" y="20694"/>
                                  </a:cubicBezTo>
                                  <a:cubicBezTo>
                                    <a:pt x="1041862" y="19568"/>
                                    <a:pt x="1041429" y="18442"/>
                                    <a:pt x="1040909" y="17317"/>
                                  </a:cubicBezTo>
                                  <a:cubicBezTo>
                                    <a:pt x="1039784" y="17923"/>
                                    <a:pt x="1038658" y="18702"/>
                                    <a:pt x="1037099" y="19655"/>
                                  </a:cubicBezTo>
                                  <a:lnTo>
                                    <a:pt x="1037099" y="19655"/>
                                  </a:lnTo>
                                  <a:close/>
                                  <a:moveTo>
                                    <a:pt x="837767" y="92824"/>
                                  </a:moveTo>
                                  <a:cubicBezTo>
                                    <a:pt x="837854" y="93430"/>
                                    <a:pt x="838114" y="94123"/>
                                    <a:pt x="838200" y="94816"/>
                                  </a:cubicBezTo>
                                  <a:cubicBezTo>
                                    <a:pt x="840451" y="94210"/>
                                    <a:pt x="842789" y="93690"/>
                                    <a:pt x="844954" y="92997"/>
                                  </a:cubicBezTo>
                                  <a:cubicBezTo>
                                    <a:pt x="844781" y="92391"/>
                                    <a:pt x="844694" y="91785"/>
                                    <a:pt x="844521" y="91179"/>
                                  </a:cubicBezTo>
                                  <a:cubicBezTo>
                                    <a:pt x="842270" y="91698"/>
                                    <a:pt x="839932" y="92305"/>
                                    <a:pt x="837681" y="92824"/>
                                  </a:cubicBezTo>
                                  <a:lnTo>
                                    <a:pt x="837681" y="92824"/>
                                  </a:lnTo>
                                  <a:close/>
                                  <a:moveTo>
                                    <a:pt x="211715" y="154131"/>
                                  </a:moveTo>
                                  <a:cubicBezTo>
                                    <a:pt x="216218" y="161577"/>
                                    <a:pt x="220114" y="159326"/>
                                    <a:pt x="225050" y="157594"/>
                                  </a:cubicBezTo>
                                  <a:cubicBezTo>
                                    <a:pt x="220980" y="152485"/>
                                    <a:pt x="216910" y="155949"/>
                                    <a:pt x="211715" y="154131"/>
                                  </a:cubicBezTo>
                                  <a:close/>
                                  <a:moveTo>
                                    <a:pt x="1139277" y="19828"/>
                                  </a:moveTo>
                                  <a:cubicBezTo>
                                    <a:pt x="1145598" y="18876"/>
                                    <a:pt x="1151832" y="24590"/>
                                    <a:pt x="1160059" y="19222"/>
                                  </a:cubicBezTo>
                                  <a:cubicBezTo>
                                    <a:pt x="1151832" y="18876"/>
                                    <a:pt x="1145685" y="14459"/>
                                    <a:pt x="1139277" y="19828"/>
                                  </a:cubicBezTo>
                                  <a:close/>
                                  <a:moveTo>
                                    <a:pt x="1052686" y="188247"/>
                                  </a:moveTo>
                                  <a:cubicBezTo>
                                    <a:pt x="1042814" y="181060"/>
                                    <a:pt x="1033203" y="186342"/>
                                    <a:pt x="1023505" y="186862"/>
                                  </a:cubicBezTo>
                                  <a:lnTo>
                                    <a:pt x="1023505" y="189027"/>
                                  </a:lnTo>
                                  <a:cubicBezTo>
                                    <a:pt x="1033203" y="188767"/>
                                    <a:pt x="1042901" y="188594"/>
                                    <a:pt x="1052599" y="188334"/>
                                  </a:cubicBezTo>
                                  <a:lnTo>
                                    <a:pt x="1052599" y="188334"/>
                                  </a:lnTo>
                                  <a:close/>
                                  <a:moveTo>
                                    <a:pt x="496079" y="134821"/>
                                  </a:moveTo>
                                  <a:cubicBezTo>
                                    <a:pt x="486468" y="135687"/>
                                    <a:pt x="476943" y="136466"/>
                                    <a:pt x="467331" y="137332"/>
                                  </a:cubicBezTo>
                                  <a:cubicBezTo>
                                    <a:pt x="467331" y="138284"/>
                                    <a:pt x="467418" y="139237"/>
                                    <a:pt x="467591" y="140189"/>
                                  </a:cubicBezTo>
                                  <a:cubicBezTo>
                                    <a:pt x="477289" y="140449"/>
                                    <a:pt x="487247" y="143307"/>
                                    <a:pt x="496079" y="134907"/>
                                  </a:cubicBezTo>
                                  <a:lnTo>
                                    <a:pt x="496079" y="134907"/>
                                  </a:lnTo>
                                  <a:close/>
                                  <a:moveTo>
                                    <a:pt x="1062211" y="21733"/>
                                  </a:moveTo>
                                  <a:cubicBezTo>
                                    <a:pt x="1069744" y="21560"/>
                                    <a:pt x="1075892" y="21387"/>
                                    <a:pt x="1082819" y="21213"/>
                                  </a:cubicBezTo>
                                  <a:cubicBezTo>
                                    <a:pt x="1076412" y="14892"/>
                                    <a:pt x="1075892" y="14806"/>
                                    <a:pt x="1061864" y="15498"/>
                                  </a:cubicBezTo>
                                  <a:cubicBezTo>
                                    <a:pt x="1061951" y="17403"/>
                                    <a:pt x="1062038" y="19395"/>
                                    <a:pt x="1062211" y="21733"/>
                                  </a:cubicBezTo>
                                  <a:close/>
                                  <a:moveTo>
                                    <a:pt x="1329950" y="74813"/>
                                  </a:moveTo>
                                  <a:cubicBezTo>
                                    <a:pt x="1324062" y="72995"/>
                                    <a:pt x="1320165" y="70397"/>
                                    <a:pt x="1317221" y="71176"/>
                                  </a:cubicBezTo>
                                  <a:cubicBezTo>
                                    <a:pt x="1312112" y="72562"/>
                                    <a:pt x="1308216" y="70484"/>
                                    <a:pt x="1303973" y="69185"/>
                                  </a:cubicBezTo>
                                  <a:cubicBezTo>
                                    <a:pt x="1301981" y="68579"/>
                                    <a:pt x="1299903" y="67540"/>
                                    <a:pt x="1297825" y="67540"/>
                                  </a:cubicBezTo>
                                  <a:cubicBezTo>
                                    <a:pt x="1287261" y="67713"/>
                                    <a:pt x="1276783" y="68752"/>
                                    <a:pt x="1266219" y="68319"/>
                                  </a:cubicBezTo>
                                  <a:cubicBezTo>
                                    <a:pt x="1257820" y="67973"/>
                                    <a:pt x="1249680" y="68059"/>
                                    <a:pt x="1241281" y="68925"/>
                                  </a:cubicBezTo>
                                  <a:cubicBezTo>
                                    <a:pt x="1231583" y="69964"/>
                                    <a:pt x="1221711" y="68752"/>
                                    <a:pt x="1211927" y="68925"/>
                                  </a:cubicBezTo>
                                  <a:cubicBezTo>
                                    <a:pt x="1201795" y="69185"/>
                                    <a:pt x="1191318" y="71869"/>
                                    <a:pt x="1181620" y="70310"/>
                                  </a:cubicBezTo>
                                  <a:cubicBezTo>
                                    <a:pt x="1170536" y="68492"/>
                                    <a:pt x="1159972" y="71090"/>
                                    <a:pt x="1149235" y="70743"/>
                                  </a:cubicBezTo>
                                  <a:cubicBezTo>
                                    <a:pt x="1136333" y="70397"/>
                                    <a:pt x="1123344" y="72215"/>
                                    <a:pt x="1110355" y="72995"/>
                                  </a:cubicBezTo>
                                  <a:cubicBezTo>
                                    <a:pt x="1083512" y="74553"/>
                                    <a:pt x="1056669" y="76025"/>
                                    <a:pt x="1029826" y="77411"/>
                                  </a:cubicBezTo>
                                  <a:cubicBezTo>
                                    <a:pt x="1016837" y="78104"/>
                                    <a:pt x="1003935" y="78796"/>
                                    <a:pt x="990946" y="79403"/>
                                  </a:cubicBezTo>
                                  <a:cubicBezTo>
                                    <a:pt x="980036" y="79835"/>
                                    <a:pt x="969126" y="79749"/>
                                    <a:pt x="958302" y="80615"/>
                                  </a:cubicBezTo>
                                  <a:cubicBezTo>
                                    <a:pt x="939079" y="82260"/>
                                    <a:pt x="919942" y="84511"/>
                                    <a:pt x="900719" y="86330"/>
                                  </a:cubicBezTo>
                                  <a:cubicBezTo>
                                    <a:pt x="887557" y="87629"/>
                                    <a:pt x="874309" y="88841"/>
                                    <a:pt x="861147" y="90140"/>
                                  </a:cubicBezTo>
                                  <a:cubicBezTo>
                                    <a:pt x="867554" y="91872"/>
                                    <a:pt x="873962" y="92131"/>
                                    <a:pt x="880197" y="91785"/>
                                  </a:cubicBezTo>
                                  <a:cubicBezTo>
                                    <a:pt x="910244" y="90140"/>
                                    <a:pt x="940204" y="88148"/>
                                    <a:pt x="970165" y="86503"/>
                                  </a:cubicBezTo>
                                  <a:cubicBezTo>
                                    <a:pt x="987743" y="85550"/>
                                    <a:pt x="1005407" y="83126"/>
                                    <a:pt x="1022725" y="84684"/>
                                  </a:cubicBezTo>
                                  <a:cubicBezTo>
                                    <a:pt x="1036147" y="85810"/>
                                    <a:pt x="1049395" y="85031"/>
                                    <a:pt x="1062557" y="85204"/>
                                  </a:cubicBezTo>
                                  <a:cubicBezTo>
                                    <a:pt x="1091652" y="85637"/>
                                    <a:pt x="1120746" y="83472"/>
                                    <a:pt x="1149927" y="83386"/>
                                  </a:cubicBezTo>
                                  <a:cubicBezTo>
                                    <a:pt x="1181014" y="83299"/>
                                    <a:pt x="1212273" y="84511"/>
                                    <a:pt x="1243359" y="84771"/>
                                  </a:cubicBezTo>
                                  <a:cubicBezTo>
                                    <a:pt x="1271934" y="84858"/>
                                    <a:pt x="1300509" y="84425"/>
                                    <a:pt x="1329171" y="84079"/>
                                  </a:cubicBezTo>
                                  <a:cubicBezTo>
                                    <a:pt x="1337916" y="83992"/>
                                    <a:pt x="1346922" y="81567"/>
                                    <a:pt x="1355321" y="82953"/>
                                  </a:cubicBezTo>
                                  <a:cubicBezTo>
                                    <a:pt x="1364240" y="84425"/>
                                    <a:pt x="1372812" y="84338"/>
                                    <a:pt x="1381558" y="83992"/>
                                  </a:cubicBezTo>
                                  <a:cubicBezTo>
                                    <a:pt x="1387446" y="83819"/>
                                    <a:pt x="1393421" y="83386"/>
                                    <a:pt x="1399309" y="83299"/>
                                  </a:cubicBezTo>
                                  <a:cubicBezTo>
                                    <a:pt x="1406237" y="83299"/>
                                    <a:pt x="1413510" y="84511"/>
                                    <a:pt x="1420264" y="83299"/>
                                  </a:cubicBezTo>
                                  <a:cubicBezTo>
                                    <a:pt x="1432820" y="81221"/>
                                    <a:pt x="1445202" y="81048"/>
                                    <a:pt x="1457845" y="81308"/>
                                  </a:cubicBezTo>
                                  <a:cubicBezTo>
                                    <a:pt x="1459750" y="81308"/>
                                    <a:pt x="1461655" y="79576"/>
                                    <a:pt x="1465205" y="77844"/>
                                  </a:cubicBezTo>
                                  <a:cubicBezTo>
                                    <a:pt x="1457412" y="77324"/>
                                    <a:pt x="1451610" y="77151"/>
                                    <a:pt x="1445895" y="76545"/>
                                  </a:cubicBezTo>
                                  <a:cubicBezTo>
                                    <a:pt x="1440613" y="75939"/>
                                    <a:pt x="1434465" y="77757"/>
                                    <a:pt x="1431175" y="71350"/>
                                  </a:cubicBezTo>
                                  <a:cubicBezTo>
                                    <a:pt x="1431175" y="71263"/>
                                    <a:pt x="1430569" y="71350"/>
                                    <a:pt x="1430136" y="71350"/>
                                  </a:cubicBezTo>
                                  <a:cubicBezTo>
                                    <a:pt x="1415675" y="70743"/>
                                    <a:pt x="1401387" y="69964"/>
                                    <a:pt x="1386927" y="69531"/>
                                  </a:cubicBezTo>
                                  <a:cubicBezTo>
                                    <a:pt x="1379220" y="69358"/>
                                    <a:pt x="1371427" y="70917"/>
                                    <a:pt x="1363894" y="69878"/>
                                  </a:cubicBezTo>
                                  <a:cubicBezTo>
                                    <a:pt x="1355927" y="68838"/>
                                    <a:pt x="1350299" y="71436"/>
                                    <a:pt x="1345017" y="76545"/>
                                  </a:cubicBezTo>
                                  <a:cubicBezTo>
                                    <a:pt x="1344670" y="76891"/>
                                    <a:pt x="1343718" y="76891"/>
                                    <a:pt x="1342765" y="76978"/>
                                  </a:cubicBezTo>
                                  <a:cubicBezTo>
                                    <a:pt x="1341034" y="75419"/>
                                    <a:pt x="1339215" y="73774"/>
                                    <a:pt x="1337310" y="71956"/>
                                  </a:cubicBezTo>
                                  <a:cubicBezTo>
                                    <a:pt x="1334280" y="72995"/>
                                    <a:pt x="1331249" y="74034"/>
                                    <a:pt x="1329863" y="74467"/>
                                  </a:cubicBezTo>
                                  <a:lnTo>
                                    <a:pt x="1329950" y="74467"/>
                                  </a:lnTo>
                                  <a:close/>
                                  <a:moveTo>
                                    <a:pt x="1039004" y="129799"/>
                                  </a:moveTo>
                                  <a:cubicBezTo>
                                    <a:pt x="1044373" y="131963"/>
                                    <a:pt x="1049049" y="133175"/>
                                    <a:pt x="1052946" y="135687"/>
                                  </a:cubicBezTo>
                                  <a:cubicBezTo>
                                    <a:pt x="1058054" y="138977"/>
                                    <a:pt x="1063250" y="135340"/>
                                    <a:pt x="1068186" y="136899"/>
                                  </a:cubicBezTo>
                                  <a:cubicBezTo>
                                    <a:pt x="1079616" y="140536"/>
                                    <a:pt x="1091219" y="142614"/>
                                    <a:pt x="1103255" y="142874"/>
                                  </a:cubicBezTo>
                                  <a:cubicBezTo>
                                    <a:pt x="1107844" y="142960"/>
                                    <a:pt x="1112260" y="144173"/>
                                    <a:pt x="1116763" y="144952"/>
                                  </a:cubicBezTo>
                                  <a:cubicBezTo>
                                    <a:pt x="1129838" y="147203"/>
                                    <a:pt x="1142914" y="149455"/>
                                    <a:pt x="1155989" y="151706"/>
                                  </a:cubicBezTo>
                                  <a:cubicBezTo>
                                    <a:pt x="1161444" y="152658"/>
                                    <a:pt x="1168458" y="151966"/>
                                    <a:pt x="1172008" y="155083"/>
                                  </a:cubicBezTo>
                                  <a:cubicBezTo>
                                    <a:pt x="1176597" y="159066"/>
                                    <a:pt x="1180234" y="156728"/>
                                    <a:pt x="1184391" y="157334"/>
                                  </a:cubicBezTo>
                                  <a:cubicBezTo>
                                    <a:pt x="1188720" y="158027"/>
                                    <a:pt x="1192703" y="161317"/>
                                    <a:pt x="1196860" y="163309"/>
                                  </a:cubicBezTo>
                                  <a:cubicBezTo>
                                    <a:pt x="1197726" y="163656"/>
                                    <a:pt x="1198938" y="163482"/>
                                    <a:pt x="1200064" y="163396"/>
                                  </a:cubicBezTo>
                                  <a:cubicBezTo>
                                    <a:pt x="1206644" y="162876"/>
                                    <a:pt x="1213139" y="162010"/>
                                    <a:pt x="1219720" y="161751"/>
                                  </a:cubicBezTo>
                                  <a:cubicBezTo>
                                    <a:pt x="1227167" y="161404"/>
                                    <a:pt x="1234960" y="162876"/>
                                    <a:pt x="1241800" y="160885"/>
                                  </a:cubicBezTo>
                                  <a:cubicBezTo>
                                    <a:pt x="1253230" y="157681"/>
                                    <a:pt x="1265093" y="160625"/>
                                    <a:pt x="1277043" y="156295"/>
                                  </a:cubicBezTo>
                                  <a:lnTo>
                                    <a:pt x="1278342" y="152832"/>
                                  </a:lnTo>
                                  <a:cubicBezTo>
                                    <a:pt x="1280247" y="153265"/>
                                    <a:pt x="1281546" y="153697"/>
                                    <a:pt x="1282931" y="153957"/>
                                  </a:cubicBezTo>
                                  <a:cubicBezTo>
                                    <a:pt x="1286741" y="154563"/>
                                    <a:pt x="1290897" y="154044"/>
                                    <a:pt x="1291937" y="150321"/>
                                  </a:cubicBezTo>
                                  <a:cubicBezTo>
                                    <a:pt x="1292889" y="146943"/>
                                    <a:pt x="1292976" y="142701"/>
                                    <a:pt x="1288646" y="140103"/>
                                  </a:cubicBezTo>
                                  <a:cubicBezTo>
                                    <a:pt x="1286222" y="138717"/>
                                    <a:pt x="1284490" y="136379"/>
                                    <a:pt x="1282758" y="134734"/>
                                  </a:cubicBezTo>
                                  <a:cubicBezTo>
                                    <a:pt x="1279208" y="134821"/>
                                    <a:pt x="1275224" y="136206"/>
                                    <a:pt x="1273233" y="134734"/>
                                  </a:cubicBezTo>
                                  <a:cubicBezTo>
                                    <a:pt x="1263968" y="128067"/>
                                    <a:pt x="1254096" y="125036"/>
                                    <a:pt x="1242753" y="126162"/>
                                  </a:cubicBezTo>
                                  <a:cubicBezTo>
                                    <a:pt x="1242407" y="126162"/>
                                    <a:pt x="1242147" y="125815"/>
                                    <a:pt x="1241800" y="125815"/>
                                  </a:cubicBezTo>
                                  <a:cubicBezTo>
                                    <a:pt x="1230630" y="124170"/>
                                    <a:pt x="1219547" y="122525"/>
                                    <a:pt x="1208376" y="121139"/>
                                  </a:cubicBezTo>
                                  <a:cubicBezTo>
                                    <a:pt x="1195994" y="119494"/>
                                    <a:pt x="1183351" y="119667"/>
                                    <a:pt x="1171315" y="117503"/>
                                  </a:cubicBezTo>
                                  <a:cubicBezTo>
                                    <a:pt x="1157374" y="115078"/>
                                    <a:pt x="1143087" y="118109"/>
                                    <a:pt x="1129492" y="113779"/>
                                  </a:cubicBezTo>
                                  <a:cubicBezTo>
                                    <a:pt x="1127674" y="113173"/>
                                    <a:pt x="1124989" y="113779"/>
                                    <a:pt x="1123344" y="114732"/>
                                  </a:cubicBezTo>
                                  <a:cubicBezTo>
                                    <a:pt x="1117889" y="118109"/>
                                    <a:pt x="1112347" y="115078"/>
                                    <a:pt x="1106892" y="115338"/>
                                  </a:cubicBezTo>
                                  <a:cubicBezTo>
                                    <a:pt x="1102129" y="115511"/>
                                    <a:pt x="1097367" y="113692"/>
                                    <a:pt x="1092604" y="113606"/>
                                  </a:cubicBezTo>
                                  <a:cubicBezTo>
                                    <a:pt x="1077364" y="113173"/>
                                    <a:pt x="1062038" y="113000"/>
                                    <a:pt x="1046711" y="113000"/>
                                  </a:cubicBezTo>
                                  <a:cubicBezTo>
                                    <a:pt x="1040823" y="113000"/>
                                    <a:pt x="1034502" y="115165"/>
                                    <a:pt x="1029306" y="113433"/>
                                  </a:cubicBezTo>
                                  <a:cubicBezTo>
                                    <a:pt x="1017703" y="109623"/>
                                    <a:pt x="1006533" y="112307"/>
                                    <a:pt x="995189" y="113086"/>
                                  </a:cubicBezTo>
                                  <a:cubicBezTo>
                                    <a:pt x="988955" y="113519"/>
                                    <a:pt x="982547" y="115598"/>
                                    <a:pt x="976572" y="114905"/>
                                  </a:cubicBezTo>
                                  <a:cubicBezTo>
                                    <a:pt x="964709" y="113519"/>
                                    <a:pt x="953279" y="114732"/>
                                    <a:pt x="941503" y="115771"/>
                                  </a:cubicBezTo>
                                  <a:cubicBezTo>
                                    <a:pt x="932151" y="116637"/>
                                    <a:pt x="922366" y="112307"/>
                                    <a:pt x="912755" y="116550"/>
                                  </a:cubicBezTo>
                                  <a:cubicBezTo>
                                    <a:pt x="911543" y="117070"/>
                                    <a:pt x="909724" y="115424"/>
                                    <a:pt x="908079" y="115251"/>
                                  </a:cubicBezTo>
                                  <a:cubicBezTo>
                                    <a:pt x="900892" y="114299"/>
                                    <a:pt x="893532" y="112827"/>
                                    <a:pt x="887990" y="119408"/>
                                  </a:cubicBezTo>
                                  <a:cubicBezTo>
                                    <a:pt x="885219" y="117762"/>
                                    <a:pt x="882535" y="116290"/>
                                    <a:pt x="879244" y="114472"/>
                                  </a:cubicBezTo>
                                  <a:cubicBezTo>
                                    <a:pt x="874828" y="119234"/>
                                    <a:pt x="869286" y="118628"/>
                                    <a:pt x="863744" y="117416"/>
                                  </a:cubicBezTo>
                                  <a:cubicBezTo>
                                    <a:pt x="857856" y="116117"/>
                                    <a:pt x="852401" y="115511"/>
                                    <a:pt x="846253" y="117935"/>
                                  </a:cubicBezTo>
                                  <a:cubicBezTo>
                                    <a:pt x="841577" y="119754"/>
                                    <a:pt x="835949" y="119234"/>
                                    <a:pt x="830667" y="119321"/>
                                  </a:cubicBezTo>
                                  <a:cubicBezTo>
                                    <a:pt x="818284" y="119667"/>
                                    <a:pt x="805815" y="119927"/>
                                    <a:pt x="791874" y="120187"/>
                                  </a:cubicBezTo>
                                  <a:cubicBezTo>
                                    <a:pt x="793866" y="123824"/>
                                    <a:pt x="794558" y="127287"/>
                                    <a:pt x="796463" y="128413"/>
                                  </a:cubicBezTo>
                                  <a:cubicBezTo>
                                    <a:pt x="801139" y="131097"/>
                                    <a:pt x="806421" y="132743"/>
                                    <a:pt x="811530" y="134648"/>
                                  </a:cubicBezTo>
                                  <a:cubicBezTo>
                                    <a:pt x="812050" y="134821"/>
                                    <a:pt x="813002" y="134388"/>
                                    <a:pt x="813435" y="134041"/>
                                  </a:cubicBezTo>
                                  <a:cubicBezTo>
                                    <a:pt x="819843" y="127634"/>
                                    <a:pt x="827636" y="130318"/>
                                    <a:pt x="835169" y="130664"/>
                                  </a:cubicBezTo>
                                  <a:cubicBezTo>
                                    <a:pt x="841750" y="131011"/>
                                    <a:pt x="849284" y="132309"/>
                                    <a:pt x="854826" y="129799"/>
                                  </a:cubicBezTo>
                                  <a:cubicBezTo>
                                    <a:pt x="865649" y="124949"/>
                                    <a:pt x="875521" y="125036"/>
                                    <a:pt x="885912" y="129799"/>
                                  </a:cubicBezTo>
                                  <a:cubicBezTo>
                                    <a:pt x="887644" y="130664"/>
                                    <a:pt x="889982" y="130924"/>
                                    <a:pt x="891800" y="130664"/>
                                  </a:cubicBezTo>
                                  <a:cubicBezTo>
                                    <a:pt x="895870" y="130058"/>
                                    <a:pt x="900026" y="128240"/>
                                    <a:pt x="904096" y="128326"/>
                                  </a:cubicBezTo>
                                  <a:cubicBezTo>
                                    <a:pt x="918643" y="128586"/>
                                    <a:pt x="933364" y="128240"/>
                                    <a:pt x="947651" y="130578"/>
                                  </a:cubicBezTo>
                                  <a:cubicBezTo>
                                    <a:pt x="958042" y="132309"/>
                                    <a:pt x="967394" y="133262"/>
                                    <a:pt x="976139" y="127894"/>
                                  </a:cubicBezTo>
                                  <a:cubicBezTo>
                                    <a:pt x="979776" y="130058"/>
                                    <a:pt x="982720" y="132136"/>
                                    <a:pt x="985924" y="133435"/>
                                  </a:cubicBezTo>
                                  <a:cubicBezTo>
                                    <a:pt x="987916" y="134214"/>
                                    <a:pt x="990946" y="134561"/>
                                    <a:pt x="992765" y="133695"/>
                                  </a:cubicBezTo>
                                  <a:cubicBezTo>
                                    <a:pt x="999432" y="130404"/>
                                    <a:pt x="1005840" y="131877"/>
                                    <a:pt x="1012248" y="133695"/>
                                  </a:cubicBezTo>
                                  <a:cubicBezTo>
                                    <a:pt x="1022466" y="136553"/>
                                    <a:pt x="1032164" y="137592"/>
                                    <a:pt x="1039351" y="129799"/>
                                  </a:cubicBezTo>
                                  <a:lnTo>
                                    <a:pt x="1039178" y="129799"/>
                                  </a:lnTo>
                                  <a:close/>
                                  <a:moveTo>
                                    <a:pt x="1160232" y="166859"/>
                                  </a:moveTo>
                                  <a:cubicBezTo>
                                    <a:pt x="1160318" y="165734"/>
                                    <a:pt x="1160578" y="164695"/>
                                    <a:pt x="1160665" y="163569"/>
                                  </a:cubicBezTo>
                                  <a:cubicBezTo>
                                    <a:pt x="1158327" y="162443"/>
                                    <a:pt x="1155556" y="159932"/>
                                    <a:pt x="1153651" y="160452"/>
                                  </a:cubicBezTo>
                                  <a:cubicBezTo>
                                    <a:pt x="1146464" y="162443"/>
                                    <a:pt x="1140489" y="158460"/>
                                    <a:pt x="1133995" y="157507"/>
                                  </a:cubicBezTo>
                                  <a:cubicBezTo>
                                    <a:pt x="1130618" y="156988"/>
                                    <a:pt x="1126981" y="154131"/>
                                    <a:pt x="1124123" y="154823"/>
                                  </a:cubicBezTo>
                                  <a:cubicBezTo>
                                    <a:pt x="1111481" y="158114"/>
                                    <a:pt x="1100311" y="151706"/>
                                    <a:pt x="1088534" y="150407"/>
                                  </a:cubicBezTo>
                                  <a:cubicBezTo>
                                    <a:pt x="1085417" y="150061"/>
                                    <a:pt x="1082300" y="149974"/>
                                    <a:pt x="1079183" y="149801"/>
                                  </a:cubicBezTo>
                                  <a:cubicBezTo>
                                    <a:pt x="1072515" y="149455"/>
                                    <a:pt x="1064982" y="150840"/>
                                    <a:pt x="1059440" y="148242"/>
                                  </a:cubicBezTo>
                                  <a:cubicBezTo>
                                    <a:pt x="1054764" y="146077"/>
                                    <a:pt x="1050954" y="146164"/>
                                    <a:pt x="1046451" y="146337"/>
                                  </a:cubicBezTo>
                                  <a:cubicBezTo>
                                    <a:pt x="1038398" y="146684"/>
                                    <a:pt x="1029912" y="148762"/>
                                    <a:pt x="1022379" y="146943"/>
                                  </a:cubicBezTo>
                                  <a:cubicBezTo>
                                    <a:pt x="1008784" y="143826"/>
                                    <a:pt x="995969" y="143047"/>
                                    <a:pt x="984019" y="149801"/>
                                  </a:cubicBezTo>
                                  <a:cubicBezTo>
                                    <a:pt x="975793" y="144086"/>
                                    <a:pt x="975273" y="143826"/>
                                    <a:pt x="965835" y="144865"/>
                                  </a:cubicBezTo>
                                  <a:cubicBezTo>
                                    <a:pt x="962025" y="145298"/>
                                    <a:pt x="958215" y="146511"/>
                                    <a:pt x="954405" y="146943"/>
                                  </a:cubicBezTo>
                                  <a:cubicBezTo>
                                    <a:pt x="944187" y="147896"/>
                                    <a:pt x="933970" y="153524"/>
                                    <a:pt x="924185" y="146943"/>
                                  </a:cubicBezTo>
                                  <a:cubicBezTo>
                                    <a:pt x="913534" y="153611"/>
                                    <a:pt x="902364" y="153092"/>
                                    <a:pt x="891540" y="150494"/>
                                  </a:cubicBezTo>
                                  <a:cubicBezTo>
                                    <a:pt x="875521" y="146597"/>
                                    <a:pt x="865217" y="148069"/>
                                    <a:pt x="852661" y="157941"/>
                                  </a:cubicBezTo>
                                  <a:cubicBezTo>
                                    <a:pt x="851535" y="158806"/>
                                    <a:pt x="850150" y="159846"/>
                                    <a:pt x="848937" y="159846"/>
                                  </a:cubicBezTo>
                                  <a:cubicBezTo>
                                    <a:pt x="843569" y="159846"/>
                                    <a:pt x="837421" y="161144"/>
                                    <a:pt x="832831" y="159066"/>
                                  </a:cubicBezTo>
                                  <a:cubicBezTo>
                                    <a:pt x="827723" y="156815"/>
                                    <a:pt x="825991" y="160452"/>
                                    <a:pt x="822960" y="161058"/>
                                  </a:cubicBezTo>
                                  <a:cubicBezTo>
                                    <a:pt x="817592" y="159412"/>
                                    <a:pt x="812309" y="158114"/>
                                    <a:pt x="807027" y="158287"/>
                                  </a:cubicBezTo>
                                  <a:cubicBezTo>
                                    <a:pt x="802698" y="158460"/>
                                    <a:pt x="798368" y="160452"/>
                                    <a:pt x="794125" y="161837"/>
                                  </a:cubicBezTo>
                                  <a:cubicBezTo>
                                    <a:pt x="793259" y="162097"/>
                                    <a:pt x="792134" y="162963"/>
                                    <a:pt x="792134" y="163742"/>
                                  </a:cubicBezTo>
                                  <a:cubicBezTo>
                                    <a:pt x="791354" y="170929"/>
                                    <a:pt x="788064" y="169977"/>
                                    <a:pt x="782868" y="167552"/>
                                  </a:cubicBezTo>
                                  <a:cubicBezTo>
                                    <a:pt x="777413" y="164954"/>
                                    <a:pt x="769880" y="167552"/>
                                    <a:pt x="767196" y="171968"/>
                                  </a:cubicBezTo>
                                  <a:cubicBezTo>
                                    <a:pt x="762087" y="180194"/>
                                    <a:pt x="760701" y="180714"/>
                                    <a:pt x="751956" y="177424"/>
                                  </a:cubicBezTo>
                                  <a:cubicBezTo>
                                    <a:pt x="743816" y="174393"/>
                                    <a:pt x="742950" y="174479"/>
                                    <a:pt x="740266" y="181753"/>
                                  </a:cubicBezTo>
                                  <a:cubicBezTo>
                                    <a:pt x="738361" y="186775"/>
                                    <a:pt x="735850" y="189200"/>
                                    <a:pt x="729961" y="187901"/>
                                  </a:cubicBezTo>
                                  <a:cubicBezTo>
                                    <a:pt x="724506" y="186775"/>
                                    <a:pt x="722774" y="190585"/>
                                    <a:pt x="722168" y="196560"/>
                                  </a:cubicBezTo>
                                  <a:cubicBezTo>
                                    <a:pt x="726065" y="195607"/>
                                    <a:pt x="729096" y="194136"/>
                                    <a:pt x="731866" y="194395"/>
                                  </a:cubicBezTo>
                                  <a:cubicBezTo>
                                    <a:pt x="735243" y="194742"/>
                                    <a:pt x="738361" y="196993"/>
                                    <a:pt x="741824" y="197859"/>
                                  </a:cubicBezTo>
                                  <a:cubicBezTo>
                                    <a:pt x="743816" y="198378"/>
                                    <a:pt x="745981" y="197859"/>
                                    <a:pt x="748146" y="197859"/>
                                  </a:cubicBezTo>
                                  <a:cubicBezTo>
                                    <a:pt x="759316" y="197859"/>
                                    <a:pt x="770486" y="197772"/>
                                    <a:pt x="780617" y="191884"/>
                                  </a:cubicBezTo>
                                  <a:cubicBezTo>
                                    <a:pt x="781743" y="191278"/>
                                    <a:pt x="783648" y="190758"/>
                                    <a:pt x="784687" y="191278"/>
                                  </a:cubicBezTo>
                                  <a:cubicBezTo>
                                    <a:pt x="792913" y="195867"/>
                                    <a:pt x="801659" y="194222"/>
                                    <a:pt x="810318" y="193702"/>
                                  </a:cubicBezTo>
                                  <a:cubicBezTo>
                                    <a:pt x="815946" y="193356"/>
                                    <a:pt x="821488" y="193096"/>
                                    <a:pt x="827030" y="192404"/>
                                  </a:cubicBezTo>
                                  <a:cubicBezTo>
                                    <a:pt x="831273" y="191884"/>
                                    <a:pt x="835343" y="190758"/>
                                    <a:pt x="841750" y="189546"/>
                                  </a:cubicBezTo>
                                  <a:cubicBezTo>
                                    <a:pt x="844521" y="191191"/>
                                    <a:pt x="849717" y="193356"/>
                                    <a:pt x="855345" y="189546"/>
                                  </a:cubicBezTo>
                                  <a:cubicBezTo>
                                    <a:pt x="856298" y="188940"/>
                                    <a:pt x="858116" y="189286"/>
                                    <a:pt x="859501" y="189200"/>
                                  </a:cubicBezTo>
                                  <a:cubicBezTo>
                                    <a:pt x="870672" y="188853"/>
                                    <a:pt x="882102" y="189546"/>
                                    <a:pt x="893012" y="187728"/>
                                  </a:cubicBezTo>
                                  <a:cubicBezTo>
                                    <a:pt x="910850" y="184610"/>
                                    <a:pt x="929380" y="186862"/>
                                    <a:pt x="946785" y="180454"/>
                                  </a:cubicBezTo>
                                  <a:cubicBezTo>
                                    <a:pt x="956830" y="183398"/>
                                    <a:pt x="966701" y="181753"/>
                                    <a:pt x="976832" y="179848"/>
                                  </a:cubicBezTo>
                                  <a:cubicBezTo>
                                    <a:pt x="982894" y="178722"/>
                                    <a:pt x="989388" y="180368"/>
                                    <a:pt x="995622" y="180108"/>
                                  </a:cubicBezTo>
                                  <a:cubicBezTo>
                                    <a:pt x="1016404" y="179242"/>
                                    <a:pt x="1037273" y="178895"/>
                                    <a:pt x="1057968" y="176817"/>
                                  </a:cubicBezTo>
                                  <a:cubicBezTo>
                                    <a:pt x="1086023" y="173960"/>
                                    <a:pt x="1114079" y="171882"/>
                                    <a:pt x="1142221" y="170150"/>
                                  </a:cubicBezTo>
                                  <a:cubicBezTo>
                                    <a:pt x="1148369" y="169803"/>
                                    <a:pt x="1154344" y="167725"/>
                                    <a:pt x="1160491" y="166513"/>
                                  </a:cubicBezTo>
                                  <a:lnTo>
                                    <a:pt x="1160491" y="166513"/>
                                  </a:lnTo>
                                  <a:close/>
                                  <a:moveTo>
                                    <a:pt x="853873" y="65202"/>
                                  </a:moveTo>
                                  <a:cubicBezTo>
                                    <a:pt x="850063" y="62950"/>
                                    <a:pt x="846946" y="59400"/>
                                    <a:pt x="844262" y="59747"/>
                                  </a:cubicBezTo>
                                  <a:cubicBezTo>
                                    <a:pt x="836641" y="60612"/>
                                    <a:pt x="829714" y="62344"/>
                                    <a:pt x="821575" y="60093"/>
                                  </a:cubicBezTo>
                                  <a:cubicBezTo>
                                    <a:pt x="814821" y="58274"/>
                                    <a:pt x="806854" y="59660"/>
                                    <a:pt x="799667" y="61132"/>
                                  </a:cubicBezTo>
                                  <a:cubicBezTo>
                                    <a:pt x="790575" y="63037"/>
                                    <a:pt x="780444" y="59747"/>
                                    <a:pt x="772131" y="66327"/>
                                  </a:cubicBezTo>
                                  <a:cubicBezTo>
                                    <a:pt x="771179" y="67107"/>
                                    <a:pt x="768754" y="66067"/>
                                    <a:pt x="767022" y="65981"/>
                                  </a:cubicBezTo>
                                  <a:cubicBezTo>
                                    <a:pt x="751696" y="65461"/>
                                    <a:pt x="736456" y="66154"/>
                                    <a:pt x="721562" y="70743"/>
                                  </a:cubicBezTo>
                                  <a:cubicBezTo>
                                    <a:pt x="719397" y="71350"/>
                                    <a:pt x="716800" y="70743"/>
                                    <a:pt x="714462" y="70570"/>
                                  </a:cubicBezTo>
                                  <a:cubicBezTo>
                                    <a:pt x="712730" y="70484"/>
                                    <a:pt x="710305" y="69445"/>
                                    <a:pt x="709439" y="70224"/>
                                  </a:cubicBezTo>
                                  <a:cubicBezTo>
                                    <a:pt x="704157" y="74986"/>
                                    <a:pt x="697836" y="72129"/>
                                    <a:pt x="692121" y="73168"/>
                                  </a:cubicBezTo>
                                  <a:cubicBezTo>
                                    <a:pt x="685973" y="74294"/>
                                    <a:pt x="679392" y="74900"/>
                                    <a:pt x="673764" y="77584"/>
                                  </a:cubicBezTo>
                                  <a:cubicBezTo>
                                    <a:pt x="669088" y="79749"/>
                                    <a:pt x="665191" y="80182"/>
                                    <a:pt x="660689" y="78277"/>
                                  </a:cubicBezTo>
                                  <a:cubicBezTo>
                                    <a:pt x="651424" y="74380"/>
                                    <a:pt x="642072" y="76891"/>
                                    <a:pt x="633759" y="79922"/>
                                  </a:cubicBezTo>
                                  <a:cubicBezTo>
                                    <a:pt x="628477" y="81827"/>
                                    <a:pt x="623974" y="82000"/>
                                    <a:pt x="618952" y="81914"/>
                                  </a:cubicBezTo>
                                  <a:cubicBezTo>
                                    <a:pt x="615488" y="81914"/>
                                    <a:pt x="612025" y="81481"/>
                                    <a:pt x="608648" y="81914"/>
                                  </a:cubicBezTo>
                                  <a:cubicBezTo>
                                    <a:pt x="593148" y="84165"/>
                                    <a:pt x="577561" y="86589"/>
                                    <a:pt x="562148" y="89101"/>
                                  </a:cubicBezTo>
                                  <a:cubicBezTo>
                                    <a:pt x="560590" y="89360"/>
                                    <a:pt x="558771" y="90140"/>
                                    <a:pt x="557819" y="91265"/>
                                  </a:cubicBezTo>
                                  <a:cubicBezTo>
                                    <a:pt x="553316" y="96981"/>
                                    <a:pt x="548900" y="97760"/>
                                    <a:pt x="541886" y="94383"/>
                                  </a:cubicBezTo>
                                  <a:cubicBezTo>
                                    <a:pt x="533746" y="90486"/>
                                    <a:pt x="524828" y="92997"/>
                                    <a:pt x="516428" y="95768"/>
                                  </a:cubicBezTo>
                                  <a:cubicBezTo>
                                    <a:pt x="513138" y="96894"/>
                                    <a:pt x="508981" y="99665"/>
                                    <a:pt x="506643" y="98539"/>
                                  </a:cubicBezTo>
                                  <a:cubicBezTo>
                                    <a:pt x="499803" y="95422"/>
                                    <a:pt x="496079" y="99318"/>
                                    <a:pt x="492443" y="102349"/>
                                  </a:cubicBezTo>
                                  <a:cubicBezTo>
                                    <a:pt x="487334" y="101916"/>
                                    <a:pt x="482831" y="100791"/>
                                    <a:pt x="478501" y="101223"/>
                                  </a:cubicBezTo>
                                  <a:cubicBezTo>
                                    <a:pt x="470535" y="102003"/>
                                    <a:pt x="462655" y="103648"/>
                                    <a:pt x="454689" y="104860"/>
                                  </a:cubicBezTo>
                                  <a:cubicBezTo>
                                    <a:pt x="452697" y="105207"/>
                                    <a:pt x="450359" y="105207"/>
                                    <a:pt x="448628" y="106246"/>
                                  </a:cubicBezTo>
                                  <a:cubicBezTo>
                                    <a:pt x="441960" y="110489"/>
                                    <a:pt x="433907" y="111008"/>
                                    <a:pt x="427153" y="110142"/>
                                  </a:cubicBezTo>
                                  <a:cubicBezTo>
                                    <a:pt x="413991" y="108411"/>
                                    <a:pt x="403947" y="115338"/>
                                    <a:pt x="392950" y="119408"/>
                                  </a:cubicBezTo>
                                  <a:cubicBezTo>
                                    <a:pt x="389659" y="120620"/>
                                    <a:pt x="386542" y="122005"/>
                                    <a:pt x="382905" y="120966"/>
                                  </a:cubicBezTo>
                                  <a:cubicBezTo>
                                    <a:pt x="383338" y="123910"/>
                                    <a:pt x="383598" y="125902"/>
                                    <a:pt x="383858" y="127374"/>
                                  </a:cubicBezTo>
                                  <a:cubicBezTo>
                                    <a:pt x="379008" y="128933"/>
                                    <a:pt x="374333" y="131877"/>
                                    <a:pt x="370349" y="131184"/>
                                  </a:cubicBezTo>
                                  <a:cubicBezTo>
                                    <a:pt x="366106" y="130491"/>
                                    <a:pt x="362383" y="126335"/>
                                    <a:pt x="358140" y="123391"/>
                                  </a:cubicBezTo>
                                  <a:cubicBezTo>
                                    <a:pt x="349568" y="124863"/>
                                    <a:pt x="340043" y="125989"/>
                                    <a:pt x="334501" y="135254"/>
                                  </a:cubicBezTo>
                                  <a:cubicBezTo>
                                    <a:pt x="323937" y="128326"/>
                                    <a:pt x="314065" y="132743"/>
                                    <a:pt x="304713" y="135773"/>
                                  </a:cubicBezTo>
                                  <a:cubicBezTo>
                                    <a:pt x="298998" y="137678"/>
                                    <a:pt x="291811" y="135340"/>
                                    <a:pt x="287568" y="141488"/>
                                  </a:cubicBezTo>
                                  <a:cubicBezTo>
                                    <a:pt x="278043" y="138717"/>
                                    <a:pt x="270510" y="145038"/>
                                    <a:pt x="261938" y="146943"/>
                                  </a:cubicBezTo>
                                  <a:cubicBezTo>
                                    <a:pt x="256049" y="148242"/>
                                    <a:pt x="250681" y="149714"/>
                                    <a:pt x="244533" y="147550"/>
                                  </a:cubicBezTo>
                                  <a:cubicBezTo>
                                    <a:pt x="237432" y="145125"/>
                                    <a:pt x="235008" y="148329"/>
                                    <a:pt x="236999" y="156295"/>
                                  </a:cubicBezTo>
                                  <a:cubicBezTo>
                                    <a:pt x="240203" y="156295"/>
                                    <a:pt x="243407" y="156642"/>
                                    <a:pt x="246524" y="156295"/>
                                  </a:cubicBezTo>
                                  <a:cubicBezTo>
                                    <a:pt x="272069" y="152572"/>
                                    <a:pt x="297700" y="149368"/>
                                    <a:pt x="322984" y="144519"/>
                                  </a:cubicBezTo>
                                  <a:cubicBezTo>
                                    <a:pt x="337185" y="141835"/>
                                    <a:pt x="353204" y="144692"/>
                                    <a:pt x="365327" y="133695"/>
                                  </a:cubicBezTo>
                                  <a:cubicBezTo>
                                    <a:pt x="365500" y="133522"/>
                                    <a:pt x="366193" y="133609"/>
                                    <a:pt x="366366" y="133695"/>
                                  </a:cubicBezTo>
                                  <a:cubicBezTo>
                                    <a:pt x="369570" y="137332"/>
                                    <a:pt x="372601" y="133522"/>
                                    <a:pt x="375718" y="133522"/>
                                  </a:cubicBezTo>
                                  <a:cubicBezTo>
                                    <a:pt x="383684" y="133435"/>
                                    <a:pt x="391564" y="125989"/>
                                    <a:pt x="399530" y="133782"/>
                                  </a:cubicBezTo>
                                  <a:cubicBezTo>
                                    <a:pt x="400050" y="134301"/>
                                    <a:pt x="402042" y="133175"/>
                                    <a:pt x="403427" y="132916"/>
                                  </a:cubicBezTo>
                                  <a:cubicBezTo>
                                    <a:pt x="406198" y="132483"/>
                                    <a:pt x="408969" y="131963"/>
                                    <a:pt x="411740" y="131704"/>
                                  </a:cubicBezTo>
                                  <a:cubicBezTo>
                                    <a:pt x="427499" y="130058"/>
                                    <a:pt x="443259" y="128586"/>
                                    <a:pt x="459018" y="126941"/>
                                  </a:cubicBezTo>
                                  <a:cubicBezTo>
                                    <a:pt x="464127" y="126421"/>
                                    <a:pt x="469236" y="125729"/>
                                    <a:pt x="474258" y="125123"/>
                                  </a:cubicBezTo>
                                  <a:cubicBezTo>
                                    <a:pt x="478848" y="124516"/>
                                    <a:pt x="483437" y="123997"/>
                                    <a:pt x="487940" y="123391"/>
                                  </a:cubicBezTo>
                                  <a:cubicBezTo>
                                    <a:pt x="494088" y="122525"/>
                                    <a:pt x="500236" y="121486"/>
                                    <a:pt x="506297" y="120706"/>
                                  </a:cubicBezTo>
                                  <a:cubicBezTo>
                                    <a:pt x="512272" y="120014"/>
                                    <a:pt x="518247" y="119581"/>
                                    <a:pt x="524221" y="119061"/>
                                  </a:cubicBezTo>
                                  <a:cubicBezTo>
                                    <a:pt x="541973" y="117416"/>
                                    <a:pt x="559118" y="111355"/>
                                    <a:pt x="577042" y="111441"/>
                                  </a:cubicBezTo>
                                  <a:cubicBezTo>
                                    <a:pt x="589684" y="111441"/>
                                    <a:pt x="601547" y="104774"/>
                                    <a:pt x="614449" y="108151"/>
                                  </a:cubicBezTo>
                                  <a:cubicBezTo>
                                    <a:pt x="615402" y="108411"/>
                                    <a:pt x="616441" y="107631"/>
                                    <a:pt x="617480" y="107372"/>
                                  </a:cubicBezTo>
                                  <a:cubicBezTo>
                                    <a:pt x="622329" y="106419"/>
                                    <a:pt x="627005" y="105120"/>
                                    <a:pt x="631941" y="104687"/>
                                  </a:cubicBezTo>
                                  <a:cubicBezTo>
                                    <a:pt x="648393" y="103128"/>
                                    <a:pt x="665018" y="102782"/>
                                    <a:pt x="681297" y="100271"/>
                                  </a:cubicBezTo>
                                  <a:cubicBezTo>
                                    <a:pt x="703984" y="96807"/>
                                    <a:pt x="726844" y="95335"/>
                                    <a:pt x="749531" y="92738"/>
                                  </a:cubicBezTo>
                                  <a:cubicBezTo>
                                    <a:pt x="767455" y="90659"/>
                                    <a:pt x="785466" y="89360"/>
                                    <a:pt x="803391" y="87802"/>
                                  </a:cubicBezTo>
                                  <a:cubicBezTo>
                                    <a:pt x="809365" y="87282"/>
                                    <a:pt x="815340" y="87629"/>
                                    <a:pt x="821315" y="86936"/>
                                  </a:cubicBezTo>
                                  <a:cubicBezTo>
                                    <a:pt x="836295" y="85291"/>
                                    <a:pt x="851275" y="82779"/>
                                    <a:pt x="866342" y="81481"/>
                                  </a:cubicBezTo>
                                  <a:cubicBezTo>
                                    <a:pt x="884526" y="79835"/>
                                    <a:pt x="902797" y="79143"/>
                                    <a:pt x="921068" y="77757"/>
                                  </a:cubicBezTo>
                                  <a:cubicBezTo>
                                    <a:pt x="929121" y="77151"/>
                                    <a:pt x="937087" y="75246"/>
                                    <a:pt x="945226" y="74727"/>
                                  </a:cubicBezTo>
                                  <a:cubicBezTo>
                                    <a:pt x="955704" y="74120"/>
                                    <a:pt x="966181" y="74553"/>
                                    <a:pt x="976659" y="73861"/>
                                  </a:cubicBezTo>
                                  <a:cubicBezTo>
                                    <a:pt x="1000991" y="72389"/>
                                    <a:pt x="1025323" y="70484"/>
                                    <a:pt x="1049655" y="68925"/>
                                  </a:cubicBezTo>
                                  <a:cubicBezTo>
                                    <a:pt x="1057102" y="68492"/>
                                    <a:pt x="1064549" y="68925"/>
                                    <a:pt x="1071909" y="68579"/>
                                  </a:cubicBezTo>
                                  <a:cubicBezTo>
                                    <a:pt x="1089227" y="67713"/>
                                    <a:pt x="1106372" y="64942"/>
                                    <a:pt x="1123777" y="65981"/>
                                  </a:cubicBezTo>
                                  <a:cubicBezTo>
                                    <a:pt x="1129665" y="66327"/>
                                    <a:pt x="1135640" y="65202"/>
                                    <a:pt x="1141615" y="64942"/>
                                  </a:cubicBezTo>
                                  <a:cubicBezTo>
                                    <a:pt x="1161271" y="63903"/>
                                    <a:pt x="1181014" y="62517"/>
                                    <a:pt x="1200670" y="61998"/>
                                  </a:cubicBezTo>
                                  <a:cubicBezTo>
                                    <a:pt x="1213572" y="61651"/>
                                    <a:pt x="1226301" y="60612"/>
                                    <a:pt x="1240415" y="58101"/>
                                  </a:cubicBezTo>
                                  <a:cubicBezTo>
                                    <a:pt x="1228206" y="53512"/>
                                    <a:pt x="1225608" y="53685"/>
                                    <a:pt x="1215823" y="55590"/>
                                  </a:cubicBezTo>
                                  <a:cubicBezTo>
                                    <a:pt x="1211494" y="56456"/>
                                    <a:pt x="1206298" y="56456"/>
                                    <a:pt x="1202315" y="54811"/>
                                  </a:cubicBezTo>
                                  <a:cubicBezTo>
                                    <a:pt x="1188374" y="49269"/>
                                    <a:pt x="1173827" y="52126"/>
                                    <a:pt x="1159626" y="50827"/>
                                  </a:cubicBezTo>
                                  <a:cubicBezTo>
                                    <a:pt x="1153218" y="50221"/>
                                    <a:pt x="1146724" y="51693"/>
                                    <a:pt x="1140229" y="49702"/>
                                  </a:cubicBezTo>
                                  <a:cubicBezTo>
                                    <a:pt x="1136939" y="48663"/>
                                    <a:pt x="1133042" y="48316"/>
                                    <a:pt x="1129665" y="49009"/>
                                  </a:cubicBezTo>
                                  <a:cubicBezTo>
                                    <a:pt x="1119880" y="50914"/>
                                    <a:pt x="1110702" y="50221"/>
                                    <a:pt x="1101263" y="47018"/>
                                  </a:cubicBezTo>
                                  <a:cubicBezTo>
                                    <a:pt x="1098579" y="46152"/>
                                    <a:pt x="1094769" y="49182"/>
                                    <a:pt x="1091479" y="49096"/>
                                  </a:cubicBezTo>
                                  <a:cubicBezTo>
                                    <a:pt x="1087928" y="49009"/>
                                    <a:pt x="1083599" y="45459"/>
                                    <a:pt x="1081088" y="46498"/>
                                  </a:cubicBezTo>
                                  <a:cubicBezTo>
                                    <a:pt x="1071043" y="50914"/>
                                    <a:pt x="1061431" y="47450"/>
                                    <a:pt x="1051820" y="46411"/>
                                  </a:cubicBezTo>
                                  <a:cubicBezTo>
                                    <a:pt x="1044719" y="45632"/>
                                    <a:pt x="1038745" y="45545"/>
                                    <a:pt x="1034502" y="49875"/>
                                  </a:cubicBezTo>
                                  <a:cubicBezTo>
                                    <a:pt x="1030432" y="48143"/>
                                    <a:pt x="1027315" y="45805"/>
                                    <a:pt x="1024197" y="45545"/>
                                  </a:cubicBezTo>
                                  <a:cubicBezTo>
                                    <a:pt x="1018309" y="45199"/>
                                    <a:pt x="1010256" y="43727"/>
                                    <a:pt x="1006966" y="46844"/>
                                  </a:cubicBezTo>
                                  <a:cubicBezTo>
                                    <a:pt x="1000991" y="52473"/>
                                    <a:pt x="996055" y="49182"/>
                                    <a:pt x="990514" y="48663"/>
                                  </a:cubicBezTo>
                                  <a:cubicBezTo>
                                    <a:pt x="990340" y="48663"/>
                                    <a:pt x="989907" y="49096"/>
                                    <a:pt x="989821" y="49356"/>
                                  </a:cubicBezTo>
                                  <a:cubicBezTo>
                                    <a:pt x="988089" y="52992"/>
                                    <a:pt x="985491" y="50741"/>
                                    <a:pt x="982807" y="50914"/>
                                  </a:cubicBezTo>
                                  <a:cubicBezTo>
                                    <a:pt x="970424" y="51434"/>
                                    <a:pt x="957436" y="47277"/>
                                    <a:pt x="946698" y="55330"/>
                                  </a:cubicBezTo>
                                  <a:cubicBezTo>
                                    <a:pt x="943148" y="53166"/>
                                    <a:pt x="940377" y="50135"/>
                                    <a:pt x="937433" y="49875"/>
                                  </a:cubicBezTo>
                                  <a:cubicBezTo>
                                    <a:pt x="930939" y="49356"/>
                                    <a:pt x="924185" y="49529"/>
                                    <a:pt x="917691" y="50741"/>
                                  </a:cubicBezTo>
                                  <a:cubicBezTo>
                                    <a:pt x="906953" y="52646"/>
                                    <a:pt x="896736" y="57668"/>
                                    <a:pt x="885392" y="53858"/>
                                  </a:cubicBezTo>
                                  <a:cubicBezTo>
                                    <a:pt x="883660" y="53252"/>
                                    <a:pt x="881322" y="54811"/>
                                    <a:pt x="879244" y="55157"/>
                                  </a:cubicBezTo>
                                  <a:cubicBezTo>
                                    <a:pt x="876473" y="55503"/>
                                    <a:pt x="873702" y="55590"/>
                                    <a:pt x="871018" y="55850"/>
                                  </a:cubicBezTo>
                                  <a:cubicBezTo>
                                    <a:pt x="864957" y="56456"/>
                                    <a:pt x="858895" y="57062"/>
                                    <a:pt x="852921" y="57668"/>
                                  </a:cubicBezTo>
                                  <a:cubicBezTo>
                                    <a:pt x="853094" y="60699"/>
                                    <a:pt x="853267" y="62344"/>
                                    <a:pt x="853440" y="64942"/>
                                  </a:cubicBezTo>
                                  <a:lnTo>
                                    <a:pt x="853613" y="64942"/>
                                  </a:lnTo>
                                  <a:close/>
                                  <a:moveTo>
                                    <a:pt x="766676" y="299776"/>
                                  </a:moveTo>
                                  <a:cubicBezTo>
                                    <a:pt x="771612" y="293369"/>
                                    <a:pt x="777500" y="295793"/>
                                    <a:pt x="783301" y="295707"/>
                                  </a:cubicBezTo>
                                  <a:cubicBezTo>
                                    <a:pt x="789449" y="295707"/>
                                    <a:pt x="795424" y="293022"/>
                                    <a:pt x="801486" y="292936"/>
                                  </a:cubicBezTo>
                                  <a:cubicBezTo>
                                    <a:pt x="824259" y="292330"/>
                                    <a:pt x="847119" y="292936"/>
                                    <a:pt x="869806" y="291983"/>
                                  </a:cubicBezTo>
                                  <a:cubicBezTo>
                                    <a:pt x="901498" y="290598"/>
                                    <a:pt x="933190" y="288346"/>
                                    <a:pt x="964883" y="286182"/>
                                  </a:cubicBezTo>
                                  <a:cubicBezTo>
                                    <a:pt x="987396" y="284623"/>
                                    <a:pt x="1009823" y="282631"/>
                                    <a:pt x="1032337" y="280986"/>
                                  </a:cubicBezTo>
                                  <a:cubicBezTo>
                                    <a:pt x="1046365" y="279860"/>
                                    <a:pt x="1060566" y="279947"/>
                                    <a:pt x="1074334" y="277609"/>
                                  </a:cubicBezTo>
                                  <a:cubicBezTo>
                                    <a:pt x="1083339" y="276050"/>
                                    <a:pt x="1092344" y="277782"/>
                                    <a:pt x="1101263" y="275704"/>
                                  </a:cubicBezTo>
                                  <a:cubicBezTo>
                                    <a:pt x="1110788" y="273453"/>
                                    <a:pt x="1120660" y="272327"/>
                                    <a:pt x="1130358" y="271374"/>
                                  </a:cubicBezTo>
                                  <a:cubicBezTo>
                                    <a:pt x="1151400" y="269210"/>
                                    <a:pt x="1172528" y="267824"/>
                                    <a:pt x="1193483" y="265573"/>
                                  </a:cubicBezTo>
                                  <a:cubicBezTo>
                                    <a:pt x="1213312" y="263495"/>
                                    <a:pt x="1232881" y="258213"/>
                                    <a:pt x="1253057" y="259945"/>
                                  </a:cubicBezTo>
                                  <a:cubicBezTo>
                                    <a:pt x="1254096" y="259945"/>
                                    <a:pt x="1255222" y="259771"/>
                                    <a:pt x="1256261" y="259598"/>
                                  </a:cubicBezTo>
                                  <a:cubicBezTo>
                                    <a:pt x="1278082" y="255702"/>
                                    <a:pt x="1299903" y="251892"/>
                                    <a:pt x="1321724" y="248082"/>
                                  </a:cubicBezTo>
                                  <a:cubicBezTo>
                                    <a:pt x="1323023" y="247822"/>
                                    <a:pt x="1324495" y="248082"/>
                                    <a:pt x="1325794" y="248082"/>
                                  </a:cubicBezTo>
                                  <a:cubicBezTo>
                                    <a:pt x="1334453" y="247302"/>
                                    <a:pt x="1343285" y="247216"/>
                                    <a:pt x="1351684" y="245397"/>
                                  </a:cubicBezTo>
                                  <a:cubicBezTo>
                                    <a:pt x="1359651" y="243752"/>
                                    <a:pt x="1367271" y="240462"/>
                                    <a:pt x="1375064" y="237951"/>
                                  </a:cubicBezTo>
                                  <a:cubicBezTo>
                                    <a:pt x="1373245" y="234400"/>
                                    <a:pt x="1371254" y="230504"/>
                                    <a:pt x="1369089" y="226694"/>
                                  </a:cubicBezTo>
                                  <a:cubicBezTo>
                                    <a:pt x="1368396" y="225568"/>
                                    <a:pt x="1367271" y="224529"/>
                                    <a:pt x="1366058" y="223923"/>
                                  </a:cubicBezTo>
                                  <a:cubicBezTo>
                                    <a:pt x="1359477" y="220546"/>
                                    <a:pt x="1352983" y="217082"/>
                                    <a:pt x="1345103" y="218641"/>
                                  </a:cubicBezTo>
                                  <a:cubicBezTo>
                                    <a:pt x="1342506" y="219160"/>
                                    <a:pt x="1339215" y="218900"/>
                                    <a:pt x="1336877" y="217688"/>
                                  </a:cubicBezTo>
                                  <a:cubicBezTo>
                                    <a:pt x="1326659" y="212233"/>
                                    <a:pt x="1315143" y="213099"/>
                                    <a:pt x="1304492" y="210674"/>
                                  </a:cubicBezTo>
                                  <a:cubicBezTo>
                                    <a:pt x="1281979" y="205566"/>
                                    <a:pt x="1258772" y="209289"/>
                                    <a:pt x="1235999" y="204526"/>
                                  </a:cubicBezTo>
                                  <a:cubicBezTo>
                                    <a:pt x="1221711" y="201582"/>
                                    <a:pt x="1206471" y="203054"/>
                                    <a:pt x="1191751" y="202448"/>
                                  </a:cubicBezTo>
                                  <a:cubicBezTo>
                                    <a:pt x="1185430" y="202188"/>
                                    <a:pt x="1179195" y="201669"/>
                                    <a:pt x="1172874" y="201322"/>
                                  </a:cubicBezTo>
                                  <a:cubicBezTo>
                                    <a:pt x="1171922" y="201322"/>
                                    <a:pt x="1170363" y="201669"/>
                                    <a:pt x="1170190" y="202188"/>
                                  </a:cubicBezTo>
                                  <a:cubicBezTo>
                                    <a:pt x="1168112" y="207990"/>
                                    <a:pt x="1163003" y="204873"/>
                                    <a:pt x="1161184" y="203834"/>
                                  </a:cubicBezTo>
                                  <a:cubicBezTo>
                                    <a:pt x="1151573" y="197859"/>
                                    <a:pt x="1141182" y="202015"/>
                                    <a:pt x="1131224" y="200717"/>
                                  </a:cubicBezTo>
                                  <a:cubicBezTo>
                                    <a:pt x="1120833" y="199331"/>
                                    <a:pt x="1110096" y="200370"/>
                                    <a:pt x="1099532" y="199937"/>
                                  </a:cubicBezTo>
                                  <a:cubicBezTo>
                                    <a:pt x="1087669" y="199504"/>
                                    <a:pt x="1075719" y="196560"/>
                                    <a:pt x="1064202" y="202275"/>
                                  </a:cubicBezTo>
                                  <a:cubicBezTo>
                                    <a:pt x="1062990" y="202881"/>
                                    <a:pt x="1061172" y="203141"/>
                                    <a:pt x="1060133" y="202622"/>
                                  </a:cubicBezTo>
                                  <a:cubicBezTo>
                                    <a:pt x="1049049" y="197339"/>
                                    <a:pt x="1037619" y="196560"/>
                                    <a:pt x="1025410" y="197686"/>
                                  </a:cubicBezTo>
                                  <a:cubicBezTo>
                                    <a:pt x="1014153" y="198725"/>
                                    <a:pt x="1002723" y="198032"/>
                                    <a:pt x="991379" y="198032"/>
                                  </a:cubicBezTo>
                                  <a:cubicBezTo>
                                    <a:pt x="987829" y="198032"/>
                                    <a:pt x="983673" y="195867"/>
                                    <a:pt x="981075" y="197253"/>
                                  </a:cubicBezTo>
                                  <a:cubicBezTo>
                                    <a:pt x="972589" y="201756"/>
                                    <a:pt x="964536" y="199158"/>
                                    <a:pt x="955964" y="197946"/>
                                  </a:cubicBezTo>
                                  <a:cubicBezTo>
                                    <a:pt x="950595" y="197166"/>
                                    <a:pt x="944967" y="198812"/>
                                    <a:pt x="939425" y="199071"/>
                                  </a:cubicBezTo>
                                  <a:cubicBezTo>
                                    <a:pt x="923925" y="199851"/>
                                    <a:pt x="908425" y="200283"/>
                                    <a:pt x="892926" y="201149"/>
                                  </a:cubicBezTo>
                                  <a:cubicBezTo>
                                    <a:pt x="888509" y="201409"/>
                                    <a:pt x="884180" y="203314"/>
                                    <a:pt x="879764" y="203487"/>
                                  </a:cubicBezTo>
                                  <a:cubicBezTo>
                                    <a:pt x="872577" y="203747"/>
                                    <a:pt x="865303" y="202881"/>
                                    <a:pt x="858029" y="202968"/>
                                  </a:cubicBezTo>
                                  <a:cubicBezTo>
                                    <a:pt x="854739" y="202968"/>
                                    <a:pt x="851189" y="204873"/>
                                    <a:pt x="848071" y="204440"/>
                                  </a:cubicBezTo>
                                  <a:cubicBezTo>
                                    <a:pt x="836122" y="202535"/>
                                    <a:pt x="823999" y="203487"/>
                                    <a:pt x="812569" y="205652"/>
                                  </a:cubicBezTo>
                                  <a:cubicBezTo>
                                    <a:pt x="803217" y="207471"/>
                                    <a:pt x="792480" y="202448"/>
                                    <a:pt x="784254" y="210761"/>
                                  </a:cubicBezTo>
                                  <a:cubicBezTo>
                                    <a:pt x="783561" y="211454"/>
                                    <a:pt x="780963" y="210241"/>
                                    <a:pt x="779232" y="210155"/>
                                  </a:cubicBezTo>
                                  <a:cubicBezTo>
                                    <a:pt x="772391" y="209722"/>
                                    <a:pt x="765291" y="208163"/>
                                    <a:pt x="758796" y="209202"/>
                                  </a:cubicBezTo>
                                  <a:cubicBezTo>
                                    <a:pt x="752302" y="210241"/>
                                    <a:pt x="744942" y="209808"/>
                                    <a:pt x="739573" y="216216"/>
                                  </a:cubicBezTo>
                                  <a:cubicBezTo>
                                    <a:pt x="737322" y="218900"/>
                                    <a:pt x="730914" y="219420"/>
                                    <a:pt x="726844" y="218641"/>
                                  </a:cubicBezTo>
                                  <a:cubicBezTo>
                                    <a:pt x="721735" y="217688"/>
                                    <a:pt x="718878" y="218987"/>
                                    <a:pt x="716453" y="222970"/>
                                  </a:cubicBezTo>
                                  <a:cubicBezTo>
                                    <a:pt x="713423" y="227993"/>
                                    <a:pt x="709439" y="228252"/>
                                    <a:pt x="704764" y="225395"/>
                                  </a:cubicBezTo>
                                  <a:cubicBezTo>
                                    <a:pt x="703292" y="224529"/>
                                    <a:pt x="701819" y="223576"/>
                                    <a:pt x="700261" y="222624"/>
                                  </a:cubicBezTo>
                                  <a:cubicBezTo>
                                    <a:pt x="696364" y="226174"/>
                                    <a:pt x="692814" y="229464"/>
                                    <a:pt x="688917" y="233015"/>
                                  </a:cubicBezTo>
                                  <a:cubicBezTo>
                                    <a:pt x="690649" y="235439"/>
                                    <a:pt x="692121" y="237604"/>
                                    <a:pt x="693333" y="239336"/>
                                  </a:cubicBezTo>
                                  <a:cubicBezTo>
                                    <a:pt x="690822" y="244098"/>
                                    <a:pt x="688658" y="248342"/>
                                    <a:pt x="686233" y="253017"/>
                                  </a:cubicBezTo>
                                  <a:cubicBezTo>
                                    <a:pt x="695412" y="256654"/>
                                    <a:pt x="696018" y="263495"/>
                                    <a:pt x="695238" y="270595"/>
                                  </a:cubicBezTo>
                                  <a:cubicBezTo>
                                    <a:pt x="697490" y="272067"/>
                                    <a:pt x="699481" y="273020"/>
                                    <a:pt x="700867" y="274492"/>
                                  </a:cubicBezTo>
                                  <a:cubicBezTo>
                                    <a:pt x="709613" y="283930"/>
                                    <a:pt x="716886" y="294321"/>
                                    <a:pt x="729529" y="299863"/>
                                  </a:cubicBezTo>
                                  <a:cubicBezTo>
                                    <a:pt x="739833" y="304366"/>
                                    <a:pt x="748665" y="312765"/>
                                    <a:pt x="759143" y="316489"/>
                                  </a:cubicBezTo>
                                  <a:cubicBezTo>
                                    <a:pt x="768408" y="319779"/>
                                    <a:pt x="777760" y="322377"/>
                                    <a:pt x="786505" y="327053"/>
                                  </a:cubicBezTo>
                                  <a:cubicBezTo>
                                    <a:pt x="799321" y="333893"/>
                                    <a:pt x="814301" y="334153"/>
                                    <a:pt x="827549" y="340214"/>
                                  </a:cubicBezTo>
                                  <a:cubicBezTo>
                                    <a:pt x="838373" y="345150"/>
                                    <a:pt x="851102" y="342552"/>
                                    <a:pt x="862272" y="346882"/>
                                  </a:cubicBezTo>
                                  <a:cubicBezTo>
                                    <a:pt x="862965" y="347142"/>
                                    <a:pt x="863744" y="346968"/>
                                    <a:pt x="864437" y="347055"/>
                                  </a:cubicBezTo>
                                  <a:cubicBezTo>
                                    <a:pt x="868507" y="347661"/>
                                    <a:pt x="872663" y="348354"/>
                                    <a:pt x="876733" y="348960"/>
                                  </a:cubicBezTo>
                                  <a:cubicBezTo>
                                    <a:pt x="878465" y="349220"/>
                                    <a:pt x="880630" y="350259"/>
                                    <a:pt x="881669" y="349566"/>
                                  </a:cubicBezTo>
                                  <a:cubicBezTo>
                                    <a:pt x="885825" y="346709"/>
                                    <a:pt x="889029" y="349566"/>
                                    <a:pt x="892579" y="350692"/>
                                  </a:cubicBezTo>
                                  <a:cubicBezTo>
                                    <a:pt x="895264" y="351558"/>
                                    <a:pt x="898121" y="353376"/>
                                    <a:pt x="900632" y="353030"/>
                                  </a:cubicBezTo>
                                  <a:cubicBezTo>
                                    <a:pt x="911976" y="351644"/>
                                    <a:pt x="923319" y="356667"/>
                                    <a:pt x="934576" y="352683"/>
                                  </a:cubicBezTo>
                                  <a:cubicBezTo>
                                    <a:pt x="936048" y="352164"/>
                                    <a:pt x="937953" y="353290"/>
                                    <a:pt x="939685" y="353636"/>
                                  </a:cubicBezTo>
                                  <a:cubicBezTo>
                                    <a:pt x="942715" y="354242"/>
                                    <a:pt x="945833" y="354935"/>
                                    <a:pt x="948950" y="355195"/>
                                  </a:cubicBezTo>
                                  <a:cubicBezTo>
                                    <a:pt x="959687" y="356147"/>
                                    <a:pt x="970338" y="356840"/>
                                    <a:pt x="981162" y="356493"/>
                                  </a:cubicBezTo>
                                  <a:cubicBezTo>
                                    <a:pt x="991379" y="356234"/>
                                    <a:pt x="1001511" y="356234"/>
                                    <a:pt x="1011728" y="355108"/>
                                  </a:cubicBezTo>
                                  <a:cubicBezTo>
                                    <a:pt x="1021513" y="353982"/>
                                    <a:pt x="1031384" y="353549"/>
                                    <a:pt x="1040217" y="352857"/>
                                  </a:cubicBezTo>
                                  <a:cubicBezTo>
                                    <a:pt x="1044806" y="345843"/>
                                    <a:pt x="1041862" y="341600"/>
                                    <a:pt x="1038571" y="338309"/>
                                  </a:cubicBezTo>
                                  <a:cubicBezTo>
                                    <a:pt x="1032943" y="337097"/>
                                    <a:pt x="1026362" y="337530"/>
                                    <a:pt x="1023591" y="334586"/>
                                  </a:cubicBezTo>
                                  <a:cubicBezTo>
                                    <a:pt x="1018223" y="328784"/>
                                    <a:pt x="1011209" y="329217"/>
                                    <a:pt x="1005234" y="326360"/>
                                  </a:cubicBezTo>
                                  <a:cubicBezTo>
                                    <a:pt x="996402" y="322204"/>
                                    <a:pt x="988435" y="326966"/>
                                    <a:pt x="980123" y="326706"/>
                                  </a:cubicBezTo>
                                  <a:cubicBezTo>
                                    <a:pt x="976746" y="326706"/>
                                    <a:pt x="973801" y="328351"/>
                                    <a:pt x="970857" y="325148"/>
                                  </a:cubicBezTo>
                                  <a:cubicBezTo>
                                    <a:pt x="969645" y="323935"/>
                                    <a:pt x="967307" y="323589"/>
                                    <a:pt x="965489" y="323502"/>
                                  </a:cubicBezTo>
                                  <a:cubicBezTo>
                                    <a:pt x="958562" y="322983"/>
                                    <a:pt x="951374" y="323849"/>
                                    <a:pt x="944967" y="322117"/>
                                  </a:cubicBezTo>
                                  <a:cubicBezTo>
                                    <a:pt x="939425" y="320558"/>
                                    <a:pt x="935528" y="321770"/>
                                    <a:pt x="931805" y="324801"/>
                                  </a:cubicBezTo>
                                  <a:cubicBezTo>
                                    <a:pt x="919855" y="314497"/>
                                    <a:pt x="906087" y="324109"/>
                                    <a:pt x="893878" y="319952"/>
                                  </a:cubicBezTo>
                                  <a:cubicBezTo>
                                    <a:pt x="893705" y="319952"/>
                                    <a:pt x="893272" y="320299"/>
                                    <a:pt x="893012" y="320558"/>
                                  </a:cubicBezTo>
                                  <a:cubicBezTo>
                                    <a:pt x="886604" y="326446"/>
                                    <a:pt x="880630" y="322550"/>
                                    <a:pt x="873789" y="321078"/>
                                  </a:cubicBezTo>
                                  <a:cubicBezTo>
                                    <a:pt x="864957" y="319173"/>
                                    <a:pt x="854393" y="317441"/>
                                    <a:pt x="846426" y="320472"/>
                                  </a:cubicBezTo>
                                  <a:cubicBezTo>
                                    <a:pt x="837681" y="323762"/>
                                    <a:pt x="831013" y="324109"/>
                                    <a:pt x="822527" y="321251"/>
                                  </a:cubicBezTo>
                                  <a:cubicBezTo>
                                    <a:pt x="817938" y="319692"/>
                                    <a:pt x="813262" y="318653"/>
                                    <a:pt x="808673" y="316835"/>
                                  </a:cubicBezTo>
                                  <a:cubicBezTo>
                                    <a:pt x="806075" y="315796"/>
                                    <a:pt x="801312" y="316748"/>
                                    <a:pt x="799148" y="318480"/>
                                  </a:cubicBezTo>
                                  <a:cubicBezTo>
                                    <a:pt x="795857" y="321164"/>
                                    <a:pt x="793000" y="321511"/>
                                    <a:pt x="789363" y="320558"/>
                                  </a:cubicBezTo>
                                  <a:cubicBezTo>
                                    <a:pt x="782695" y="318826"/>
                                    <a:pt x="776114" y="316921"/>
                                    <a:pt x="769360" y="315103"/>
                                  </a:cubicBezTo>
                                  <a:cubicBezTo>
                                    <a:pt x="768321" y="309734"/>
                                    <a:pt x="767196" y="304193"/>
                                    <a:pt x="766330" y="299776"/>
                                  </a:cubicBezTo>
                                  <a:lnTo>
                                    <a:pt x="766330" y="299950"/>
                                  </a:lnTo>
                                  <a:close/>
                                  <a:moveTo>
                                    <a:pt x="748579" y="110056"/>
                                  </a:moveTo>
                                  <a:cubicBezTo>
                                    <a:pt x="752908" y="114991"/>
                                    <a:pt x="758190" y="116290"/>
                                    <a:pt x="764425" y="113952"/>
                                  </a:cubicBezTo>
                                  <a:cubicBezTo>
                                    <a:pt x="769534" y="112047"/>
                                    <a:pt x="774729" y="110056"/>
                                    <a:pt x="780531" y="111268"/>
                                  </a:cubicBezTo>
                                  <a:cubicBezTo>
                                    <a:pt x="781743" y="111528"/>
                                    <a:pt x="783648" y="109017"/>
                                    <a:pt x="786765" y="106592"/>
                                  </a:cubicBezTo>
                                  <a:cubicBezTo>
                                    <a:pt x="772997" y="103735"/>
                                    <a:pt x="761827" y="107198"/>
                                    <a:pt x="750570" y="107977"/>
                                  </a:cubicBezTo>
                                  <a:cubicBezTo>
                                    <a:pt x="749877" y="107977"/>
                                    <a:pt x="749358" y="109623"/>
                                    <a:pt x="748752" y="110402"/>
                                  </a:cubicBezTo>
                                  <a:cubicBezTo>
                                    <a:pt x="745375" y="110056"/>
                                    <a:pt x="741911" y="109276"/>
                                    <a:pt x="738534" y="109450"/>
                                  </a:cubicBezTo>
                                  <a:cubicBezTo>
                                    <a:pt x="730135" y="109882"/>
                                    <a:pt x="721735" y="110748"/>
                                    <a:pt x="713423" y="111614"/>
                                  </a:cubicBezTo>
                                  <a:cubicBezTo>
                                    <a:pt x="709526" y="112047"/>
                                    <a:pt x="705716" y="113519"/>
                                    <a:pt x="701819" y="113692"/>
                                  </a:cubicBezTo>
                                  <a:cubicBezTo>
                                    <a:pt x="691428" y="114039"/>
                                    <a:pt x="680864" y="113346"/>
                                    <a:pt x="670473" y="114126"/>
                                  </a:cubicBezTo>
                                  <a:cubicBezTo>
                                    <a:pt x="654541" y="115251"/>
                                    <a:pt x="638695" y="117503"/>
                                    <a:pt x="622762" y="118888"/>
                                  </a:cubicBezTo>
                                  <a:cubicBezTo>
                                    <a:pt x="610206" y="119927"/>
                                    <a:pt x="597910" y="122785"/>
                                    <a:pt x="585181" y="122525"/>
                                  </a:cubicBezTo>
                                  <a:cubicBezTo>
                                    <a:pt x="579553" y="122438"/>
                                    <a:pt x="573925" y="123650"/>
                                    <a:pt x="568383" y="124776"/>
                                  </a:cubicBezTo>
                                  <a:cubicBezTo>
                                    <a:pt x="566131" y="125209"/>
                                    <a:pt x="564226" y="127028"/>
                                    <a:pt x="561542" y="128673"/>
                                  </a:cubicBezTo>
                                  <a:cubicBezTo>
                                    <a:pt x="563707" y="129972"/>
                                    <a:pt x="564313" y="130664"/>
                                    <a:pt x="564833" y="130578"/>
                                  </a:cubicBezTo>
                                  <a:cubicBezTo>
                                    <a:pt x="576263" y="129192"/>
                                    <a:pt x="587606" y="127634"/>
                                    <a:pt x="599036" y="126248"/>
                                  </a:cubicBezTo>
                                  <a:cubicBezTo>
                                    <a:pt x="602067" y="125902"/>
                                    <a:pt x="605271" y="126248"/>
                                    <a:pt x="608388" y="126248"/>
                                  </a:cubicBezTo>
                                  <a:cubicBezTo>
                                    <a:pt x="616354" y="126421"/>
                                    <a:pt x="623888" y="128326"/>
                                    <a:pt x="632200" y="124343"/>
                                  </a:cubicBezTo>
                                  <a:cubicBezTo>
                                    <a:pt x="639128" y="120966"/>
                                    <a:pt x="648220" y="119321"/>
                                    <a:pt x="655753" y="120447"/>
                                  </a:cubicBezTo>
                                  <a:cubicBezTo>
                                    <a:pt x="671513" y="122698"/>
                                    <a:pt x="686666" y="119148"/>
                                    <a:pt x="702166" y="118801"/>
                                  </a:cubicBezTo>
                                  <a:cubicBezTo>
                                    <a:pt x="715068" y="118542"/>
                                    <a:pt x="727970" y="116377"/>
                                    <a:pt x="740785" y="115338"/>
                                  </a:cubicBezTo>
                                  <a:cubicBezTo>
                                    <a:pt x="744682" y="114991"/>
                                    <a:pt x="747972" y="114732"/>
                                    <a:pt x="748405" y="110056"/>
                                  </a:cubicBezTo>
                                  <a:lnTo>
                                    <a:pt x="748405" y="110056"/>
                                  </a:lnTo>
                                  <a:close/>
                                  <a:moveTo>
                                    <a:pt x="1109056" y="19482"/>
                                  </a:moveTo>
                                  <a:cubicBezTo>
                                    <a:pt x="1114858" y="24417"/>
                                    <a:pt x="1117023" y="24504"/>
                                    <a:pt x="1124037" y="19568"/>
                                  </a:cubicBezTo>
                                  <a:lnTo>
                                    <a:pt x="1109056" y="19568"/>
                                  </a:lnTo>
                                  <a:cubicBezTo>
                                    <a:pt x="1105420" y="19395"/>
                                    <a:pt x="1102043" y="20954"/>
                                    <a:pt x="1098060" y="18442"/>
                                  </a:cubicBezTo>
                                  <a:cubicBezTo>
                                    <a:pt x="1095808" y="17057"/>
                                    <a:pt x="1090439" y="15066"/>
                                    <a:pt x="1086629" y="21387"/>
                                  </a:cubicBezTo>
                                  <a:cubicBezTo>
                                    <a:pt x="1093990" y="21733"/>
                                    <a:pt x="1100051" y="22166"/>
                                    <a:pt x="1106286" y="22166"/>
                                  </a:cubicBezTo>
                                  <a:cubicBezTo>
                                    <a:pt x="1107238" y="22166"/>
                                    <a:pt x="1108104" y="20261"/>
                                    <a:pt x="1109056" y="19395"/>
                                  </a:cubicBezTo>
                                  <a:lnTo>
                                    <a:pt x="1109056" y="19395"/>
                                  </a:lnTo>
                                  <a:close/>
                                  <a:moveTo>
                                    <a:pt x="1345623" y="9783"/>
                                  </a:moveTo>
                                  <a:cubicBezTo>
                                    <a:pt x="1357572" y="15239"/>
                                    <a:pt x="1368916" y="23032"/>
                                    <a:pt x="1384416" y="20521"/>
                                  </a:cubicBezTo>
                                  <a:cubicBezTo>
                                    <a:pt x="1389351" y="24158"/>
                                    <a:pt x="1391429" y="30565"/>
                                    <a:pt x="1390823" y="38099"/>
                                  </a:cubicBezTo>
                                  <a:cubicBezTo>
                                    <a:pt x="1397058" y="37752"/>
                                    <a:pt x="1402600" y="36713"/>
                                    <a:pt x="1407968" y="37233"/>
                                  </a:cubicBezTo>
                                  <a:cubicBezTo>
                                    <a:pt x="1413424" y="37839"/>
                                    <a:pt x="1418792" y="39830"/>
                                    <a:pt x="1424074" y="41476"/>
                                  </a:cubicBezTo>
                                  <a:cubicBezTo>
                                    <a:pt x="1427105" y="42428"/>
                                    <a:pt x="1430049" y="43814"/>
                                    <a:pt x="1432560" y="45632"/>
                                  </a:cubicBezTo>
                                  <a:cubicBezTo>
                                    <a:pt x="1435764" y="48057"/>
                                    <a:pt x="1438275" y="51087"/>
                                    <a:pt x="1433513" y="55417"/>
                                  </a:cubicBezTo>
                                  <a:cubicBezTo>
                                    <a:pt x="1440180" y="55850"/>
                                    <a:pt x="1445722" y="55417"/>
                                    <a:pt x="1450917" y="56802"/>
                                  </a:cubicBezTo>
                                  <a:cubicBezTo>
                                    <a:pt x="1457585" y="58447"/>
                                    <a:pt x="1464166" y="57668"/>
                                    <a:pt x="1470747" y="57928"/>
                                  </a:cubicBezTo>
                                  <a:cubicBezTo>
                                    <a:pt x="1479579" y="58447"/>
                                    <a:pt x="1488152" y="62604"/>
                                    <a:pt x="1496984" y="64855"/>
                                  </a:cubicBezTo>
                                  <a:cubicBezTo>
                                    <a:pt x="1500274" y="65635"/>
                                    <a:pt x="1503911" y="65548"/>
                                    <a:pt x="1507288" y="65202"/>
                                  </a:cubicBezTo>
                                  <a:cubicBezTo>
                                    <a:pt x="1510232" y="64855"/>
                                    <a:pt x="1513869" y="62171"/>
                                    <a:pt x="1515774" y="63123"/>
                                  </a:cubicBezTo>
                                  <a:cubicBezTo>
                                    <a:pt x="1520190" y="65548"/>
                                    <a:pt x="1525472" y="65894"/>
                                    <a:pt x="1529022" y="70743"/>
                                  </a:cubicBezTo>
                                  <a:cubicBezTo>
                                    <a:pt x="1535863" y="80095"/>
                                    <a:pt x="1535777" y="92131"/>
                                    <a:pt x="1525732" y="96115"/>
                                  </a:cubicBezTo>
                                  <a:cubicBezTo>
                                    <a:pt x="1517766" y="99232"/>
                                    <a:pt x="1508067" y="103908"/>
                                    <a:pt x="1499062" y="97587"/>
                                  </a:cubicBezTo>
                                  <a:cubicBezTo>
                                    <a:pt x="1494992" y="94729"/>
                                    <a:pt x="1490922" y="94210"/>
                                    <a:pt x="1487286" y="96981"/>
                                  </a:cubicBezTo>
                                  <a:cubicBezTo>
                                    <a:pt x="1480185" y="102349"/>
                                    <a:pt x="1473518" y="101656"/>
                                    <a:pt x="1466331" y="97413"/>
                                  </a:cubicBezTo>
                                  <a:cubicBezTo>
                                    <a:pt x="1458364" y="92738"/>
                                    <a:pt x="1449532" y="94383"/>
                                    <a:pt x="1440959" y="94036"/>
                                  </a:cubicBezTo>
                                  <a:cubicBezTo>
                                    <a:pt x="1437929" y="93950"/>
                                    <a:pt x="1434725" y="94383"/>
                                    <a:pt x="1431694" y="93777"/>
                                  </a:cubicBezTo>
                                  <a:cubicBezTo>
                                    <a:pt x="1427798" y="92997"/>
                                    <a:pt x="1424334" y="92045"/>
                                    <a:pt x="1420870" y="95335"/>
                                  </a:cubicBezTo>
                                  <a:cubicBezTo>
                                    <a:pt x="1419398" y="96634"/>
                                    <a:pt x="1416021" y="96548"/>
                                    <a:pt x="1413770" y="96115"/>
                                  </a:cubicBezTo>
                                  <a:cubicBezTo>
                                    <a:pt x="1405457" y="94556"/>
                                    <a:pt x="1396971" y="94989"/>
                                    <a:pt x="1388745" y="94469"/>
                                  </a:cubicBezTo>
                                  <a:cubicBezTo>
                                    <a:pt x="1374025" y="93517"/>
                                    <a:pt x="1359477" y="93084"/>
                                    <a:pt x="1344757" y="92824"/>
                                  </a:cubicBezTo>
                                  <a:cubicBezTo>
                                    <a:pt x="1338349" y="92738"/>
                                    <a:pt x="1331855" y="93517"/>
                                    <a:pt x="1325707" y="92218"/>
                                  </a:cubicBezTo>
                                  <a:cubicBezTo>
                                    <a:pt x="1315316" y="89880"/>
                                    <a:pt x="1305098" y="92564"/>
                                    <a:pt x="1294881" y="91525"/>
                                  </a:cubicBezTo>
                                  <a:cubicBezTo>
                                    <a:pt x="1283970" y="90400"/>
                                    <a:pt x="1273233" y="91006"/>
                                    <a:pt x="1262236" y="91958"/>
                                  </a:cubicBezTo>
                                  <a:cubicBezTo>
                                    <a:pt x="1248208" y="93170"/>
                                    <a:pt x="1233834" y="91179"/>
                                    <a:pt x="1219633" y="90833"/>
                                  </a:cubicBezTo>
                                  <a:cubicBezTo>
                                    <a:pt x="1212273" y="90746"/>
                                    <a:pt x="1204913" y="91352"/>
                                    <a:pt x="1197639" y="91439"/>
                                  </a:cubicBezTo>
                                  <a:cubicBezTo>
                                    <a:pt x="1188287" y="91525"/>
                                    <a:pt x="1178935" y="91698"/>
                                    <a:pt x="1169497" y="91612"/>
                                  </a:cubicBezTo>
                                  <a:cubicBezTo>
                                    <a:pt x="1162483" y="91612"/>
                                    <a:pt x="1155556" y="91179"/>
                                    <a:pt x="1148542" y="91006"/>
                                  </a:cubicBezTo>
                                  <a:cubicBezTo>
                                    <a:pt x="1139363" y="90919"/>
                                    <a:pt x="1130185" y="90659"/>
                                    <a:pt x="1121093" y="90833"/>
                                  </a:cubicBezTo>
                                  <a:cubicBezTo>
                                    <a:pt x="1108970" y="91006"/>
                                    <a:pt x="1096847" y="91612"/>
                                    <a:pt x="1084811" y="91698"/>
                                  </a:cubicBezTo>
                                  <a:cubicBezTo>
                                    <a:pt x="1066973" y="91785"/>
                                    <a:pt x="1049049" y="91352"/>
                                    <a:pt x="1031125" y="91698"/>
                                  </a:cubicBezTo>
                                  <a:cubicBezTo>
                                    <a:pt x="1020561" y="91785"/>
                                    <a:pt x="1009910" y="93517"/>
                                    <a:pt x="999346" y="93084"/>
                                  </a:cubicBezTo>
                                  <a:cubicBezTo>
                                    <a:pt x="990340" y="92824"/>
                                    <a:pt x="981508" y="96807"/>
                                    <a:pt x="972416" y="93170"/>
                                  </a:cubicBezTo>
                                  <a:cubicBezTo>
                                    <a:pt x="969645" y="92045"/>
                                    <a:pt x="965575" y="94123"/>
                                    <a:pt x="962112" y="94383"/>
                                  </a:cubicBezTo>
                                  <a:cubicBezTo>
                                    <a:pt x="945573" y="95595"/>
                                    <a:pt x="929121" y="97067"/>
                                    <a:pt x="912495" y="97846"/>
                                  </a:cubicBezTo>
                                  <a:cubicBezTo>
                                    <a:pt x="897515" y="98539"/>
                                    <a:pt x="882448" y="98452"/>
                                    <a:pt x="867468" y="98972"/>
                                  </a:cubicBezTo>
                                  <a:cubicBezTo>
                                    <a:pt x="862186" y="99145"/>
                                    <a:pt x="857077" y="100357"/>
                                    <a:pt x="851795" y="100617"/>
                                  </a:cubicBezTo>
                                  <a:cubicBezTo>
                                    <a:pt x="842270" y="101050"/>
                                    <a:pt x="832745" y="101050"/>
                                    <a:pt x="823306" y="101483"/>
                                  </a:cubicBezTo>
                                  <a:cubicBezTo>
                                    <a:pt x="811790" y="102003"/>
                                    <a:pt x="800273" y="102349"/>
                                    <a:pt x="787198" y="107718"/>
                                  </a:cubicBezTo>
                                  <a:cubicBezTo>
                                    <a:pt x="790835" y="108843"/>
                                    <a:pt x="792826" y="110142"/>
                                    <a:pt x="793952" y="109623"/>
                                  </a:cubicBezTo>
                                  <a:cubicBezTo>
                                    <a:pt x="799581" y="106938"/>
                                    <a:pt x="804863" y="104514"/>
                                    <a:pt x="810578" y="109276"/>
                                  </a:cubicBezTo>
                                  <a:cubicBezTo>
                                    <a:pt x="811270" y="109882"/>
                                    <a:pt x="813089" y="110142"/>
                                    <a:pt x="813522" y="109709"/>
                                  </a:cubicBezTo>
                                  <a:cubicBezTo>
                                    <a:pt x="817678" y="105813"/>
                                    <a:pt x="822267" y="108670"/>
                                    <a:pt x="826597" y="108670"/>
                                  </a:cubicBezTo>
                                  <a:cubicBezTo>
                                    <a:pt x="841404" y="108670"/>
                                    <a:pt x="856298" y="106765"/>
                                    <a:pt x="871105" y="108584"/>
                                  </a:cubicBezTo>
                                  <a:cubicBezTo>
                                    <a:pt x="873096" y="108843"/>
                                    <a:pt x="875261" y="107718"/>
                                    <a:pt x="877339" y="107458"/>
                                  </a:cubicBezTo>
                                  <a:cubicBezTo>
                                    <a:pt x="882188" y="106852"/>
                                    <a:pt x="887037" y="105640"/>
                                    <a:pt x="891713" y="106246"/>
                                  </a:cubicBezTo>
                                  <a:cubicBezTo>
                                    <a:pt x="898121" y="107025"/>
                                    <a:pt x="904356" y="108151"/>
                                    <a:pt x="910504" y="105293"/>
                                  </a:cubicBezTo>
                                  <a:cubicBezTo>
                                    <a:pt x="911716" y="104687"/>
                                    <a:pt x="913274" y="104514"/>
                                    <a:pt x="914573" y="104774"/>
                                  </a:cubicBezTo>
                                  <a:cubicBezTo>
                                    <a:pt x="919942" y="105640"/>
                                    <a:pt x="924878" y="104687"/>
                                    <a:pt x="930073" y="103475"/>
                                  </a:cubicBezTo>
                                  <a:cubicBezTo>
                                    <a:pt x="935961" y="102176"/>
                                    <a:pt x="942369" y="104081"/>
                                    <a:pt x="948517" y="103908"/>
                                  </a:cubicBezTo>
                                  <a:cubicBezTo>
                                    <a:pt x="961419" y="103648"/>
                                    <a:pt x="974148" y="103042"/>
                                    <a:pt x="987050" y="102522"/>
                                  </a:cubicBezTo>
                                  <a:cubicBezTo>
                                    <a:pt x="992592" y="102262"/>
                                    <a:pt x="997960" y="101656"/>
                                    <a:pt x="1003589" y="103388"/>
                                  </a:cubicBezTo>
                                  <a:cubicBezTo>
                                    <a:pt x="1007659" y="104514"/>
                                    <a:pt x="1012594" y="103042"/>
                                    <a:pt x="1017010" y="102522"/>
                                  </a:cubicBezTo>
                                  <a:cubicBezTo>
                                    <a:pt x="1020041" y="102176"/>
                                    <a:pt x="1023505" y="100271"/>
                                    <a:pt x="1026102" y="101137"/>
                                  </a:cubicBezTo>
                                  <a:cubicBezTo>
                                    <a:pt x="1036234" y="104254"/>
                                    <a:pt x="1046365" y="102782"/>
                                    <a:pt x="1056496" y="102262"/>
                                  </a:cubicBezTo>
                                  <a:cubicBezTo>
                                    <a:pt x="1059440" y="102089"/>
                                    <a:pt x="1062471" y="103302"/>
                                    <a:pt x="1065501" y="103302"/>
                                  </a:cubicBezTo>
                                  <a:cubicBezTo>
                                    <a:pt x="1067060" y="103302"/>
                                    <a:pt x="1068532" y="102003"/>
                                    <a:pt x="1071130" y="100877"/>
                                  </a:cubicBezTo>
                                  <a:cubicBezTo>
                                    <a:pt x="1075546" y="104254"/>
                                    <a:pt x="1081694" y="104514"/>
                                    <a:pt x="1088534" y="103821"/>
                                  </a:cubicBezTo>
                                  <a:cubicBezTo>
                                    <a:pt x="1097453" y="102782"/>
                                    <a:pt x="1106545" y="103475"/>
                                    <a:pt x="1115551" y="103475"/>
                                  </a:cubicBezTo>
                                  <a:cubicBezTo>
                                    <a:pt x="1118322" y="103475"/>
                                    <a:pt x="1121266" y="104081"/>
                                    <a:pt x="1123950" y="103475"/>
                                  </a:cubicBezTo>
                                  <a:cubicBezTo>
                                    <a:pt x="1132090" y="101570"/>
                                    <a:pt x="1139969" y="102696"/>
                                    <a:pt x="1147590" y="105120"/>
                                  </a:cubicBezTo>
                                  <a:cubicBezTo>
                                    <a:pt x="1154430" y="107285"/>
                                    <a:pt x="1161184" y="109276"/>
                                    <a:pt x="1168025" y="105380"/>
                                  </a:cubicBezTo>
                                  <a:cubicBezTo>
                                    <a:pt x="1168804" y="104947"/>
                                    <a:pt x="1170190" y="104860"/>
                                    <a:pt x="1171056" y="105207"/>
                                  </a:cubicBezTo>
                                  <a:cubicBezTo>
                                    <a:pt x="1181360" y="108930"/>
                                    <a:pt x="1192703" y="104514"/>
                                    <a:pt x="1202228" y="107631"/>
                                  </a:cubicBezTo>
                                  <a:cubicBezTo>
                                    <a:pt x="1214091" y="111441"/>
                                    <a:pt x="1226820" y="106765"/>
                                    <a:pt x="1237990" y="113086"/>
                                  </a:cubicBezTo>
                                  <a:cubicBezTo>
                                    <a:pt x="1246996" y="111701"/>
                                    <a:pt x="1256348" y="113779"/>
                                    <a:pt x="1264660" y="115338"/>
                                  </a:cubicBezTo>
                                  <a:cubicBezTo>
                                    <a:pt x="1274012" y="117156"/>
                                    <a:pt x="1285529" y="116983"/>
                                    <a:pt x="1292629" y="126162"/>
                                  </a:cubicBezTo>
                                  <a:cubicBezTo>
                                    <a:pt x="1295573" y="129885"/>
                                    <a:pt x="1301029" y="130058"/>
                                    <a:pt x="1304665" y="133868"/>
                                  </a:cubicBezTo>
                                  <a:cubicBezTo>
                                    <a:pt x="1308129" y="137418"/>
                                    <a:pt x="1308995" y="140795"/>
                                    <a:pt x="1309082" y="144952"/>
                                  </a:cubicBezTo>
                                  <a:cubicBezTo>
                                    <a:pt x="1309255" y="149801"/>
                                    <a:pt x="1309514" y="154650"/>
                                    <a:pt x="1309774" y="161144"/>
                                  </a:cubicBezTo>
                                  <a:cubicBezTo>
                                    <a:pt x="1303193" y="164002"/>
                                    <a:pt x="1296353" y="169197"/>
                                    <a:pt x="1287001" y="167898"/>
                                  </a:cubicBezTo>
                                  <a:cubicBezTo>
                                    <a:pt x="1285009" y="167639"/>
                                    <a:pt x="1282931" y="168678"/>
                                    <a:pt x="1280939" y="169284"/>
                                  </a:cubicBezTo>
                                  <a:cubicBezTo>
                                    <a:pt x="1277303" y="170410"/>
                                    <a:pt x="1273926" y="172488"/>
                                    <a:pt x="1269769" y="170323"/>
                                  </a:cubicBezTo>
                                  <a:cubicBezTo>
                                    <a:pt x="1268470" y="169630"/>
                                    <a:pt x="1265959" y="169977"/>
                                    <a:pt x="1264660" y="170756"/>
                                  </a:cubicBezTo>
                                  <a:cubicBezTo>
                                    <a:pt x="1257820" y="174739"/>
                                    <a:pt x="1250286" y="173180"/>
                                    <a:pt x="1243099" y="173960"/>
                                  </a:cubicBezTo>
                                  <a:cubicBezTo>
                                    <a:pt x="1238943" y="174393"/>
                                    <a:pt x="1235133" y="174219"/>
                                    <a:pt x="1231150" y="177077"/>
                                  </a:cubicBezTo>
                                  <a:cubicBezTo>
                                    <a:pt x="1228725" y="178809"/>
                                    <a:pt x="1223963" y="177510"/>
                                    <a:pt x="1220326" y="177597"/>
                                  </a:cubicBezTo>
                                  <a:cubicBezTo>
                                    <a:pt x="1210628" y="177597"/>
                                    <a:pt x="1200843" y="174479"/>
                                    <a:pt x="1191491" y="179415"/>
                                  </a:cubicBezTo>
                                  <a:cubicBezTo>
                                    <a:pt x="1190539" y="179848"/>
                                    <a:pt x="1189153" y="180541"/>
                                    <a:pt x="1188634" y="180108"/>
                                  </a:cubicBezTo>
                                  <a:cubicBezTo>
                                    <a:pt x="1181966" y="175432"/>
                                    <a:pt x="1175212" y="179502"/>
                                    <a:pt x="1168718" y="178982"/>
                                  </a:cubicBezTo>
                                  <a:cubicBezTo>
                                    <a:pt x="1157634" y="178203"/>
                                    <a:pt x="1146983" y="180108"/>
                                    <a:pt x="1136073" y="180108"/>
                                  </a:cubicBezTo>
                                  <a:cubicBezTo>
                                    <a:pt x="1125942" y="180108"/>
                                    <a:pt x="1115811" y="181753"/>
                                    <a:pt x="1105679" y="182532"/>
                                  </a:cubicBezTo>
                                  <a:cubicBezTo>
                                    <a:pt x="1101177" y="182879"/>
                                    <a:pt x="1096674" y="182532"/>
                                    <a:pt x="1092085" y="182792"/>
                                  </a:cubicBezTo>
                                  <a:cubicBezTo>
                                    <a:pt x="1081088" y="183571"/>
                                    <a:pt x="1070091" y="184524"/>
                                    <a:pt x="1058747" y="187122"/>
                                  </a:cubicBezTo>
                                  <a:cubicBezTo>
                                    <a:pt x="1060479" y="187814"/>
                                    <a:pt x="1062038" y="189200"/>
                                    <a:pt x="1063769" y="189200"/>
                                  </a:cubicBezTo>
                                  <a:cubicBezTo>
                                    <a:pt x="1077451" y="189286"/>
                                    <a:pt x="1091046" y="189200"/>
                                    <a:pt x="1104814" y="189200"/>
                                  </a:cubicBezTo>
                                  <a:cubicBezTo>
                                    <a:pt x="1110355" y="189200"/>
                                    <a:pt x="1115897" y="190066"/>
                                    <a:pt x="1121352" y="190066"/>
                                  </a:cubicBezTo>
                                  <a:cubicBezTo>
                                    <a:pt x="1128799" y="190066"/>
                                    <a:pt x="1136159" y="189286"/>
                                    <a:pt x="1143520" y="189460"/>
                                  </a:cubicBezTo>
                                  <a:cubicBezTo>
                                    <a:pt x="1148369" y="189460"/>
                                    <a:pt x="1153131" y="191278"/>
                                    <a:pt x="1157894" y="191018"/>
                                  </a:cubicBezTo>
                                  <a:cubicBezTo>
                                    <a:pt x="1163869" y="190758"/>
                                    <a:pt x="1169843" y="189286"/>
                                    <a:pt x="1177377" y="188074"/>
                                  </a:cubicBezTo>
                                  <a:cubicBezTo>
                                    <a:pt x="1182312" y="192577"/>
                                    <a:pt x="1190019" y="192577"/>
                                    <a:pt x="1198072" y="192490"/>
                                  </a:cubicBezTo>
                                  <a:cubicBezTo>
                                    <a:pt x="1206471" y="192404"/>
                                    <a:pt x="1215044" y="193010"/>
                                    <a:pt x="1223270" y="194395"/>
                                  </a:cubicBezTo>
                                  <a:cubicBezTo>
                                    <a:pt x="1233401" y="196041"/>
                                    <a:pt x="1243359" y="194568"/>
                                    <a:pt x="1253404" y="194309"/>
                                  </a:cubicBezTo>
                                  <a:cubicBezTo>
                                    <a:pt x="1255828" y="194309"/>
                                    <a:pt x="1259032" y="193443"/>
                                    <a:pt x="1260417" y="194655"/>
                                  </a:cubicBezTo>
                                  <a:cubicBezTo>
                                    <a:pt x="1266825" y="200457"/>
                                    <a:pt x="1274705" y="199331"/>
                                    <a:pt x="1281805" y="198725"/>
                                  </a:cubicBezTo>
                                  <a:cubicBezTo>
                                    <a:pt x="1292629" y="197859"/>
                                    <a:pt x="1303020" y="201063"/>
                                    <a:pt x="1313671" y="201149"/>
                                  </a:cubicBezTo>
                                  <a:cubicBezTo>
                                    <a:pt x="1321984" y="201149"/>
                                    <a:pt x="1329517" y="205479"/>
                                    <a:pt x="1338522" y="204267"/>
                                  </a:cubicBezTo>
                                  <a:cubicBezTo>
                                    <a:pt x="1345277" y="203401"/>
                                    <a:pt x="1352637" y="207124"/>
                                    <a:pt x="1359651" y="208942"/>
                                  </a:cubicBezTo>
                                  <a:cubicBezTo>
                                    <a:pt x="1368137" y="211194"/>
                                    <a:pt x="1376449" y="213618"/>
                                    <a:pt x="1385715" y="216130"/>
                                  </a:cubicBezTo>
                                  <a:cubicBezTo>
                                    <a:pt x="1390044" y="221412"/>
                                    <a:pt x="1394460" y="227646"/>
                                    <a:pt x="1395759" y="235959"/>
                                  </a:cubicBezTo>
                                  <a:cubicBezTo>
                                    <a:pt x="1396798" y="242973"/>
                                    <a:pt x="1394287" y="247129"/>
                                    <a:pt x="1387187" y="249813"/>
                                  </a:cubicBezTo>
                                  <a:cubicBezTo>
                                    <a:pt x="1373678" y="255009"/>
                                    <a:pt x="1359564" y="256914"/>
                                    <a:pt x="1345363" y="259079"/>
                                  </a:cubicBezTo>
                                  <a:cubicBezTo>
                                    <a:pt x="1337397" y="260291"/>
                                    <a:pt x="1329690" y="261243"/>
                                    <a:pt x="1321551" y="260984"/>
                                  </a:cubicBezTo>
                                  <a:cubicBezTo>
                                    <a:pt x="1311420" y="260637"/>
                                    <a:pt x="1301115" y="263755"/>
                                    <a:pt x="1290984" y="265140"/>
                                  </a:cubicBezTo>
                                  <a:cubicBezTo>
                                    <a:pt x="1274272" y="267305"/>
                                    <a:pt x="1257646" y="269556"/>
                                    <a:pt x="1240935" y="271374"/>
                                  </a:cubicBezTo>
                                  <a:cubicBezTo>
                                    <a:pt x="1231842" y="272327"/>
                                    <a:pt x="1222664" y="272414"/>
                                    <a:pt x="1213485" y="273193"/>
                                  </a:cubicBezTo>
                                  <a:cubicBezTo>
                                    <a:pt x="1210801" y="273366"/>
                                    <a:pt x="1208203" y="274838"/>
                                    <a:pt x="1205519" y="275184"/>
                                  </a:cubicBezTo>
                                  <a:cubicBezTo>
                                    <a:pt x="1202488" y="275618"/>
                                    <a:pt x="1199371" y="275877"/>
                                    <a:pt x="1196254" y="275704"/>
                                  </a:cubicBezTo>
                                  <a:cubicBezTo>
                                    <a:pt x="1191404" y="275358"/>
                                    <a:pt x="1186642" y="273539"/>
                                    <a:pt x="1182139" y="277090"/>
                                  </a:cubicBezTo>
                                  <a:cubicBezTo>
                                    <a:pt x="1181273" y="277782"/>
                                    <a:pt x="1179109" y="278042"/>
                                    <a:pt x="1178416" y="277436"/>
                                  </a:cubicBezTo>
                                  <a:cubicBezTo>
                                    <a:pt x="1173394" y="273279"/>
                                    <a:pt x="1166899" y="275271"/>
                                    <a:pt x="1163176" y="276916"/>
                                  </a:cubicBezTo>
                                  <a:cubicBezTo>
                                    <a:pt x="1150880" y="282112"/>
                                    <a:pt x="1138064" y="279687"/>
                                    <a:pt x="1125595" y="281939"/>
                                  </a:cubicBezTo>
                                  <a:cubicBezTo>
                                    <a:pt x="1117889" y="283324"/>
                                    <a:pt x="1110182" y="284277"/>
                                    <a:pt x="1102476" y="285056"/>
                                  </a:cubicBezTo>
                                  <a:cubicBezTo>
                                    <a:pt x="1093470" y="285922"/>
                                    <a:pt x="1084638" y="288520"/>
                                    <a:pt x="1075546" y="286615"/>
                                  </a:cubicBezTo>
                                  <a:cubicBezTo>
                                    <a:pt x="1073814" y="286268"/>
                                    <a:pt x="1071822" y="285749"/>
                                    <a:pt x="1070350" y="286268"/>
                                  </a:cubicBezTo>
                                  <a:cubicBezTo>
                                    <a:pt x="1063163" y="289039"/>
                                    <a:pt x="1055630" y="287221"/>
                                    <a:pt x="1048356" y="288173"/>
                                  </a:cubicBezTo>
                                  <a:cubicBezTo>
                                    <a:pt x="1030865" y="290338"/>
                                    <a:pt x="1013460" y="291204"/>
                                    <a:pt x="995882" y="291464"/>
                                  </a:cubicBezTo>
                                  <a:cubicBezTo>
                                    <a:pt x="981162" y="291637"/>
                                    <a:pt x="966614" y="295707"/>
                                    <a:pt x="951894" y="296486"/>
                                  </a:cubicBezTo>
                                  <a:cubicBezTo>
                                    <a:pt x="942109" y="297006"/>
                                    <a:pt x="932324" y="296832"/>
                                    <a:pt x="922626" y="297525"/>
                                  </a:cubicBezTo>
                                  <a:cubicBezTo>
                                    <a:pt x="918124" y="297872"/>
                                    <a:pt x="913621" y="298564"/>
                                    <a:pt x="909205" y="298997"/>
                                  </a:cubicBezTo>
                                  <a:cubicBezTo>
                                    <a:pt x="904615" y="299430"/>
                                    <a:pt x="900199" y="299863"/>
                                    <a:pt x="895610" y="300123"/>
                                  </a:cubicBezTo>
                                  <a:cubicBezTo>
                                    <a:pt x="892406" y="300296"/>
                                    <a:pt x="889202" y="300123"/>
                                    <a:pt x="886085" y="300382"/>
                                  </a:cubicBezTo>
                                  <a:cubicBezTo>
                                    <a:pt x="877426" y="301248"/>
                                    <a:pt x="868853" y="302374"/>
                                    <a:pt x="860194" y="303240"/>
                                  </a:cubicBezTo>
                                  <a:cubicBezTo>
                                    <a:pt x="858549" y="303327"/>
                                    <a:pt x="856904" y="302201"/>
                                    <a:pt x="855258" y="301855"/>
                                  </a:cubicBezTo>
                                  <a:cubicBezTo>
                                    <a:pt x="851968" y="301248"/>
                                    <a:pt x="849111" y="301681"/>
                                    <a:pt x="846686" y="306011"/>
                                  </a:cubicBezTo>
                                  <a:cubicBezTo>
                                    <a:pt x="858636" y="306011"/>
                                    <a:pt x="869200" y="310340"/>
                                    <a:pt x="880630" y="306617"/>
                                  </a:cubicBezTo>
                                  <a:cubicBezTo>
                                    <a:pt x="884873" y="305232"/>
                                    <a:pt x="890155" y="307483"/>
                                    <a:pt x="895090" y="308003"/>
                                  </a:cubicBezTo>
                                  <a:cubicBezTo>
                                    <a:pt x="898900" y="308349"/>
                                    <a:pt x="903576" y="310340"/>
                                    <a:pt x="906434" y="308868"/>
                                  </a:cubicBezTo>
                                  <a:cubicBezTo>
                                    <a:pt x="915872" y="303933"/>
                                    <a:pt x="924878" y="306963"/>
                                    <a:pt x="934143" y="308522"/>
                                  </a:cubicBezTo>
                                  <a:cubicBezTo>
                                    <a:pt x="936827" y="308868"/>
                                    <a:pt x="939598" y="309128"/>
                                    <a:pt x="942282" y="308782"/>
                                  </a:cubicBezTo>
                                  <a:cubicBezTo>
                                    <a:pt x="952760" y="307396"/>
                                    <a:pt x="963151" y="306790"/>
                                    <a:pt x="973195" y="310427"/>
                                  </a:cubicBezTo>
                                  <a:cubicBezTo>
                                    <a:pt x="977005" y="311813"/>
                                    <a:pt x="979430" y="310860"/>
                                    <a:pt x="982980" y="309042"/>
                                  </a:cubicBezTo>
                                  <a:cubicBezTo>
                                    <a:pt x="986184" y="307396"/>
                                    <a:pt x="991293" y="307137"/>
                                    <a:pt x="994756" y="308522"/>
                                  </a:cubicBezTo>
                                  <a:cubicBezTo>
                                    <a:pt x="1000991" y="310947"/>
                                    <a:pt x="1007139" y="312419"/>
                                    <a:pt x="1013547" y="313804"/>
                                  </a:cubicBezTo>
                                  <a:cubicBezTo>
                                    <a:pt x="1021253" y="315449"/>
                                    <a:pt x="1029306" y="313804"/>
                                    <a:pt x="1036407" y="317354"/>
                                  </a:cubicBezTo>
                                  <a:cubicBezTo>
                                    <a:pt x="1045585" y="322030"/>
                                    <a:pt x="1055803" y="325321"/>
                                    <a:pt x="1059959" y="336404"/>
                                  </a:cubicBezTo>
                                  <a:cubicBezTo>
                                    <a:pt x="1060825" y="338569"/>
                                    <a:pt x="1063769" y="340214"/>
                                    <a:pt x="1066107" y="341513"/>
                                  </a:cubicBezTo>
                                  <a:cubicBezTo>
                                    <a:pt x="1073294" y="345583"/>
                                    <a:pt x="1074160" y="351558"/>
                                    <a:pt x="1066800" y="354329"/>
                                  </a:cubicBezTo>
                                  <a:cubicBezTo>
                                    <a:pt x="1062557" y="355974"/>
                                    <a:pt x="1063943" y="359524"/>
                                    <a:pt x="1061605" y="360996"/>
                                  </a:cubicBezTo>
                                  <a:cubicBezTo>
                                    <a:pt x="1052599" y="366798"/>
                                    <a:pt x="1044200" y="372773"/>
                                    <a:pt x="1031817" y="371300"/>
                                  </a:cubicBezTo>
                                  <a:cubicBezTo>
                                    <a:pt x="1018396" y="369829"/>
                                    <a:pt x="1004714" y="372166"/>
                                    <a:pt x="991120" y="371647"/>
                                  </a:cubicBezTo>
                                  <a:cubicBezTo>
                                    <a:pt x="977438" y="371214"/>
                                    <a:pt x="963757" y="372253"/>
                                    <a:pt x="950162" y="369136"/>
                                  </a:cubicBezTo>
                                  <a:cubicBezTo>
                                    <a:pt x="943235" y="367490"/>
                                    <a:pt x="935788" y="369482"/>
                                    <a:pt x="928428" y="368529"/>
                                  </a:cubicBezTo>
                                  <a:cubicBezTo>
                                    <a:pt x="913967" y="366624"/>
                                    <a:pt x="898987" y="368703"/>
                                    <a:pt x="884699" y="364114"/>
                                  </a:cubicBezTo>
                                  <a:cubicBezTo>
                                    <a:pt x="882708" y="363507"/>
                                    <a:pt x="880456" y="364114"/>
                                    <a:pt x="878378" y="363767"/>
                                  </a:cubicBezTo>
                                  <a:cubicBezTo>
                                    <a:pt x="869459" y="362209"/>
                                    <a:pt x="860281" y="361516"/>
                                    <a:pt x="851881" y="358572"/>
                                  </a:cubicBezTo>
                                  <a:cubicBezTo>
                                    <a:pt x="844608" y="356060"/>
                                    <a:pt x="836901" y="357965"/>
                                    <a:pt x="829887" y="354156"/>
                                  </a:cubicBezTo>
                                  <a:cubicBezTo>
                                    <a:pt x="817592" y="347575"/>
                                    <a:pt x="803217" y="347142"/>
                                    <a:pt x="790229" y="341860"/>
                                  </a:cubicBezTo>
                                  <a:cubicBezTo>
                                    <a:pt x="788497" y="341167"/>
                                    <a:pt x="786332" y="341427"/>
                                    <a:pt x="784340" y="341167"/>
                                  </a:cubicBezTo>
                                  <a:cubicBezTo>
                                    <a:pt x="783042" y="341080"/>
                                    <a:pt x="780877" y="341167"/>
                                    <a:pt x="780531" y="340561"/>
                                  </a:cubicBezTo>
                                  <a:cubicBezTo>
                                    <a:pt x="775508" y="331036"/>
                                    <a:pt x="765723" y="333460"/>
                                    <a:pt x="757757" y="331295"/>
                                  </a:cubicBezTo>
                                  <a:cubicBezTo>
                                    <a:pt x="755939" y="330776"/>
                                    <a:pt x="754207" y="329737"/>
                                    <a:pt x="752562" y="328698"/>
                                  </a:cubicBezTo>
                                  <a:cubicBezTo>
                                    <a:pt x="743989" y="322809"/>
                                    <a:pt x="734984" y="318394"/>
                                    <a:pt x="724073" y="319606"/>
                                  </a:cubicBezTo>
                                  <a:cubicBezTo>
                                    <a:pt x="723121" y="319692"/>
                                    <a:pt x="721822" y="319606"/>
                                    <a:pt x="721043" y="319173"/>
                                  </a:cubicBezTo>
                                  <a:cubicBezTo>
                                    <a:pt x="713769" y="314150"/>
                                    <a:pt x="706582" y="309042"/>
                                    <a:pt x="699481" y="303846"/>
                                  </a:cubicBezTo>
                                  <a:cubicBezTo>
                                    <a:pt x="696018" y="301422"/>
                                    <a:pt x="693074" y="298304"/>
                                    <a:pt x="689350" y="296313"/>
                                  </a:cubicBezTo>
                                  <a:cubicBezTo>
                                    <a:pt x="678267" y="290338"/>
                                    <a:pt x="675409" y="287740"/>
                                    <a:pt x="668568" y="275964"/>
                                  </a:cubicBezTo>
                                  <a:cubicBezTo>
                                    <a:pt x="665538" y="275444"/>
                                    <a:pt x="662161" y="274925"/>
                                    <a:pt x="658870" y="274319"/>
                                  </a:cubicBezTo>
                                  <a:cubicBezTo>
                                    <a:pt x="659823" y="260724"/>
                                    <a:pt x="660169" y="258992"/>
                                    <a:pt x="662940" y="255702"/>
                                  </a:cubicBezTo>
                                  <a:cubicBezTo>
                                    <a:pt x="657052" y="251805"/>
                                    <a:pt x="654974" y="242713"/>
                                    <a:pt x="644929" y="244618"/>
                                  </a:cubicBezTo>
                                  <a:cubicBezTo>
                                    <a:pt x="652203" y="233361"/>
                                    <a:pt x="652203" y="233361"/>
                                    <a:pt x="639734" y="229032"/>
                                  </a:cubicBezTo>
                                  <a:cubicBezTo>
                                    <a:pt x="637223" y="228166"/>
                                    <a:pt x="634365" y="228079"/>
                                    <a:pt x="631767" y="227473"/>
                                  </a:cubicBezTo>
                                  <a:cubicBezTo>
                                    <a:pt x="629429" y="227040"/>
                                    <a:pt x="627178" y="226347"/>
                                    <a:pt x="624840" y="225828"/>
                                  </a:cubicBezTo>
                                  <a:cubicBezTo>
                                    <a:pt x="621463" y="225222"/>
                                    <a:pt x="618086" y="223923"/>
                                    <a:pt x="614796" y="224096"/>
                                  </a:cubicBezTo>
                                  <a:cubicBezTo>
                                    <a:pt x="602240" y="224615"/>
                                    <a:pt x="589771" y="225568"/>
                                    <a:pt x="577215" y="226261"/>
                                  </a:cubicBezTo>
                                  <a:cubicBezTo>
                                    <a:pt x="568036" y="226867"/>
                                    <a:pt x="558858" y="227646"/>
                                    <a:pt x="549679" y="227646"/>
                                  </a:cubicBezTo>
                                  <a:cubicBezTo>
                                    <a:pt x="545609" y="227646"/>
                                    <a:pt x="541626" y="226088"/>
                                    <a:pt x="537730" y="225308"/>
                                  </a:cubicBezTo>
                                  <a:cubicBezTo>
                                    <a:pt x="538596" y="216736"/>
                                    <a:pt x="541540" y="213532"/>
                                    <a:pt x="548813" y="213965"/>
                                  </a:cubicBezTo>
                                  <a:cubicBezTo>
                                    <a:pt x="557559" y="214571"/>
                                    <a:pt x="565612" y="213012"/>
                                    <a:pt x="573838" y="210068"/>
                                  </a:cubicBezTo>
                                  <a:cubicBezTo>
                                    <a:pt x="576349" y="209202"/>
                                    <a:pt x="580159" y="209722"/>
                                    <a:pt x="582757" y="210934"/>
                                  </a:cubicBezTo>
                                  <a:cubicBezTo>
                                    <a:pt x="588385" y="213618"/>
                                    <a:pt x="593321" y="213705"/>
                                    <a:pt x="598516" y="210155"/>
                                  </a:cubicBezTo>
                                  <a:cubicBezTo>
                                    <a:pt x="601028" y="208510"/>
                                    <a:pt x="604145" y="207037"/>
                                    <a:pt x="607089" y="206951"/>
                                  </a:cubicBezTo>
                                  <a:cubicBezTo>
                                    <a:pt x="622329" y="206345"/>
                                    <a:pt x="637396" y="205306"/>
                                    <a:pt x="652116" y="200890"/>
                                  </a:cubicBezTo>
                                  <a:cubicBezTo>
                                    <a:pt x="655147" y="200024"/>
                                    <a:pt x="658784" y="201236"/>
                                    <a:pt x="662767" y="201496"/>
                                  </a:cubicBezTo>
                                  <a:cubicBezTo>
                                    <a:pt x="663633" y="196733"/>
                                    <a:pt x="664499" y="192317"/>
                                    <a:pt x="665365" y="187208"/>
                                  </a:cubicBezTo>
                                  <a:lnTo>
                                    <a:pt x="675149" y="187208"/>
                                  </a:lnTo>
                                  <a:cubicBezTo>
                                    <a:pt x="676622" y="182359"/>
                                    <a:pt x="678180" y="177424"/>
                                    <a:pt x="679739" y="172228"/>
                                  </a:cubicBezTo>
                                  <a:cubicBezTo>
                                    <a:pt x="677574" y="171102"/>
                                    <a:pt x="675756" y="170063"/>
                                    <a:pt x="673591" y="168938"/>
                                  </a:cubicBezTo>
                                  <a:cubicBezTo>
                                    <a:pt x="674457" y="168245"/>
                                    <a:pt x="675063" y="167552"/>
                                    <a:pt x="675842" y="167119"/>
                                  </a:cubicBezTo>
                                  <a:cubicBezTo>
                                    <a:pt x="676448" y="166773"/>
                                    <a:pt x="677314" y="166426"/>
                                    <a:pt x="677834" y="166600"/>
                                  </a:cubicBezTo>
                                  <a:cubicBezTo>
                                    <a:pt x="685281" y="169284"/>
                                    <a:pt x="691515" y="169630"/>
                                    <a:pt x="694719" y="160452"/>
                                  </a:cubicBezTo>
                                  <a:cubicBezTo>
                                    <a:pt x="695152" y="159239"/>
                                    <a:pt x="698529" y="158287"/>
                                    <a:pt x="700347" y="158547"/>
                                  </a:cubicBezTo>
                                  <a:cubicBezTo>
                                    <a:pt x="708314" y="159586"/>
                                    <a:pt x="712990" y="156122"/>
                                    <a:pt x="715414" y="149714"/>
                                  </a:cubicBezTo>
                                  <a:cubicBezTo>
                                    <a:pt x="719744" y="149022"/>
                                    <a:pt x="724420" y="149368"/>
                                    <a:pt x="727537" y="147376"/>
                                  </a:cubicBezTo>
                                  <a:cubicBezTo>
                                    <a:pt x="731780" y="144692"/>
                                    <a:pt x="734811" y="140189"/>
                                    <a:pt x="739227" y="135600"/>
                                  </a:cubicBezTo>
                                  <a:cubicBezTo>
                                    <a:pt x="740958" y="138025"/>
                                    <a:pt x="742950" y="140969"/>
                                    <a:pt x="745808" y="145125"/>
                                  </a:cubicBezTo>
                                  <a:cubicBezTo>
                                    <a:pt x="750917" y="139410"/>
                                    <a:pt x="755939" y="133868"/>
                                    <a:pt x="761048" y="128240"/>
                                  </a:cubicBezTo>
                                  <a:cubicBezTo>
                                    <a:pt x="766156" y="130578"/>
                                    <a:pt x="770919" y="132656"/>
                                    <a:pt x="776894" y="135340"/>
                                  </a:cubicBezTo>
                                  <a:cubicBezTo>
                                    <a:pt x="777240" y="132136"/>
                                    <a:pt x="777760" y="129625"/>
                                    <a:pt x="777673" y="127028"/>
                                  </a:cubicBezTo>
                                  <a:cubicBezTo>
                                    <a:pt x="777586" y="122438"/>
                                    <a:pt x="775595" y="121313"/>
                                    <a:pt x="770746" y="122525"/>
                                  </a:cubicBezTo>
                                  <a:cubicBezTo>
                                    <a:pt x="764251" y="124170"/>
                                    <a:pt x="758017" y="126681"/>
                                    <a:pt x="750484" y="124430"/>
                                  </a:cubicBezTo>
                                  <a:cubicBezTo>
                                    <a:pt x="745375" y="122871"/>
                                    <a:pt x="738880" y="126162"/>
                                    <a:pt x="733079" y="126421"/>
                                  </a:cubicBezTo>
                                  <a:cubicBezTo>
                                    <a:pt x="716886" y="127028"/>
                                    <a:pt x="700694" y="126768"/>
                                    <a:pt x="684501" y="127720"/>
                                  </a:cubicBezTo>
                                  <a:cubicBezTo>
                                    <a:pt x="671686" y="128499"/>
                                    <a:pt x="658957" y="130664"/>
                                    <a:pt x="646141" y="132136"/>
                                  </a:cubicBezTo>
                                  <a:cubicBezTo>
                                    <a:pt x="637396" y="133175"/>
                                    <a:pt x="628737" y="134128"/>
                                    <a:pt x="619991" y="135254"/>
                                  </a:cubicBezTo>
                                  <a:cubicBezTo>
                                    <a:pt x="614882" y="135860"/>
                                    <a:pt x="609773" y="136812"/>
                                    <a:pt x="604664" y="137505"/>
                                  </a:cubicBezTo>
                                  <a:cubicBezTo>
                                    <a:pt x="602933" y="137765"/>
                                    <a:pt x="600595" y="138631"/>
                                    <a:pt x="599556" y="137851"/>
                                  </a:cubicBezTo>
                                  <a:cubicBezTo>
                                    <a:pt x="594187" y="133868"/>
                                    <a:pt x="588645" y="136726"/>
                                    <a:pt x="583363" y="137245"/>
                                  </a:cubicBezTo>
                                  <a:cubicBezTo>
                                    <a:pt x="574098" y="138198"/>
                                    <a:pt x="565179" y="140276"/>
                                    <a:pt x="555741" y="140189"/>
                                  </a:cubicBezTo>
                                  <a:cubicBezTo>
                                    <a:pt x="548207" y="140189"/>
                                    <a:pt x="540587" y="142527"/>
                                    <a:pt x="532101" y="143913"/>
                                  </a:cubicBezTo>
                                  <a:cubicBezTo>
                                    <a:pt x="530629" y="142268"/>
                                    <a:pt x="528551" y="140016"/>
                                    <a:pt x="525607" y="136639"/>
                                  </a:cubicBezTo>
                                  <a:cubicBezTo>
                                    <a:pt x="537470" y="134474"/>
                                    <a:pt x="548034" y="132483"/>
                                    <a:pt x="560503" y="130231"/>
                                  </a:cubicBezTo>
                                  <a:cubicBezTo>
                                    <a:pt x="557646" y="128499"/>
                                    <a:pt x="556433" y="127114"/>
                                    <a:pt x="555654" y="127287"/>
                                  </a:cubicBezTo>
                                  <a:cubicBezTo>
                                    <a:pt x="543964" y="129885"/>
                                    <a:pt x="531928" y="127894"/>
                                    <a:pt x="520238" y="130231"/>
                                  </a:cubicBezTo>
                                  <a:cubicBezTo>
                                    <a:pt x="516255" y="131097"/>
                                    <a:pt x="512185" y="131617"/>
                                    <a:pt x="507596" y="132396"/>
                                  </a:cubicBezTo>
                                  <a:cubicBezTo>
                                    <a:pt x="512878" y="138631"/>
                                    <a:pt x="515043" y="144432"/>
                                    <a:pt x="514263" y="149974"/>
                                  </a:cubicBezTo>
                                  <a:cubicBezTo>
                                    <a:pt x="502054" y="146164"/>
                                    <a:pt x="490711" y="151706"/>
                                    <a:pt x="479021" y="153178"/>
                                  </a:cubicBezTo>
                                  <a:cubicBezTo>
                                    <a:pt x="469756" y="154304"/>
                                    <a:pt x="460231" y="154044"/>
                                    <a:pt x="450879" y="154997"/>
                                  </a:cubicBezTo>
                                  <a:cubicBezTo>
                                    <a:pt x="441873" y="155862"/>
                                    <a:pt x="432435" y="155689"/>
                                    <a:pt x="424469" y="161144"/>
                                  </a:cubicBezTo>
                                  <a:cubicBezTo>
                                    <a:pt x="423949" y="161491"/>
                                    <a:pt x="423083" y="162183"/>
                                    <a:pt x="422737" y="162010"/>
                                  </a:cubicBezTo>
                                  <a:cubicBezTo>
                                    <a:pt x="413991" y="158287"/>
                                    <a:pt x="404899" y="160538"/>
                                    <a:pt x="396500" y="162010"/>
                                  </a:cubicBezTo>
                                  <a:cubicBezTo>
                                    <a:pt x="387841" y="163569"/>
                                    <a:pt x="378922" y="163309"/>
                                    <a:pt x="370609" y="165387"/>
                                  </a:cubicBezTo>
                                  <a:cubicBezTo>
                                    <a:pt x="355802" y="169111"/>
                                    <a:pt x="341515" y="174219"/>
                                    <a:pt x="325668" y="173094"/>
                                  </a:cubicBezTo>
                                  <a:cubicBezTo>
                                    <a:pt x="319780" y="172661"/>
                                    <a:pt x="313546" y="174739"/>
                                    <a:pt x="307311" y="174739"/>
                                  </a:cubicBezTo>
                                  <a:cubicBezTo>
                                    <a:pt x="304540" y="174739"/>
                                    <a:pt x="301856" y="177510"/>
                                    <a:pt x="297007" y="180194"/>
                                  </a:cubicBezTo>
                                  <a:cubicBezTo>
                                    <a:pt x="293543" y="179155"/>
                                    <a:pt x="287309" y="177943"/>
                                    <a:pt x="281594" y="175345"/>
                                  </a:cubicBezTo>
                                  <a:cubicBezTo>
                                    <a:pt x="278390" y="173873"/>
                                    <a:pt x="275792" y="170583"/>
                                    <a:pt x="273627" y="167639"/>
                                  </a:cubicBezTo>
                                  <a:cubicBezTo>
                                    <a:pt x="270856" y="163915"/>
                                    <a:pt x="273627" y="161924"/>
                                    <a:pt x="276658" y="159153"/>
                                  </a:cubicBezTo>
                                  <a:cubicBezTo>
                                    <a:pt x="271722" y="159932"/>
                                    <a:pt x="266787" y="160711"/>
                                    <a:pt x="261851" y="161491"/>
                                  </a:cubicBezTo>
                                  <a:cubicBezTo>
                                    <a:pt x="245832" y="163915"/>
                                    <a:pt x="229812" y="166513"/>
                                    <a:pt x="213793" y="168678"/>
                                  </a:cubicBezTo>
                                  <a:cubicBezTo>
                                    <a:pt x="207472" y="169544"/>
                                    <a:pt x="206433" y="174479"/>
                                    <a:pt x="204874" y="178636"/>
                                  </a:cubicBezTo>
                                  <a:cubicBezTo>
                                    <a:pt x="200025" y="179934"/>
                                    <a:pt x="196302" y="180541"/>
                                    <a:pt x="191626" y="178463"/>
                                  </a:cubicBezTo>
                                  <a:cubicBezTo>
                                    <a:pt x="188335" y="176990"/>
                                    <a:pt x="183486" y="179069"/>
                                    <a:pt x="179330" y="179588"/>
                                  </a:cubicBezTo>
                                  <a:cubicBezTo>
                                    <a:pt x="174567" y="180281"/>
                                    <a:pt x="169805" y="181147"/>
                                    <a:pt x="165129" y="182013"/>
                                  </a:cubicBezTo>
                                  <a:cubicBezTo>
                                    <a:pt x="163137" y="182359"/>
                                    <a:pt x="161319" y="183225"/>
                                    <a:pt x="159241" y="183485"/>
                                  </a:cubicBezTo>
                                  <a:cubicBezTo>
                                    <a:pt x="156989" y="183831"/>
                                    <a:pt x="154651" y="184351"/>
                                    <a:pt x="152573" y="183745"/>
                                  </a:cubicBezTo>
                                  <a:cubicBezTo>
                                    <a:pt x="147551" y="182273"/>
                                    <a:pt x="143048" y="181666"/>
                                    <a:pt x="138892" y="185909"/>
                                  </a:cubicBezTo>
                                  <a:cubicBezTo>
                                    <a:pt x="134995" y="189979"/>
                                    <a:pt x="130146" y="187208"/>
                                    <a:pt x="125730" y="187035"/>
                                  </a:cubicBezTo>
                                  <a:cubicBezTo>
                                    <a:pt x="122699" y="186948"/>
                                    <a:pt x="119582" y="185736"/>
                                    <a:pt x="116638" y="186256"/>
                                  </a:cubicBezTo>
                                  <a:cubicBezTo>
                                    <a:pt x="103216" y="188680"/>
                                    <a:pt x="97155" y="185130"/>
                                    <a:pt x="92566" y="171189"/>
                                  </a:cubicBezTo>
                                  <a:cubicBezTo>
                                    <a:pt x="95250" y="169457"/>
                                    <a:pt x="97934" y="166426"/>
                                    <a:pt x="100965" y="165993"/>
                                  </a:cubicBezTo>
                                  <a:cubicBezTo>
                                    <a:pt x="116984" y="163829"/>
                                    <a:pt x="128761" y="154390"/>
                                    <a:pt x="140191" y="143653"/>
                                  </a:cubicBezTo>
                                  <a:cubicBezTo>
                                    <a:pt x="146425" y="145038"/>
                                    <a:pt x="153612" y="149368"/>
                                    <a:pt x="157249" y="138717"/>
                                  </a:cubicBezTo>
                                  <a:cubicBezTo>
                                    <a:pt x="166341" y="145038"/>
                                    <a:pt x="174481" y="141228"/>
                                    <a:pt x="182620" y="137678"/>
                                  </a:cubicBezTo>
                                  <a:cubicBezTo>
                                    <a:pt x="184785" y="136726"/>
                                    <a:pt x="187210" y="135773"/>
                                    <a:pt x="189548" y="135773"/>
                                  </a:cubicBezTo>
                                  <a:cubicBezTo>
                                    <a:pt x="196302" y="135860"/>
                                    <a:pt x="202190" y="133175"/>
                                    <a:pt x="207818" y="130145"/>
                                  </a:cubicBezTo>
                                  <a:cubicBezTo>
                                    <a:pt x="212408" y="127634"/>
                                    <a:pt x="216564" y="126508"/>
                                    <a:pt x="221759" y="127894"/>
                                  </a:cubicBezTo>
                                  <a:cubicBezTo>
                                    <a:pt x="226089" y="129106"/>
                                    <a:pt x="230851" y="130578"/>
                                    <a:pt x="233882" y="125209"/>
                                  </a:cubicBezTo>
                                  <a:cubicBezTo>
                                    <a:pt x="234142" y="124776"/>
                                    <a:pt x="235354" y="124343"/>
                                    <a:pt x="235874" y="124603"/>
                                  </a:cubicBezTo>
                                  <a:cubicBezTo>
                                    <a:pt x="243147" y="127374"/>
                                    <a:pt x="248170" y="121226"/>
                                    <a:pt x="254404" y="119927"/>
                                  </a:cubicBezTo>
                                  <a:cubicBezTo>
                                    <a:pt x="256655" y="119494"/>
                                    <a:pt x="259080" y="119321"/>
                                    <a:pt x="261418" y="119321"/>
                                  </a:cubicBezTo>
                                  <a:cubicBezTo>
                                    <a:pt x="262371" y="119321"/>
                                    <a:pt x="264016" y="120533"/>
                                    <a:pt x="264189" y="120273"/>
                                  </a:cubicBezTo>
                                  <a:cubicBezTo>
                                    <a:pt x="269558" y="113692"/>
                                    <a:pt x="277351" y="116896"/>
                                    <a:pt x="283845" y="115511"/>
                                  </a:cubicBezTo>
                                  <a:cubicBezTo>
                                    <a:pt x="289473" y="114299"/>
                                    <a:pt x="295362" y="114905"/>
                                    <a:pt x="301163" y="114385"/>
                                  </a:cubicBezTo>
                                  <a:cubicBezTo>
                                    <a:pt x="304107" y="114126"/>
                                    <a:pt x="307571" y="113779"/>
                                    <a:pt x="309822" y="112221"/>
                                  </a:cubicBezTo>
                                  <a:cubicBezTo>
                                    <a:pt x="319088" y="105986"/>
                                    <a:pt x="329565" y="106765"/>
                                    <a:pt x="339869" y="105640"/>
                                  </a:cubicBezTo>
                                  <a:cubicBezTo>
                                    <a:pt x="346017" y="105033"/>
                                    <a:pt x="352079" y="102696"/>
                                    <a:pt x="358227" y="102522"/>
                                  </a:cubicBezTo>
                                  <a:cubicBezTo>
                                    <a:pt x="368531" y="102262"/>
                                    <a:pt x="377017" y="95508"/>
                                    <a:pt x="387841" y="96115"/>
                                  </a:cubicBezTo>
                                  <a:cubicBezTo>
                                    <a:pt x="397366" y="96721"/>
                                    <a:pt x="407237" y="93690"/>
                                    <a:pt x="416849" y="91958"/>
                                  </a:cubicBezTo>
                                  <a:cubicBezTo>
                                    <a:pt x="422910" y="90833"/>
                                    <a:pt x="428971" y="90659"/>
                                    <a:pt x="434946" y="87975"/>
                                  </a:cubicBezTo>
                                  <a:cubicBezTo>
                                    <a:pt x="440748" y="85377"/>
                                    <a:pt x="443432" y="82347"/>
                                    <a:pt x="443086" y="75939"/>
                                  </a:cubicBezTo>
                                  <a:cubicBezTo>
                                    <a:pt x="446030" y="77498"/>
                                    <a:pt x="449667" y="78277"/>
                                    <a:pt x="451312" y="80528"/>
                                  </a:cubicBezTo>
                                  <a:cubicBezTo>
                                    <a:pt x="456680" y="88062"/>
                                    <a:pt x="464041" y="85897"/>
                                    <a:pt x="469409" y="82953"/>
                                  </a:cubicBezTo>
                                  <a:cubicBezTo>
                                    <a:pt x="477636" y="78364"/>
                                    <a:pt x="486381" y="79056"/>
                                    <a:pt x="494954" y="77498"/>
                                  </a:cubicBezTo>
                                  <a:cubicBezTo>
                                    <a:pt x="500149" y="76632"/>
                                    <a:pt x="506470" y="79835"/>
                                    <a:pt x="510367" y="73514"/>
                                  </a:cubicBezTo>
                                  <a:cubicBezTo>
                                    <a:pt x="510627" y="73168"/>
                                    <a:pt x="512358" y="73255"/>
                                    <a:pt x="513224" y="73601"/>
                                  </a:cubicBezTo>
                                  <a:cubicBezTo>
                                    <a:pt x="520931" y="76978"/>
                                    <a:pt x="528724" y="75333"/>
                                    <a:pt x="536344" y="73514"/>
                                  </a:cubicBezTo>
                                  <a:cubicBezTo>
                                    <a:pt x="542232" y="72129"/>
                                    <a:pt x="547947" y="71436"/>
                                    <a:pt x="554095" y="71869"/>
                                  </a:cubicBezTo>
                                  <a:cubicBezTo>
                                    <a:pt x="558685" y="72215"/>
                                    <a:pt x="563707" y="69878"/>
                                    <a:pt x="568036" y="67713"/>
                                  </a:cubicBezTo>
                                  <a:cubicBezTo>
                                    <a:pt x="572972" y="65115"/>
                                    <a:pt x="577475" y="63297"/>
                                    <a:pt x="583017" y="65721"/>
                                  </a:cubicBezTo>
                                  <a:cubicBezTo>
                                    <a:pt x="584748" y="66501"/>
                                    <a:pt x="587086" y="66327"/>
                                    <a:pt x="588991" y="65894"/>
                                  </a:cubicBezTo>
                                  <a:cubicBezTo>
                                    <a:pt x="598343" y="63989"/>
                                    <a:pt x="608648" y="66067"/>
                                    <a:pt x="616960" y="59486"/>
                                  </a:cubicBezTo>
                                  <a:cubicBezTo>
                                    <a:pt x="618086" y="58621"/>
                                    <a:pt x="621030" y="58361"/>
                                    <a:pt x="622069" y="59140"/>
                                  </a:cubicBezTo>
                                  <a:cubicBezTo>
                                    <a:pt x="627438" y="63816"/>
                                    <a:pt x="632114" y="60786"/>
                                    <a:pt x="637569" y="59227"/>
                                  </a:cubicBezTo>
                                  <a:cubicBezTo>
                                    <a:pt x="644410" y="57408"/>
                                    <a:pt x="651770" y="57842"/>
                                    <a:pt x="659043" y="57495"/>
                                  </a:cubicBezTo>
                                  <a:cubicBezTo>
                                    <a:pt x="667183" y="57149"/>
                                    <a:pt x="673764" y="54724"/>
                                    <a:pt x="674543" y="45719"/>
                                  </a:cubicBezTo>
                                  <a:cubicBezTo>
                                    <a:pt x="683116" y="44939"/>
                                    <a:pt x="689783" y="47883"/>
                                    <a:pt x="695931" y="51693"/>
                                  </a:cubicBezTo>
                                  <a:cubicBezTo>
                                    <a:pt x="701387" y="55071"/>
                                    <a:pt x="706236" y="54724"/>
                                    <a:pt x="711951" y="52300"/>
                                  </a:cubicBezTo>
                                  <a:cubicBezTo>
                                    <a:pt x="716020" y="50568"/>
                                    <a:pt x="721649" y="51780"/>
                                    <a:pt x="725112" y="49356"/>
                                  </a:cubicBezTo>
                                  <a:cubicBezTo>
                                    <a:pt x="730221" y="45892"/>
                                    <a:pt x="733858" y="48923"/>
                                    <a:pt x="738101" y="49702"/>
                                  </a:cubicBezTo>
                                  <a:cubicBezTo>
                                    <a:pt x="740526" y="50048"/>
                                    <a:pt x="743470" y="50395"/>
                                    <a:pt x="745461" y="49442"/>
                                  </a:cubicBezTo>
                                  <a:cubicBezTo>
                                    <a:pt x="752129" y="46238"/>
                                    <a:pt x="759056" y="47797"/>
                                    <a:pt x="765897" y="47364"/>
                                  </a:cubicBezTo>
                                  <a:cubicBezTo>
                                    <a:pt x="774296" y="46758"/>
                                    <a:pt x="782695" y="45719"/>
                                    <a:pt x="790748" y="43381"/>
                                  </a:cubicBezTo>
                                  <a:cubicBezTo>
                                    <a:pt x="794385" y="42255"/>
                                    <a:pt x="797243" y="42168"/>
                                    <a:pt x="800793" y="42688"/>
                                  </a:cubicBezTo>
                                  <a:cubicBezTo>
                                    <a:pt x="804170" y="43121"/>
                                    <a:pt x="807720" y="42428"/>
                                    <a:pt x="811270" y="41995"/>
                                  </a:cubicBezTo>
                                  <a:cubicBezTo>
                                    <a:pt x="816379" y="41303"/>
                                    <a:pt x="821575" y="40177"/>
                                    <a:pt x="826770" y="39571"/>
                                  </a:cubicBezTo>
                                  <a:cubicBezTo>
                                    <a:pt x="830580" y="39138"/>
                                    <a:pt x="834736" y="41303"/>
                                    <a:pt x="838200" y="37579"/>
                                  </a:cubicBezTo>
                                  <a:cubicBezTo>
                                    <a:pt x="838893" y="36800"/>
                                    <a:pt x="840971" y="36713"/>
                                    <a:pt x="842270" y="36973"/>
                                  </a:cubicBezTo>
                                  <a:cubicBezTo>
                                    <a:pt x="859415" y="40783"/>
                                    <a:pt x="875088" y="32817"/>
                                    <a:pt x="891540" y="30825"/>
                                  </a:cubicBezTo>
                                  <a:cubicBezTo>
                                    <a:pt x="893705" y="30565"/>
                                    <a:pt x="895610" y="28400"/>
                                    <a:pt x="897861" y="26928"/>
                                  </a:cubicBezTo>
                                  <a:cubicBezTo>
                                    <a:pt x="909724" y="35761"/>
                                    <a:pt x="920635" y="33509"/>
                                    <a:pt x="931112" y="23725"/>
                                  </a:cubicBezTo>
                                  <a:cubicBezTo>
                                    <a:pt x="939079" y="30305"/>
                                    <a:pt x="948084" y="28920"/>
                                    <a:pt x="957089" y="27708"/>
                                  </a:cubicBezTo>
                                  <a:cubicBezTo>
                                    <a:pt x="965316" y="26582"/>
                                    <a:pt x="973455" y="25543"/>
                                    <a:pt x="981681" y="25023"/>
                                  </a:cubicBezTo>
                                  <a:cubicBezTo>
                                    <a:pt x="992332" y="24417"/>
                                    <a:pt x="1003069" y="24158"/>
                                    <a:pt x="1013806" y="23898"/>
                                  </a:cubicBezTo>
                                  <a:cubicBezTo>
                                    <a:pt x="1019002" y="23811"/>
                                    <a:pt x="1024197" y="23725"/>
                                    <a:pt x="1030345" y="23551"/>
                                  </a:cubicBezTo>
                                  <a:cubicBezTo>
                                    <a:pt x="1030778" y="21993"/>
                                    <a:pt x="1031298" y="19741"/>
                                    <a:pt x="1031817" y="17577"/>
                                  </a:cubicBezTo>
                                  <a:cubicBezTo>
                                    <a:pt x="1029566" y="17230"/>
                                    <a:pt x="1027488" y="16624"/>
                                    <a:pt x="1025236" y="16364"/>
                                  </a:cubicBezTo>
                                  <a:cubicBezTo>
                                    <a:pt x="1022466" y="16018"/>
                                    <a:pt x="1019695" y="16018"/>
                                    <a:pt x="1017010" y="15758"/>
                                  </a:cubicBezTo>
                                  <a:cubicBezTo>
                                    <a:pt x="1014499" y="15498"/>
                                    <a:pt x="1011988" y="14373"/>
                                    <a:pt x="1009737" y="14892"/>
                                  </a:cubicBezTo>
                                  <a:cubicBezTo>
                                    <a:pt x="996488" y="17836"/>
                                    <a:pt x="983067" y="14719"/>
                                    <a:pt x="969818" y="15758"/>
                                  </a:cubicBezTo>
                                  <a:cubicBezTo>
                                    <a:pt x="966528" y="16018"/>
                                    <a:pt x="963324" y="18183"/>
                                    <a:pt x="957782" y="20261"/>
                                  </a:cubicBezTo>
                                  <a:cubicBezTo>
                                    <a:pt x="951115" y="14632"/>
                                    <a:pt x="939771" y="20521"/>
                                    <a:pt x="930246" y="15585"/>
                                  </a:cubicBezTo>
                                  <a:cubicBezTo>
                                    <a:pt x="929294" y="15152"/>
                                    <a:pt x="927389" y="15845"/>
                                    <a:pt x="926350" y="16624"/>
                                  </a:cubicBezTo>
                                  <a:cubicBezTo>
                                    <a:pt x="923492" y="18702"/>
                                    <a:pt x="921241" y="19655"/>
                                    <a:pt x="917864" y="16971"/>
                                  </a:cubicBezTo>
                                  <a:cubicBezTo>
                                    <a:pt x="916998" y="16364"/>
                                    <a:pt x="913274" y="19828"/>
                                    <a:pt x="910590" y="20781"/>
                                  </a:cubicBezTo>
                                  <a:cubicBezTo>
                                    <a:pt x="909118" y="21300"/>
                                    <a:pt x="906780" y="21040"/>
                                    <a:pt x="905481" y="20174"/>
                                  </a:cubicBezTo>
                                  <a:cubicBezTo>
                                    <a:pt x="898034" y="15498"/>
                                    <a:pt x="889722" y="17057"/>
                                    <a:pt x="881669" y="16797"/>
                                  </a:cubicBezTo>
                                  <a:cubicBezTo>
                                    <a:pt x="880630" y="16797"/>
                                    <a:pt x="879331" y="16537"/>
                                    <a:pt x="878465" y="17057"/>
                                  </a:cubicBezTo>
                                  <a:cubicBezTo>
                                    <a:pt x="867554" y="24071"/>
                                    <a:pt x="855778" y="19049"/>
                                    <a:pt x="844435" y="19828"/>
                                  </a:cubicBezTo>
                                  <a:cubicBezTo>
                                    <a:pt x="839066" y="20174"/>
                                    <a:pt x="834390" y="20261"/>
                                    <a:pt x="829541" y="17750"/>
                                  </a:cubicBezTo>
                                  <a:cubicBezTo>
                                    <a:pt x="828415" y="17144"/>
                                    <a:pt x="826424" y="18269"/>
                                    <a:pt x="824865" y="18616"/>
                                  </a:cubicBezTo>
                                  <a:cubicBezTo>
                                    <a:pt x="822960" y="18962"/>
                                    <a:pt x="821055" y="19915"/>
                                    <a:pt x="819237" y="19741"/>
                                  </a:cubicBezTo>
                                  <a:cubicBezTo>
                                    <a:pt x="809798" y="19049"/>
                                    <a:pt x="809798" y="18876"/>
                                    <a:pt x="803997" y="25803"/>
                                  </a:cubicBezTo>
                                  <a:cubicBezTo>
                                    <a:pt x="794905" y="21993"/>
                                    <a:pt x="785380" y="20867"/>
                                    <a:pt x="775508" y="21560"/>
                                  </a:cubicBezTo>
                                  <a:cubicBezTo>
                                    <a:pt x="769620" y="21906"/>
                                    <a:pt x="763645" y="21213"/>
                                    <a:pt x="757757" y="21040"/>
                                  </a:cubicBezTo>
                                  <a:cubicBezTo>
                                    <a:pt x="754726" y="21040"/>
                                    <a:pt x="751436" y="19915"/>
                                    <a:pt x="749531" y="23984"/>
                                  </a:cubicBezTo>
                                  <a:cubicBezTo>
                                    <a:pt x="749185" y="24850"/>
                                    <a:pt x="745634" y="24937"/>
                                    <a:pt x="743903" y="24331"/>
                                  </a:cubicBezTo>
                                  <a:cubicBezTo>
                                    <a:pt x="738274" y="22512"/>
                                    <a:pt x="733338" y="22512"/>
                                    <a:pt x="727537" y="25023"/>
                                  </a:cubicBezTo>
                                  <a:cubicBezTo>
                                    <a:pt x="723727" y="26669"/>
                                    <a:pt x="718272" y="24071"/>
                                    <a:pt x="713596" y="24590"/>
                                  </a:cubicBezTo>
                                  <a:cubicBezTo>
                                    <a:pt x="709006" y="25023"/>
                                    <a:pt x="704764" y="29266"/>
                                    <a:pt x="699655" y="25023"/>
                                  </a:cubicBezTo>
                                  <a:cubicBezTo>
                                    <a:pt x="698529" y="24158"/>
                                    <a:pt x="695758" y="24850"/>
                                    <a:pt x="693766" y="25370"/>
                                  </a:cubicBezTo>
                                  <a:cubicBezTo>
                                    <a:pt x="683289" y="27968"/>
                                    <a:pt x="672985" y="31344"/>
                                    <a:pt x="662421" y="25197"/>
                                  </a:cubicBezTo>
                                  <a:cubicBezTo>
                                    <a:pt x="659563" y="23551"/>
                                    <a:pt x="656619" y="24677"/>
                                    <a:pt x="654194" y="27881"/>
                                  </a:cubicBezTo>
                                  <a:cubicBezTo>
                                    <a:pt x="648912" y="34895"/>
                                    <a:pt x="648739" y="34549"/>
                                    <a:pt x="641119" y="30825"/>
                                  </a:cubicBezTo>
                                  <a:cubicBezTo>
                                    <a:pt x="639387" y="29959"/>
                                    <a:pt x="636703" y="29180"/>
                                    <a:pt x="635231" y="29873"/>
                                  </a:cubicBezTo>
                                  <a:cubicBezTo>
                                    <a:pt x="628217" y="33076"/>
                                    <a:pt x="621376" y="31258"/>
                                    <a:pt x="614536" y="29526"/>
                                  </a:cubicBezTo>
                                  <a:cubicBezTo>
                                    <a:pt x="606656" y="27448"/>
                                    <a:pt x="600248" y="29180"/>
                                    <a:pt x="595139" y="35501"/>
                                  </a:cubicBezTo>
                                  <a:cubicBezTo>
                                    <a:pt x="588558" y="31344"/>
                                    <a:pt x="582411" y="27881"/>
                                    <a:pt x="574358" y="32210"/>
                                  </a:cubicBezTo>
                                  <a:cubicBezTo>
                                    <a:pt x="570028" y="34549"/>
                                    <a:pt x="564833" y="37146"/>
                                    <a:pt x="559291" y="34115"/>
                                  </a:cubicBezTo>
                                  <a:cubicBezTo>
                                    <a:pt x="558771" y="33769"/>
                                    <a:pt x="557819" y="33856"/>
                                    <a:pt x="557213" y="34115"/>
                                  </a:cubicBezTo>
                                  <a:cubicBezTo>
                                    <a:pt x="550199" y="36194"/>
                                    <a:pt x="544051" y="39657"/>
                                    <a:pt x="535651" y="37752"/>
                                  </a:cubicBezTo>
                                  <a:cubicBezTo>
                                    <a:pt x="528984" y="36194"/>
                                    <a:pt x="521191" y="39571"/>
                                    <a:pt x="513831" y="40783"/>
                                  </a:cubicBezTo>
                                  <a:cubicBezTo>
                                    <a:pt x="503440" y="42515"/>
                                    <a:pt x="493049" y="42601"/>
                                    <a:pt x="481792" y="41043"/>
                                  </a:cubicBezTo>
                                  <a:cubicBezTo>
                                    <a:pt x="481099" y="42428"/>
                                    <a:pt x="479973" y="44420"/>
                                    <a:pt x="479021" y="46238"/>
                                  </a:cubicBezTo>
                                  <a:cubicBezTo>
                                    <a:pt x="477895" y="46238"/>
                                    <a:pt x="477116" y="46411"/>
                                    <a:pt x="476596" y="46238"/>
                                  </a:cubicBezTo>
                                  <a:cubicBezTo>
                                    <a:pt x="469669" y="42775"/>
                                    <a:pt x="463002" y="42601"/>
                                    <a:pt x="455122" y="44853"/>
                                  </a:cubicBezTo>
                                  <a:cubicBezTo>
                                    <a:pt x="448801" y="46671"/>
                                    <a:pt x="442393" y="49615"/>
                                    <a:pt x="434686" y="47883"/>
                                  </a:cubicBezTo>
                                  <a:cubicBezTo>
                                    <a:pt x="429837" y="46758"/>
                                    <a:pt x="423603" y="49529"/>
                                    <a:pt x="418667" y="51780"/>
                                  </a:cubicBezTo>
                                  <a:cubicBezTo>
                                    <a:pt x="413991" y="53945"/>
                                    <a:pt x="410008" y="54378"/>
                                    <a:pt x="405505" y="52213"/>
                                  </a:cubicBezTo>
                                  <a:cubicBezTo>
                                    <a:pt x="399617" y="49529"/>
                                    <a:pt x="394162" y="49875"/>
                                    <a:pt x="388187" y="52646"/>
                                  </a:cubicBezTo>
                                  <a:cubicBezTo>
                                    <a:pt x="382559" y="55244"/>
                                    <a:pt x="375805" y="58274"/>
                                    <a:pt x="370349" y="57062"/>
                                  </a:cubicBezTo>
                                  <a:cubicBezTo>
                                    <a:pt x="363249" y="55590"/>
                                    <a:pt x="357361" y="53858"/>
                                    <a:pt x="351473" y="59140"/>
                                  </a:cubicBezTo>
                                  <a:cubicBezTo>
                                    <a:pt x="339436" y="59140"/>
                                    <a:pt x="327400" y="58967"/>
                                    <a:pt x="315191" y="58881"/>
                                  </a:cubicBezTo>
                                  <a:cubicBezTo>
                                    <a:pt x="315018" y="60612"/>
                                    <a:pt x="315018" y="62257"/>
                                    <a:pt x="314758" y="64336"/>
                                  </a:cubicBezTo>
                                  <a:cubicBezTo>
                                    <a:pt x="310255" y="64855"/>
                                    <a:pt x="305753" y="65808"/>
                                    <a:pt x="301163" y="65894"/>
                                  </a:cubicBezTo>
                                  <a:cubicBezTo>
                                    <a:pt x="296054" y="65894"/>
                                    <a:pt x="290599" y="64076"/>
                                    <a:pt x="285923" y="65288"/>
                                  </a:cubicBezTo>
                                  <a:cubicBezTo>
                                    <a:pt x="280728" y="66674"/>
                                    <a:pt x="274840" y="66674"/>
                                    <a:pt x="270337" y="68925"/>
                                  </a:cubicBezTo>
                                  <a:cubicBezTo>
                                    <a:pt x="262371" y="72822"/>
                                    <a:pt x="253105" y="69791"/>
                                    <a:pt x="245485" y="74813"/>
                                  </a:cubicBezTo>
                                  <a:cubicBezTo>
                                    <a:pt x="243840" y="75939"/>
                                    <a:pt x="240550" y="75160"/>
                                    <a:pt x="238298" y="74380"/>
                                  </a:cubicBezTo>
                                  <a:cubicBezTo>
                                    <a:pt x="231717" y="72129"/>
                                    <a:pt x="226522" y="73601"/>
                                    <a:pt x="222452" y="79316"/>
                                  </a:cubicBezTo>
                                  <a:cubicBezTo>
                                    <a:pt x="219421" y="77844"/>
                                    <a:pt x="216824" y="75939"/>
                                    <a:pt x="213880" y="75246"/>
                                  </a:cubicBezTo>
                                  <a:cubicBezTo>
                                    <a:pt x="211715" y="74727"/>
                                    <a:pt x="207991" y="74727"/>
                                    <a:pt x="206952" y="76112"/>
                                  </a:cubicBezTo>
                                  <a:cubicBezTo>
                                    <a:pt x="200285" y="84598"/>
                                    <a:pt x="190500" y="82866"/>
                                    <a:pt x="182014" y="83559"/>
                                  </a:cubicBezTo>
                                  <a:cubicBezTo>
                                    <a:pt x="169978" y="84425"/>
                                    <a:pt x="157509" y="83559"/>
                                    <a:pt x="145992" y="86936"/>
                                  </a:cubicBezTo>
                                  <a:cubicBezTo>
                                    <a:pt x="139411" y="88841"/>
                                    <a:pt x="133696" y="91092"/>
                                    <a:pt x="126942" y="89447"/>
                                  </a:cubicBezTo>
                                  <a:cubicBezTo>
                                    <a:pt x="125903" y="89187"/>
                                    <a:pt x="124345" y="90053"/>
                                    <a:pt x="123219" y="90833"/>
                                  </a:cubicBezTo>
                                  <a:cubicBezTo>
                                    <a:pt x="122440" y="91352"/>
                                    <a:pt x="121747" y="93257"/>
                                    <a:pt x="121314" y="93084"/>
                                  </a:cubicBezTo>
                                  <a:cubicBezTo>
                                    <a:pt x="111096" y="90400"/>
                                    <a:pt x="103303" y="98626"/>
                                    <a:pt x="93518" y="98972"/>
                                  </a:cubicBezTo>
                                  <a:cubicBezTo>
                                    <a:pt x="84859" y="99232"/>
                                    <a:pt x="75940" y="98886"/>
                                    <a:pt x="67454" y="102262"/>
                                  </a:cubicBezTo>
                                  <a:cubicBezTo>
                                    <a:pt x="64164" y="103562"/>
                                    <a:pt x="59228" y="103908"/>
                                    <a:pt x="56371" y="102349"/>
                                  </a:cubicBezTo>
                                  <a:cubicBezTo>
                                    <a:pt x="51695" y="99751"/>
                                    <a:pt x="48404" y="101830"/>
                                    <a:pt x="44508" y="103215"/>
                                  </a:cubicBezTo>
                                  <a:cubicBezTo>
                                    <a:pt x="41477" y="104341"/>
                                    <a:pt x="38187" y="106765"/>
                                    <a:pt x="35675" y="106159"/>
                                  </a:cubicBezTo>
                                  <a:cubicBezTo>
                                    <a:pt x="29181" y="104514"/>
                                    <a:pt x="25891" y="107891"/>
                                    <a:pt x="22167" y="112567"/>
                                  </a:cubicBezTo>
                                  <a:cubicBezTo>
                                    <a:pt x="23120" y="115857"/>
                                    <a:pt x="24159" y="119494"/>
                                    <a:pt x="25198" y="123218"/>
                                  </a:cubicBezTo>
                                  <a:cubicBezTo>
                                    <a:pt x="12815" y="122005"/>
                                    <a:pt x="10478" y="119840"/>
                                    <a:pt x="0" y="99492"/>
                                  </a:cubicBezTo>
                                  <a:cubicBezTo>
                                    <a:pt x="7707" y="96548"/>
                                    <a:pt x="15153" y="91785"/>
                                    <a:pt x="22773" y="91525"/>
                                  </a:cubicBezTo>
                                  <a:cubicBezTo>
                                    <a:pt x="28488" y="91265"/>
                                    <a:pt x="32125" y="85810"/>
                                    <a:pt x="38533" y="88062"/>
                                  </a:cubicBezTo>
                                  <a:cubicBezTo>
                                    <a:pt x="42949" y="89534"/>
                                    <a:pt x="49184" y="89187"/>
                                    <a:pt x="53427" y="87109"/>
                                  </a:cubicBezTo>
                                  <a:cubicBezTo>
                                    <a:pt x="61999" y="82866"/>
                                    <a:pt x="70745" y="83732"/>
                                    <a:pt x="79577" y="83126"/>
                                  </a:cubicBezTo>
                                  <a:cubicBezTo>
                                    <a:pt x="84946" y="82779"/>
                                    <a:pt x="90141" y="79056"/>
                                    <a:pt x="97068" y="76199"/>
                                  </a:cubicBezTo>
                                  <a:cubicBezTo>
                                    <a:pt x="100359" y="78537"/>
                                    <a:pt x="105035" y="77411"/>
                                    <a:pt x="110750" y="75679"/>
                                  </a:cubicBezTo>
                                  <a:cubicBezTo>
                                    <a:pt x="118630" y="73255"/>
                                    <a:pt x="127462" y="74034"/>
                                    <a:pt x="135775" y="73081"/>
                                  </a:cubicBezTo>
                                  <a:cubicBezTo>
                                    <a:pt x="141316" y="72475"/>
                                    <a:pt x="146685" y="71003"/>
                                    <a:pt x="152227" y="70224"/>
                                  </a:cubicBezTo>
                                  <a:cubicBezTo>
                                    <a:pt x="159933" y="69098"/>
                                    <a:pt x="167553" y="67713"/>
                                    <a:pt x="175260" y="67540"/>
                                  </a:cubicBezTo>
                                  <a:cubicBezTo>
                                    <a:pt x="182361" y="67453"/>
                                    <a:pt x="188682" y="66760"/>
                                    <a:pt x="193184" y="59833"/>
                                  </a:cubicBezTo>
                                  <a:cubicBezTo>
                                    <a:pt x="201151" y="67107"/>
                                    <a:pt x="209550" y="63470"/>
                                    <a:pt x="217603" y="61738"/>
                                  </a:cubicBezTo>
                                  <a:cubicBezTo>
                                    <a:pt x="228946" y="59227"/>
                                    <a:pt x="240117" y="56629"/>
                                    <a:pt x="251980" y="57062"/>
                                  </a:cubicBezTo>
                                  <a:cubicBezTo>
                                    <a:pt x="255703" y="57149"/>
                                    <a:pt x="259426" y="55417"/>
                                    <a:pt x="263150" y="54378"/>
                                  </a:cubicBezTo>
                                  <a:cubicBezTo>
                                    <a:pt x="264795" y="54031"/>
                                    <a:pt x="266527" y="52819"/>
                                    <a:pt x="267999" y="53166"/>
                                  </a:cubicBezTo>
                                  <a:cubicBezTo>
                                    <a:pt x="274233" y="54724"/>
                                    <a:pt x="278823" y="54464"/>
                                    <a:pt x="284105" y="49096"/>
                                  </a:cubicBezTo>
                                  <a:cubicBezTo>
                                    <a:pt x="287136" y="45978"/>
                                    <a:pt x="294496" y="46325"/>
                                    <a:pt x="299864" y="46411"/>
                                  </a:cubicBezTo>
                                  <a:cubicBezTo>
                                    <a:pt x="306445" y="46498"/>
                                    <a:pt x="313199" y="49702"/>
                                    <a:pt x="318481" y="43121"/>
                                  </a:cubicBezTo>
                                  <a:cubicBezTo>
                                    <a:pt x="326101" y="44766"/>
                                    <a:pt x="332509" y="38185"/>
                                    <a:pt x="340562" y="40437"/>
                                  </a:cubicBezTo>
                                  <a:cubicBezTo>
                                    <a:pt x="347576" y="42515"/>
                                    <a:pt x="355023" y="41995"/>
                                    <a:pt x="361863" y="38791"/>
                                  </a:cubicBezTo>
                                  <a:cubicBezTo>
                                    <a:pt x="362556" y="38445"/>
                                    <a:pt x="363422" y="37752"/>
                                    <a:pt x="363768" y="38012"/>
                                  </a:cubicBezTo>
                                  <a:cubicBezTo>
                                    <a:pt x="372601" y="43467"/>
                                    <a:pt x="380048" y="35934"/>
                                    <a:pt x="388274" y="35414"/>
                                  </a:cubicBezTo>
                                  <a:cubicBezTo>
                                    <a:pt x="389659" y="35414"/>
                                    <a:pt x="391218" y="34115"/>
                                    <a:pt x="392343" y="33076"/>
                                  </a:cubicBezTo>
                                  <a:cubicBezTo>
                                    <a:pt x="399011" y="26582"/>
                                    <a:pt x="401782" y="25976"/>
                                    <a:pt x="408796" y="30912"/>
                                  </a:cubicBezTo>
                                  <a:cubicBezTo>
                                    <a:pt x="413991" y="34549"/>
                                    <a:pt x="418754" y="36713"/>
                                    <a:pt x="424728" y="32297"/>
                                  </a:cubicBezTo>
                                  <a:cubicBezTo>
                                    <a:pt x="426114" y="31258"/>
                                    <a:pt x="428798" y="32210"/>
                                    <a:pt x="430963" y="32037"/>
                                  </a:cubicBezTo>
                                  <a:cubicBezTo>
                                    <a:pt x="434513" y="31864"/>
                                    <a:pt x="437890" y="31691"/>
                                    <a:pt x="441354" y="31344"/>
                                  </a:cubicBezTo>
                                  <a:cubicBezTo>
                                    <a:pt x="448281" y="30565"/>
                                    <a:pt x="454689" y="26149"/>
                                    <a:pt x="462309" y="29440"/>
                                  </a:cubicBezTo>
                                  <a:cubicBezTo>
                                    <a:pt x="464907" y="30565"/>
                                    <a:pt x="469236" y="28574"/>
                                    <a:pt x="472353" y="27188"/>
                                  </a:cubicBezTo>
                                  <a:cubicBezTo>
                                    <a:pt x="479194" y="24417"/>
                                    <a:pt x="486035" y="24071"/>
                                    <a:pt x="493135" y="25370"/>
                                  </a:cubicBezTo>
                                  <a:cubicBezTo>
                                    <a:pt x="494867" y="25716"/>
                                    <a:pt x="497292" y="26063"/>
                                    <a:pt x="498244" y="25197"/>
                                  </a:cubicBezTo>
                                  <a:cubicBezTo>
                                    <a:pt x="503266" y="20174"/>
                                    <a:pt x="508895" y="21560"/>
                                    <a:pt x="515043" y="21993"/>
                                  </a:cubicBezTo>
                                  <a:cubicBezTo>
                                    <a:pt x="525693" y="22859"/>
                                    <a:pt x="536517" y="22599"/>
                                    <a:pt x="547168" y="22599"/>
                                  </a:cubicBezTo>
                                  <a:cubicBezTo>
                                    <a:pt x="549939" y="22599"/>
                                    <a:pt x="553056" y="22253"/>
                                    <a:pt x="555481" y="20954"/>
                                  </a:cubicBezTo>
                                  <a:cubicBezTo>
                                    <a:pt x="559983" y="18702"/>
                                    <a:pt x="565266" y="18962"/>
                                    <a:pt x="569249" y="17403"/>
                                  </a:cubicBezTo>
                                  <a:cubicBezTo>
                                    <a:pt x="575483" y="14979"/>
                                    <a:pt x="581112" y="15498"/>
                                    <a:pt x="586740" y="16797"/>
                                  </a:cubicBezTo>
                                  <a:cubicBezTo>
                                    <a:pt x="594706" y="18616"/>
                                    <a:pt x="601980" y="17663"/>
                                    <a:pt x="609254" y="14892"/>
                                  </a:cubicBezTo>
                                  <a:cubicBezTo>
                                    <a:pt x="614622" y="12814"/>
                                    <a:pt x="619818" y="13593"/>
                                    <a:pt x="625446" y="15239"/>
                                  </a:cubicBezTo>
                                  <a:cubicBezTo>
                                    <a:pt x="635491" y="18183"/>
                                    <a:pt x="645449" y="15498"/>
                                    <a:pt x="655147" y="12035"/>
                                  </a:cubicBezTo>
                                  <a:cubicBezTo>
                                    <a:pt x="657138" y="11342"/>
                                    <a:pt x="659996" y="9351"/>
                                    <a:pt x="660775" y="9957"/>
                                  </a:cubicBezTo>
                                  <a:cubicBezTo>
                                    <a:pt x="669088" y="16624"/>
                                    <a:pt x="677314" y="9264"/>
                                    <a:pt x="685627" y="10217"/>
                                  </a:cubicBezTo>
                                  <a:cubicBezTo>
                                    <a:pt x="694199" y="11169"/>
                                    <a:pt x="703465" y="11948"/>
                                    <a:pt x="711604" y="9697"/>
                                  </a:cubicBezTo>
                                  <a:cubicBezTo>
                                    <a:pt x="719571" y="7532"/>
                                    <a:pt x="728143" y="10217"/>
                                    <a:pt x="735676" y="4761"/>
                                  </a:cubicBezTo>
                                  <a:cubicBezTo>
                                    <a:pt x="737841" y="3202"/>
                                    <a:pt x="743296" y="4761"/>
                                    <a:pt x="746414" y="6406"/>
                                  </a:cubicBezTo>
                                  <a:cubicBezTo>
                                    <a:pt x="750657" y="8658"/>
                                    <a:pt x="754294" y="9091"/>
                                    <a:pt x="758450" y="6926"/>
                                  </a:cubicBezTo>
                                  <a:cubicBezTo>
                                    <a:pt x="761480" y="5367"/>
                                    <a:pt x="764425" y="6839"/>
                                    <a:pt x="767196" y="6839"/>
                                  </a:cubicBezTo>
                                  <a:cubicBezTo>
                                    <a:pt x="776201" y="6839"/>
                                    <a:pt x="785293" y="4934"/>
                                    <a:pt x="794385" y="3895"/>
                                  </a:cubicBezTo>
                                  <a:cubicBezTo>
                                    <a:pt x="796810" y="3636"/>
                                    <a:pt x="799494" y="2510"/>
                                    <a:pt x="801572" y="3376"/>
                                  </a:cubicBezTo>
                                  <a:cubicBezTo>
                                    <a:pt x="814821" y="8831"/>
                                    <a:pt x="827982" y="6060"/>
                                    <a:pt x="841317" y="3895"/>
                                  </a:cubicBezTo>
                                  <a:cubicBezTo>
                                    <a:pt x="844781" y="3289"/>
                                    <a:pt x="848071" y="1731"/>
                                    <a:pt x="851275" y="4761"/>
                                  </a:cubicBezTo>
                                  <a:cubicBezTo>
                                    <a:pt x="852314" y="5800"/>
                                    <a:pt x="854566" y="5973"/>
                                    <a:pt x="856211" y="5887"/>
                                  </a:cubicBezTo>
                                  <a:cubicBezTo>
                                    <a:pt x="863138" y="5541"/>
                                    <a:pt x="870152" y="5021"/>
                                    <a:pt x="877079" y="4501"/>
                                  </a:cubicBezTo>
                                  <a:cubicBezTo>
                                    <a:pt x="888163" y="3809"/>
                                    <a:pt x="899160" y="3116"/>
                                    <a:pt x="910244" y="2596"/>
                                  </a:cubicBezTo>
                                  <a:cubicBezTo>
                                    <a:pt x="917604" y="2250"/>
                                    <a:pt x="924964" y="1990"/>
                                    <a:pt x="932411" y="1904"/>
                                  </a:cubicBezTo>
                                  <a:cubicBezTo>
                                    <a:pt x="936221" y="1904"/>
                                    <a:pt x="940118" y="2770"/>
                                    <a:pt x="944014" y="2510"/>
                                  </a:cubicBezTo>
                                  <a:cubicBezTo>
                                    <a:pt x="947824" y="2250"/>
                                    <a:pt x="951461" y="951"/>
                                    <a:pt x="955184" y="258"/>
                                  </a:cubicBezTo>
                                  <a:cubicBezTo>
                                    <a:pt x="960553" y="-694"/>
                                    <a:pt x="965489" y="1211"/>
                                    <a:pt x="970598" y="2337"/>
                                  </a:cubicBezTo>
                                  <a:cubicBezTo>
                                    <a:pt x="976486" y="3549"/>
                                    <a:pt x="983153" y="3029"/>
                                    <a:pt x="988955" y="1471"/>
                                  </a:cubicBezTo>
                                  <a:cubicBezTo>
                                    <a:pt x="998307" y="-1040"/>
                                    <a:pt x="1006966" y="2943"/>
                                    <a:pt x="1015971" y="2596"/>
                                  </a:cubicBezTo>
                                  <a:cubicBezTo>
                                    <a:pt x="1019695" y="2510"/>
                                    <a:pt x="1023591" y="5281"/>
                                    <a:pt x="1026968" y="1644"/>
                                  </a:cubicBezTo>
                                  <a:cubicBezTo>
                                    <a:pt x="1035021" y="4068"/>
                                    <a:pt x="1043074" y="3809"/>
                                    <a:pt x="1051041" y="1471"/>
                                  </a:cubicBezTo>
                                  <a:cubicBezTo>
                                    <a:pt x="1064462" y="6666"/>
                                    <a:pt x="1078057" y="1557"/>
                                    <a:pt x="1091565" y="2510"/>
                                  </a:cubicBezTo>
                                  <a:cubicBezTo>
                                    <a:pt x="1106372" y="3549"/>
                                    <a:pt x="1121179" y="3636"/>
                                    <a:pt x="1135986" y="2337"/>
                                  </a:cubicBezTo>
                                  <a:cubicBezTo>
                                    <a:pt x="1143433" y="7012"/>
                                    <a:pt x="1150360" y="3982"/>
                                    <a:pt x="1157461" y="1124"/>
                                  </a:cubicBezTo>
                                  <a:cubicBezTo>
                                    <a:pt x="1159193" y="432"/>
                                    <a:pt x="1161531" y="1471"/>
                                    <a:pt x="1163609" y="1731"/>
                                  </a:cubicBezTo>
                                  <a:cubicBezTo>
                                    <a:pt x="1170882" y="2856"/>
                                    <a:pt x="1178329" y="5367"/>
                                    <a:pt x="1185430" y="4848"/>
                                  </a:cubicBezTo>
                                  <a:cubicBezTo>
                                    <a:pt x="1194522" y="4155"/>
                                    <a:pt x="1203267" y="2856"/>
                                    <a:pt x="1211580" y="7619"/>
                                  </a:cubicBezTo>
                                  <a:cubicBezTo>
                                    <a:pt x="1212100" y="7965"/>
                                    <a:pt x="1213052" y="7792"/>
                                    <a:pt x="1213658" y="7619"/>
                                  </a:cubicBezTo>
                                  <a:cubicBezTo>
                                    <a:pt x="1226127" y="2423"/>
                                    <a:pt x="1238683" y="7359"/>
                                    <a:pt x="1251152" y="7532"/>
                                  </a:cubicBezTo>
                                  <a:cubicBezTo>
                                    <a:pt x="1261283" y="7619"/>
                                    <a:pt x="1271501" y="8052"/>
                                    <a:pt x="1281632" y="8398"/>
                                  </a:cubicBezTo>
                                  <a:cubicBezTo>
                                    <a:pt x="1285789" y="8485"/>
                                    <a:pt x="1289945" y="9004"/>
                                    <a:pt x="1294101" y="9177"/>
                                  </a:cubicBezTo>
                                  <a:cubicBezTo>
                                    <a:pt x="1297911" y="9264"/>
                                    <a:pt x="1301808" y="8571"/>
                                    <a:pt x="1305531" y="9177"/>
                                  </a:cubicBezTo>
                                  <a:cubicBezTo>
                                    <a:pt x="1315489" y="10822"/>
                                    <a:pt x="1325967" y="5541"/>
                                    <a:pt x="1335665" y="12122"/>
                                  </a:cubicBezTo>
                                  <a:cubicBezTo>
                                    <a:pt x="1337570" y="13420"/>
                                    <a:pt x="1341553" y="11515"/>
                                    <a:pt x="1344584" y="11169"/>
                                  </a:cubicBezTo>
                                  <a:cubicBezTo>
                                    <a:pt x="1344930" y="10563"/>
                                    <a:pt x="1345277" y="9957"/>
                                    <a:pt x="1345623" y="9351"/>
                                  </a:cubicBezTo>
                                  <a:lnTo>
                                    <a:pt x="1345969" y="9351"/>
                                  </a:lnTo>
                                  <a:close/>
                                </a:path>
                              </a:pathLst>
                            </a:custGeom>
                            <a:solidFill>
                              <a:srgbClr val="000000"/>
                            </a:solidFill>
                            <a:ln w="865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5" name="Picture 15"/>
                          <pic:cNvPicPr>
                            <a:picLocks noChangeAspect="1"/>
                          </pic:cNvPicPr>
                        </pic:nvPicPr>
                        <pic:blipFill>
                          <a:blip r:embed="rId12">
                            <a:extLst>
                              <a:ext uri="{28A0092B-C50C-407E-A947-70E740481C1C}">
                                <a14:useLocalDpi xmlns:a14="http://schemas.microsoft.com/office/drawing/2010/main" val="0"/>
                              </a:ext>
                            </a:extLst>
                          </a:blip>
                          <a:srcRect/>
                          <a:stretch/>
                        </pic:blipFill>
                        <pic:spPr>
                          <a:xfrm>
                            <a:off x="10573177" y="1192867"/>
                            <a:ext cx="3770786" cy="282764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A7ED235" id="Group 16" o:spid="_x0000_s1026" alt="Decorative" style="position:absolute;margin-left:-202.2pt;margin-top:-14.4pt;width:1019.2pt;height:791.7pt;z-index:-251658240;mso-position-horizontal-relative:page;mso-width-relative:margin;mso-height-relative:margin" coordorigin="13928,107" coordsize="129511,1005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">
                <v:rect id="Rectangle 6" o:spid="_x0000_s1027" style="position:absolute;left:39646;top:109;width:77724;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" fillcolor="#f2f2f2 [3052]" stroked="f" strokeweight="1pt"/>
                <v:group id="Group 17" o:spid="_x0000_s1028" style="position:absolute;left:74182;top:3734;width:43015;height:50851" coordorigin="23630,2594" coordsize="29415,34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3" o:spid="_x0000_s1029" style="position:absolute;left:34402;top:3420;width:18643;height:32142;visibility:visible;mso-wrap-style:square;v-text-anchor:middle" coordsize="1864302,321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" path="m68407,r,2833255l204354,2833255v-3463,4329,-9524,7793,-18184,9525c171450,2846243,155864,2847109,140277,2849707v-1732,866,-3463,866,-4329,1732c126423,2855768,116032,2860098,103909,2861830v-4329,866,-8659,1732,-12123,3463c88323,2866159,85725,2868757,82261,2869623v-4329,866,-8659,-866,-12988,-866c69273,2870489,68407,2872221,68407,2874818v-4330,,-6928,,-9525,c58882,2877416,58882,2880880,58016,2883477v,3464,-1732,6062,-4330,12989c47625,2890405,47625,2884343,46759,2879148v-4330,1732,-9525,1732,-14721,1732c26843,2880880,23379,2881745,20782,2885209v,866,,866,,1732c22513,2888673,23379,2890405,23379,2892136v3464,6062,-1731,11257,-6061,15587c16452,2909455,13854,2910321,12123,2911187v-1732,865,-3464,3463,-3464,4329c10391,2917248,9525,2918980,8659,2920711v5195,1732,11257,3464,19050,2598c37234,2922443,47625,2933700,44161,2938896v-5195,7793,-13854,5195,-23379,2597c19050,2940627,17318,2941493,14720,2941493v-1731,2598,-2597,5196,-4329,7794c14720,2950153,16452,2951018,19050,2951884v2598,866,5195,1732,5195,1732c15586,2968336,6927,2981325,,2993448v5195,4330,9525,6927,10391,7793c9525,3002107,9525,3002107,8659,3002973v3464,3464,6927,6927,8659,11257c32904,3015961,38966,3025486,50223,3030682v1732,866,2597,2598,2597,3464c51955,3039341,56284,3042805,60614,3046268v5195,3464,865,6928,865,9525c65809,3058391,70138,3060989,74468,3063586v4330,2598,8659,2598,14721,c91786,3062721,95250,3060989,97848,3060989v3463,,6061,2597,8659,3463c110836,3061855,114300,3059257,121227,3059257v12989,,25978,-2598,38100,-4330c166254,3058391,173182,3061855,177511,3064452v13855,-866,25978,-866,38100,-1731c201757,3059257,199159,3054062,206086,3044537v6927,-10391,10391,-20782,7793,-31173c210416,3002107,218209,2995180,224270,2985655v4330,7793,-7793,17318,9525,25111c236393,3004705,238991,2999509,241589,2994314r,c246784,2996912,252845,2999509,258041,3002107v-4330,6061,-7793,13854,-14721,19050c232930,3028950,236393,3035877,238991,3043671v866,3463,-4330,7793,-6927,12122c238991,3067050,250248,3058391,259773,3055793v2597,1732,5195,2598,5195,4330c264968,3060989,264968,3062721,264968,3063586v6927,866,12989,866,19916,c291811,3062721,297873,3064452,303068,3066184v3464,1732,7793,2598,11257,4330c321252,3073977,328180,3077441,337705,3078307v12122,1732,14720,3464,23379,10391c368011,3087832,374939,3087832,381000,3090430v6061,1732,12989,3463,19916,4329c413039,3096491,426027,3099089,435552,3104284v6062,2598,12123,3464,19050,4330c464127,3109480,474518,3110346,484043,3112943v10391,2598,21648,4330,33771,2598c520411,3115541,523009,3115541,523875,3115541v1732,866,1732,866,2598,1732c527339,3118139,527339,3119870,528205,3120736v2597,5196,2597,5196,11256,5196c546388,3125066,552450,3126798,557645,3128530v6928,3463,13855,6061,21648,8659c581891,3135457,584489,3133725,587086,3132859v-10391,-12989,-10391,-13854,3464,-21648c592282,3110346,593148,3108614,594879,3106882v3464,-3464,7794,-7793,8660,-11257c607868,3080039,633845,3067050,619991,3048000v10391,-3463,18184,-6927,29441,-10391c652030,3041939,655493,3045403,655493,3048000v-1732,18184,-8659,37234,-866,55418c654627,3104284,653761,3104284,653761,3105150v-20782,6061,-25111,6927,-25111,20782c628650,3136323,620857,3144116,613064,3151909v2597,,6061,866,7793,2598c623455,3157971,629516,3160568,633845,3163166v3464,1732,7794,3464,12123,2598c651164,3164898,654627,3165764,658091,3168361v1732,866,5195,1732,8659,2598l666750,3170959v,,-866,-866,,-866c666750,3170093,667616,3169227,668482,3169227v3463,2598,6927,4330,10391,6928c682336,3177886,687532,3176155,692727,3177886v9525,2598,16453,6928,23380,11257c717839,3187412,718705,3188278,720436,3189143r,c723900,3191741,728229,3194339,732559,3197802v9525,-3463,17318,-1731,25977,1732c765464,3202132,771525,3204730,776720,3208193v9525,-11256,18185,-22513,26844,-33770c807027,3170093,806161,3164032,811357,3161434v18184,-6927,19050,-17318,19050,-28575c830407,3128530,833870,3123334,837334,3119870v1732,-1731,6927,-2597,15587,-5195c847725,3124200,837334,3131127,851189,3138055v1732,866,866,4329,,6927c843395,3161434,837334,3178752,826943,3194339v-4329,6927,-9525,13854,-13854,19916c813955,3214255,813955,3214255,815686,3214255v11257,-6928,12989,-6928,25112,-3464c843395,3211657,845127,3212523,847725,3212523v2598,-866,5196,-866,7793,-866c864177,3211657,872836,3211657,880629,3211657v2598,-866,4330,-866,6062,-866c890155,3210791,894484,3211657,897948,3211657v25111,-866,50223,-3464,72736,-11257c980209,3196937,988868,3198668,994064,3202132v17318,-7793,40697,-14720,58016,-17318c1065934,3183082,1078057,3186546,1091046,3188278v15586,1731,38966,-866,54552,-2598c1166380,3183948,1181966,3176155,1200150,3170959v13855,-4329,27709,-6927,43295,-7793c1278948,3160568,1314450,3158836,1349952,3161434v33771,-4329,65810,3464,99580,2598c1452996,3164032,1456459,3163166,1460789,3163166v5195,,10390,-866,15586,-866c1489364,3160568,1502352,3159702,1515341,3157971v866,,1732,,2598,-866c1517073,3157105,1515341,3157105,1514475,3157105v866,,2598,,3464,c1549977,3156239,1580284,3150177,1611457,3150177v1732,,3464,,6061,-865c1626177,3148446,1633971,3151909,1642630,3149312v866,,2597,,3463,865c1650423,3152775,1654752,3152775,1659948,3150177v2598,-865,6927,-865,10390,-1731c1678998,3147580,1688523,3147580,1697182,3145848v6061,-866,11257,-866,17318,-866c1735282,3144982,1756929,3147580,1775980,3141518v1731,866,2597,866,3463,866c1787236,3146714,1795030,3149312,1805421,3145848v4329,-1732,10391,-866,15586,c1832264,3146714,1842655,3146714,1853046,3143250v3463,-866,7793,-1732,11256,-1732l1864302,,68407,xm39832,2971800r,c37234,2968336,35502,2965739,32904,2962275v1732,-866,2598,-866,4330,-1732c39832,2964007,42429,2966605,45893,2970068v-1732,866,-4329,866,-6061,1732xm114300,2913784r,c110836,2910321,107373,2906857,103909,2903393v3464,-865,6061,-1731,9525,-2597c116032,2904259,117763,2908589,120361,2912052v-1732,,-3463,866,-6061,1732xm413904,2833255v-865,865,-1731,1731,-1731,2597c411307,2834986,410441,2834120,409575,2833255r4329,xm233795,2853171v-3463,-9525,-4329,-14721,-3463,-19051l267566,2834120r,c256309,2837584,276225,2847975,259773,2850573v-7794,866,-15587,866,-25978,2598xm256309,2937164r,c255443,2936298,254577,2936298,253711,2935432v3464,-1732,6927,-4330,10391,-6062c264968,2930236,265834,2930236,266700,2931102v-3464,1732,-6927,3464,-10391,6062xm256309,2945823v-866,2598,-866,6061,-1732,8659c252845,2954482,251979,2954482,250248,2954482v,-3464,-866,-6061,-866,-8659c251979,2945823,254577,2945823,256309,2945823xm259773,2892136r,c258907,2892136,255443,2890405,255443,2889539v,-2598,1732,-4330,3464,-7794c265834,2886941,266700,2888673,268432,2889539v-3464,866,-6062,1732,-8659,2597xm240723,2992582v1732,-2598,3463,-5196,6061,-7793c247650,2983923,251114,2984789,255443,2984789v,7793,-7793,7793,-14720,7793xm241589,2980459v1731,-8659,9525,-12988,23379,-12988c255443,2971800,250248,2975264,241589,2980459xm286616,3043671r,c268432,3046268,258907,3040207,251979,3028950v9525,-4330,3464,-16452,25978,-16452c275359,3015961,274493,3017693,273627,3019425v-7793,10391,-6927,10391,9525,16452c285750,3036743,287482,3038475,288348,3040207v866,866,-866,2598,-1732,3464xm299604,2846243v866,-4329,1732,-8659,2598,-12988l354157,2833255v,865,866,865,866,1731c361950,2836718,381000,2830657,372341,2844511v-19050,-4329,-27709,-4329,-28575,866c342034,2856634,327314,2862696,318654,2870489v12123,5195,15587,11256,10391,17318c322984,2885209,316057,2882611,309995,2879148v-4329,-1732,-9525,-5196,-10391,-7793c298739,2862696,297873,2854037,299604,2846243xm357620,2893868v-6061,7794,-10391,12123,-13854,17319c342034,2910321,340302,2910321,338570,2909455v1732,-5196,,-12123,19050,-15587l357620,2893868xm301336,2887807v5196,1732,13855,3464,13855,4329c313459,2905125,334241,2912052,335973,2924175v-27710,-6061,-35503,-19050,-34637,-36368xm317789,2927639v-1732,866,-3464,1731,-4330,2597c311727,2928505,309129,2926773,307398,2924175v,,1731,-1732,3463,-2598c313459,2924175,315191,2925907,317789,2927639xm322118,3030682r,c316923,3029816,311727,3029816,306532,3028950v,-866,,-2598,866,-3464c312593,3026352,317789,3026352,323850,3027218v-866,1732,-866,2598,-1732,3464xm327314,2950153v866,4329,1731,9524,2597,15586c322984,2961409,322118,2956214,327314,2950153xm344632,2982191v-4330,-3464,-8659,-6061,-15587,-11257c335973,2970068,341168,2968336,342034,2969202v3464,3464,6061,6928,8659,10391c348961,2980459,346364,2981325,344632,2982191xm331643,2942359v7793,-9525,14721,-11257,29441,-3463c348961,2940627,342034,2941493,331643,2942359xm360218,2918114v5196,-3464,8659,-6062,12123,-8659c375805,2914650,379268,2919846,383598,2925041v-7793,-1732,-14721,-4330,-23380,-6927xm362816,3028084r,c361950,3028084,361950,3026352,361950,3024620v866,-865,2598,-865,3464,-1731c367145,3024620,368877,3027218,371475,3028950v-2598,,-6061,,-8659,-866xm363682,3006437v1732,-2598,2597,-5196,5195,-10391c375805,3002107,380134,3006437,386195,3010766v-12122,6927,-14720,-3464,-22513,-4329xm385330,2937164r,-10391c391391,2929370,390525,2930236,385330,2937164xm393989,2913784v-7794,-1732,-14721,-2597,-21648,-4329c369743,2903393,368011,2897332,381866,2896466v10391,-866,14720,5196,12123,17318xm384464,2845377v9525,,14720,,20781,-866c404379,2847109,405245,2847975,404379,2848841v-6061,4330,-12122,5196,-19915,-3464xm399184,2954482v,-4329,5195,-8659,8659,-12123c409575,2947555,410441,2952750,412173,2957946v-6928,3463,-13855,1731,-12989,-3464xm421698,2946689r,c416502,2944091,412173,2942359,408709,2940627v-1732,-1731,-3464,-3463,-8659,-7793c411307,2935432,419100,2936298,426893,2938030v-1732,3463,-3463,6061,-5195,8659xm408709,2904259v11257,6062,19916,9525,28575,13855c422564,2917248,413039,2912918,408709,2904259xm480580,2841914v-9525,-866,-17319,-8659,-28576,-2598c453736,2842780,455468,2847109,458066,2850573v-4330,7793,7793,8659,14720,12123c468457,2871355,464127,2879148,460664,2886075v-7794,866,-13855,1732,-19050,3464c444211,2893002,447675,2896466,451138,2899930v-6927,6927,-16452,6061,-24245,c419966,2893868,423430,2878282,431223,2876550v1732,-866,5195,,6927,866c451138,2882611,452870,2875684,460664,2867891v-18185,866,-30307,1732,-42430,2598c406111,2871355,401782,2868757,401782,2860964v6061,,10391,-866,14720,-866c439016,2859232,449407,2851439,438150,2840182v-2598,-2598,-4330,-5196,-5195,-7793l483177,2832389v-866,3463,-1732,6061,-2597,9525xm473652,2843646v-6927,8659,-7793,8659,-13854,6061c463261,2848841,466725,2847109,473652,2843646xm647700,2964873r,c646834,2964007,646834,2963141,645968,2962275v4330,-866,7793,-1732,12123,-2598c658957,2960543,658957,2961409,659823,2962275v-4330,866,-8659,1732,-12123,2598xm665018,3017693v-3463,-7793,-6927,-15586,-10391,-24245c666750,2995180,676275,2991716,683202,2983923v-2598,10391,-6061,20782,-9525,32038c672811,3016827,669348,3016827,665018,3017693xm697057,3032414v-10391,5195,-20782,8659,-17318,19050c680604,3052330,673677,3054927,666750,3059257v3464,-25111,6927,-28575,35502,-37234c699655,3026352,700520,3030682,697057,3032414xm702252,2955348r,c696191,2953616,690995,2951884,682336,2949287v13855,-4330,19050,-1732,23380,2597c703984,2953616,703118,2954482,702252,2955348xm714375,2978727v-1732,,-3464,,-5195,l709180,2966605v2597,,5195,,6927,c716107,2970934,715241,2975264,714375,2978727xm719570,2919846v-1731,-866,-2597,-866,-4329,-866c717839,2916382,719570,2912918,722168,2910321v866,,2598,866,3464,866c723900,2913784,722168,2916382,719570,2919846xm754207,2948421v-2598,,-5196,-1732,-7793,-3464c748145,2943225,749877,2941493,752475,2940627v1732,-866,5196,866,7793,1732c762000,2944091,762866,2944957,764598,2946689v-3464,866,-6927,1732,-10391,1732xm797502,2893868r,c794039,2890405,790575,2886075,787111,2882611v2598,-866,5196,-1731,7794,-1731c797502,2885209,800100,2888673,802698,2893002v-1732,,-3464,,-5196,866xm801832,2848841r,c800100,2847975,797502,2847109,795770,2845377v2598,-2597,4330,-5195,6062,-7793c804430,2838450,807027,2839316,810491,2841048v-2598,1732,-6061,4329,-8659,7793xm852921,3106882r,c851189,3106016,848591,3105150,847725,3103418v,-866,1732,-1731,2598,-2597c852055,3101687,853786,3102552,855518,3103418v-1732,1732,-1732,2598,-2597,3464xm875434,3078307v6061,2598,10391,4329,14721,5195c882361,3085234,872836,3089564,875434,3078307xm899680,3052330r,c897948,3052330,896216,3049732,894484,3048866v1732,-866,4330,-2598,6062,-2598c902277,3046268,904009,3048000,907473,3048866v-3464,2598,-5196,4330,-7793,3464xm932584,3017693r,c926523,3017693,920461,3018559,914400,3018559v,-866,,-2598,,-3463c920461,3015961,926523,3015961,932584,3015961v,866,,1732,,1732xm1062471,2833255r,865c1059873,2834120,1057275,2834120,1054677,2834120v,-865,,-865,,-1731l1062471,2832389r,866xm1052945,3141518v-9524,-6061,-2597,-10391,,-15586c1064202,3131993,1065934,3136323,1052945,3141518xm1052080,2854037r,c1053812,2854037,1056409,2855768,1059007,2856634v-1732,1732,-3464,2598,-5195,3464c1051213,2858366,1049482,2857500,1046884,2855768v1732,,3464,-1731,5196,-1731xm997527,2845377r,l997527,2845377r,c997527,2840182,999259,2836718,1005320,2833255r9526,c1013979,2834986,1013979,2836718,1012248,2838450v-4330,2598,-9525,4330,-14721,6927c1000991,2845377,1004455,2844511,1007918,2845377v9525,1732,20782,3464,22514,11257c1033030,2864427,1023505,2867891,1014846,2871355v-13855,-6928,865,-20782,-17319,-25978xm1027834,3133725v-1732,-2598,-3464,-4329,-4329,-6927c1023505,3125066,1025236,3122468,1027834,3119005v3464,3463,6061,4329,6927,6061c1035627,3127664,1035627,3130261,1034761,3132859v,866,-6061,1732,-6927,866xm1032164,3156239v9525,-6927,16452,-12989,31172,-9525c1057275,3151043,1052080,3155373,1046884,3159702v-4330,-866,-7793,-1731,-14720,-3463xm1218334,2921577r,c1218334,2923309,1214005,2925041,1212273,2926773r866,c1204479,2933700,1200150,2951018,1205346,2962275v-12989,-1732,-24246,-3463,-34637,-4329c1168111,2967471,1164648,2978727,1161184,2990850v4330,866,8659,1732,13855,3464c1150793,3007302,1150793,3027218,1139536,3043671v-6927,11256,-12122,23379,-18184,34636c1116157,3088698,1108364,3099089,1105766,3109480v-1732,7793,3463,16452,6061,25111c1105766,3132859,1099705,3131127,1092778,3128530v,1731,-867,3463,-867,4329c1095375,3141518,1094509,3148446,1087582,3156239v-2598,2597,-4330,6927,-2598,8659c1091911,3174423,1080655,3176155,1068532,3178752v2598,-11257,-23380,-8659,-22514,-19050c1075459,3159702,1085850,3150177,1076325,3132859v-2598,-3463,-2598,-8659,-866,-12989c1082387,3106882,1079789,3094759,1070264,3081771v5195,-1732,11256,-4330,19050,-6928c1081520,3072245,1076325,3070514,1068532,3068782v6927,-8659,14720,-15586,20782,-23379c1093643,3039341,1096241,3032414,1099705,3026352v1732,-3463,2597,-7793,6927,-8659c1125682,3011632,1125682,3001241,1122218,2990850v-2598,-6061,2598,-6061,8659,-6061c1128280,2976995,1125682,2970068,1122218,2962275v6927,-866,12123,-1732,17318,-2598c1138671,2957080,1136939,2954482,1135207,2951018v6061,-865,11256,-865,19050,-1731c1156854,2910321,1189759,2876550,1208809,2840182v25977,3464,14721,15586,19050,22514c1219200,2867025,1212273,2870489,1207077,2873086v3464,16453,7793,32039,11257,48491xm1249507,2862696v1732,-6928,2597,-11257,3464,-17319c1266825,2852305,1263361,2857500,1249507,2862696xm1332634,2845377v-6061,-3463,-7793,-7793,-6927,-12122l1341293,2833255v2598,4329,,8659,-8659,12122xm1802823,2977861r,c1801091,2977861,1799359,2976995,1797627,2976995v1732,-2597,3464,-6061,5196,-8659c1804554,2968336,1806286,2969202,1808018,2969202v-2597,2598,-3464,5196,-5195,8659xm1827068,2914650v-11256,-6061,-2597,-8659,6062,-14720c1830532,2906857,1828800,2910321,1827068,2914650xm997527,2845377r,l997527,2845377r,xe" fillcolor="#fbe4d5 [661]" stroked="f" strokeweight=".24036mm">
                    <v:stroke joinstyle="miter"/>
                    <v:path arrowok="t" o:connecttype="custom" o:connectlocs="68407,0;68407,2833255;204354,2833255;186170,2842780;140277,2849707;135948,2851439;103909,2861830;91786,2865293;82261,2869623;69273,2868757;68407,2874818;58882,2874818;58016,2883477;53686,2896466;46759,2879148;32038,2880880;20782,2885209;20782,2886941;23379,2892136;17318,2907723;12123,2911187;8659,2915516;8659,2920711;27709,2923309;44161,2938896;20782,2941493;14720,2941493;10391,2949287;19050,2951884;24245,2953616;0,2993448;10391,3001241;8659,3002973;17318,3014230;50223,3030682;52820,3034146;60614,3046268;61479,3055793;74468,3063586;89189,3063586;97848,3060989;106507,3064452;121227,3059257;159327,3054927;177511,3064452;215611,3062721;206086,3044537;213879,3013364;224270,2985655;233795,3010766;241589,2994314;241589,2994314;258041,3002107;243320,3021157;238991,3043671;232064,3055793;259773,3055793;264968,3060123;264968,3063586;284884,3063586;303068,3066184;314325,3070514;337705,3078307;361084,3088698;381000,3090430;400916,3094759;435552,3104284;454602,3108614;484043,3112943;517814,3115541;523875,3115541;526473,3117273;528205,3120736;539461,3125932;557645,3128530;579293,3137189;587086,3132859;590550,3111211;594879,3106882;603539,3095625;619991,3048000;649432,3037609;655493,3048000;654627,3103418;653761,3105150;628650,3125932;613064,3151909;620857,3154507;633845,3163166;645968,3165764;658091,3168361;666750,3170959;666750,3170959;666750,3170093;668482,3169227;678873,3176155;692727,3177886;716107,3189143;720436,3189143;720436,3189143;732559,3197802;758536,3199534;776720,3208193;803564,3174423;811357,3161434;830407,3132859;837334,3119870;852921,3114675;851189,3138055;851189,3144982;826943,3194339;813089,3214255;815686,3214255;840798,3210791;847725,3212523;855518,3211657;880629,3211657;886691,3210791;897948,3211657;970684,3200400;994064,3202132;1052080,3184814;1091046,3188278;1145598,3185680;1200150,3170959;1243445,3163166;1349952,3161434;1449532,3164032;1460789,3163166;1476375,3162300;1515341,3157971;1517939,3157105;1514475,3157105;1517939,3157105;1611457,3150177;1617518,3149312;1642630,3149312;1646093,3150177;1659948,3150177;1670338,3148446;1697182,3145848;1714500,3144982;1775980,3141518;1779443,3142384;1805421,3145848;1821007,3145848;1853046,3143250;1864302,3141518;1864302,0;68407,0;39832,2971800;39832,2971800;32904,2962275;37234,2960543;45893,2970068;39832,2971800;114300,2913784;114300,2913784;103909,2903393;113434,2900796;120361,2912052;114300,2913784;413904,2833255;412173,2835852;409575,2833255;413904,2833255;233795,2853171;230332,2834120;267566,2834120;267566,2834120;259773,2850573;233795,2853171;256309,2937164;256309,2937164;253711,2935432;264102,2929370;266700,2931102;256309,2937164;256309,2945823;254577,2954482;250248,2954482;249382,2945823;256309,2945823;259773,2892136;259773,2892136;255443,2889539;258907,2881745;268432,2889539;259773,2892136;240723,2992582;246784,2984789;255443,2984789;240723,2992582;241589,2980459;264968,2967471;241589,2980459;286616,3043671;286616,3043671;251979,3028950;277957,3012498;273627,3019425;283152,3035877;288348,3040207;286616,3043671;299604,2846243;302202,2833255;354157,2833255;355023,2834986;372341,2844511;343766,2845377;318654,2870489;329045,2887807;309995,2879148;299604,2871355;299604,2846243;357620,2893868;343766,2911187;338570,2909455;357620,2893868;357620,2893868;301336,2887807;315191,2892136;335973,2924175;301336,2887807;317789,2927639;313459,2930236;307398,2924175;310861,2921577;317789,2927639;322118,3030682;322118,3030682;306532,3028950;307398,3025486;323850,3027218;322118,3030682;327314,2950153;329911,2965739;327314,2950153;344632,2982191;329045,2970934;342034,2969202;350693,2979593;344632,2982191;331643,2942359;361084,2938896;331643,2942359;360218,2918114;372341,2909455;383598,2925041;360218,2918114;362816,3028084;362816,3028084;361950,3024620;365414,3022889;371475,3028950;362816,3028084;363682,3006437;368877,2996046;386195,3010766;363682,3006437;385330,2937164;385330,2926773;385330,2937164;393989,2913784;372341,2909455;381866,2896466;393989,2913784;384464,2845377;405245,2844511;404379,2848841;384464,2845377;399184,2954482;407843,2942359;412173,2957946;399184,2954482;421698,2946689;421698,2946689;408709,2940627;400050,2932834;426893,2938030;421698,2946689;408709,2904259;437284,2918114;408709,2904259;480580,2841914;452004,2839316;458066,2850573;472786,2862696;460664,2886075;441614,2889539;451138,2899930;426893,2899930;431223,2876550;438150,2877416;460664,2867891;418234,2870489;401782,2860964;416502,2860098;438150,2840182;432955,2832389;483177,2832389;480580,2841914;473652,2843646;459798,2849707;473652,2843646;647700,2964873;647700,2964873;645968,2962275;658091,2959677;659823,2962275;647700,2964873;665018,3017693;654627,2993448;683202,2983923;673677,3015961;665018,3017693;697057,3032414;679739,3051464;666750,3059257;702252,3022023;697057,3032414;702252,2955348;702252,2955348;682336,2949287;705716,2951884;702252,2955348;714375,2978727;709180,2978727;709180,2966605;716107,2966605;714375,2978727;719570,2919846;715241,2918980;722168,2910321;725632,2911187;719570,2919846;754207,2948421;746414,2944957;752475,2940627;760268,2942359;764598,2946689;754207,2948421;797502,2893868;797502,2893868;787111,2882611;794905,2880880;802698,2893002;797502,2893868;801832,2848841;801832,2848841;795770,2845377;801832,2837584;810491,2841048;801832,2848841;852921,3106882;852921,3106882;847725,3103418;850323,3100821;855518,3103418;852921,3106882;875434,3078307;890155,3083502;875434,3078307;899680,3052330;899680,3052330;894484,3048866;900546,3046268;907473,3048866;899680,3052330;932584,3017693;932584,3017693;914400,3018559;914400,3015096;932584,3015961;932584,3017693;1062471,2833255;1062471,2834120;1054677,2834120;1054677,2832389;1062471,2832389;1062471,2833255;1052945,3141518;1052945,3125932;1052945,3141518;1052080,2854037;1052080,2854037;1059007,2856634;1053812,2860098;1046884,2855768;1052080,2854037;997527,2845377;997527,2845377;997527,2845377;997527,2845377;1005320,2833255;1014846,2833255;1012248,2838450;997527,2845377;1007918,2845377;1030432,2856634;1014846,2871355;997527,2845377;1027834,3133725;1023505,3126798;1027834,3119005;1034761,3125066;1034761,3132859;1027834,3133725;1032164,3156239;1063336,3146714;1046884,3159702;1032164,3156239;1218334,2921577;1218334,2921577;1212273,2926773;1213139,2926773;1205346,2962275;1170709,2957946;1161184,2990850;1175039,2994314;1139536,3043671;1121352,3078307;1105766,3109480;1111827,3134591;1092778,3128530;1091911,3132859;1087582,3156239;1084984,3164898;1068532,3178752;1046018,3159702;1076325,3132859;1075459,3119870;1070264,3081771;1089314,3074843;1068532,3068782;1089314,3045403;1099705,3026352;1106632,3017693;1122218,2990850;1130877,2984789;1122218,2962275;1139536,2959677;1135207,2951018;1154257,2949287;1208809,2840182;1227859,2862696;1207077,2873086;1218334,2921577;1249507,2862696;1252971,2845377;1249507,2862696;1332634,2845377;1325707,2833255;1341293,2833255;1332634,2845377;1802823,2977861;1802823,2977861;1797627,2976995;1802823,2968336;1808018,2969202;1802823,2977861;1827068,2914650;1833130,2899930;1827068,2914650;997527,2845377;997527,2845377;997527,2845377;997527,2845377"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4" o:spid="_x0000_s1030" style="position:absolute;left:38407;top:32693;width:14297;height:4675;visibility:visible;mso-wrap-style:square;v-text-anchor:middle" coordsize="1429652,467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" path="m350249,135424v6061,-866,7793,-6062,3464,-8659c353713,125899,353713,125033,353713,124167v1732,-866,2597,-2598,2597,-3464c355445,116374,353713,117240,306088,118971v-5196,,-6928,3464,-4330,6062c296563,126765,297429,131094,303490,131960v-7793,12989,41564,2598,46759,3464xm252401,370951r,c258463,370085,265390,370085,266256,364890r,c271451,364024,274049,359694,270586,356231v4329,-12989,-45894,-9525,-71871,-11257c194385,344974,191788,346706,191788,349303v-4330,1732,-5196,6062,1731,8659l193519,357962v-3463,2598,-5195,8659,10391,10391c203910,368353,204776,368353,203910,369219v-11256,11257,52821,13855,48491,1732xm184860,141485r,c182263,142351,99135,144949,115588,157937v,1732,1731,4330,6061,4330c121649,162267,122515,162267,121649,162267v-15586,17318,49357,2598,51955,3464c178799,164865,180531,160535,177933,157937v6062,-866,6927,-3463,6062,-6061c194385,151010,192654,141485,184860,141485xm103465,36710v6061,-866,6927,-7793,,-9525c105197,28051,23801,20258,43717,34978v,2598,1732,3464,4330,4330c41985,49699,91342,43637,95672,44503v7793,-866,8659,-4329,7793,-6927c103465,38442,104331,37576,103465,36710xm293099,214221v-6061,-865,-100445,-17318,-93518,-1731l199581,212490v-22514,12122,32904,14720,44161,14720l243742,227210v35503,866,47625,3464,45893,-5195c289635,222015,289635,222015,290501,222015v8659,1731,10391,-6928,2598,-7794xm222961,435894v-5196,-1732,-10391,4330,-2598,6927c219497,444553,221229,446285,222961,447151r-866,866c217765,448883,216899,452346,217765,454078r,c223826,458408,257597,476592,262792,461871v2598,-866,5196,-2597,5196,-4329c267988,457542,267988,457542,268854,457542v6061,2598,16452,-866,9525,-6061c276647,452346,226424,436760,222961,435894xm293099,214221r,c293965,214221,293965,214221,293099,214221xm111258,300812v,1732,2598,2598,4330,3464c115588,304276,115588,304276,115588,305142v-6062,4329,-6928,14720,25977,7793c174470,306008,180531,307740,173604,298215r,c177067,296483,177067,293885,176201,292153v4330,-1732,4330,-4329,3464,-6927c176201,276567,85281,290421,111258,300812xm1062026,161401v3464,-1732,6062,-4330,9526,-6061l1072417,155340v866,865,1732,1731,2598,1731l1075015,157071v-7793,6928,-1732,13855,15587,8660c1094065,174390,1204036,135424,1162472,130228r,c1160740,127630,1157276,126765,1153813,126765v,,-866,,,-866c1158142,124167,1161606,122435,1160740,118971r,c1150349,105983,1098395,146680,1084540,149278v19050,-19050,89189,-40698,66675,-44161c1143422,105117,1092333,132826,1055099,155340v-4329,3463,1732,8659,6927,6061xm71426,241930r,c68829,242796,-14299,245394,2154,258383v,1732,1731,4329,6061,4329c8215,262712,9081,262712,8215,262712v-15586,17318,49357,2598,51954,3464c65365,265310,67097,260981,64499,258383v6061,-866,6927,-3464,6061,-6062c80951,251455,79220,241930,71426,241930xm1146020,54894v,,,866,,c1132165,71346,1210963,56626,1209231,56626v17318,-3464,10391,-12123,2598,-10391c1211829,45369,1212695,45369,1212695,44503v8659,2598,15586,-6061,6061,-8659c1215292,34978,1174594,31515,1141690,34978v-4330,866,-6927,5196,-2598,7793c1139092,43637,1139958,44503,1140824,45369v-11256,2598,-3464,9525,5196,9525xm719126,21124v-32904,-2598,-4329,8659,7794,8659c735579,29783,778008,35844,781472,30649v6927,866,6927,-2598,5195,-4330c796193,26319,799656,16794,787533,13330,783204,9001,726054,2074,720858,342v-9525,-1732,-13855,3463,-11256,7793l709602,8135v-16453,3464,,11257,9524,12989xm768483,28917v-14720,,-41563,-866,-54552,-5196c736445,25453,739042,25453,768483,28917xm312149,68749v13855,1732,14721,-6928,8659,-9525c321674,58358,321674,57492,320808,55760v11257,1732,11257,-6927,5196,-8659c317345,45369,272317,40174,268854,39308v-3464,,-6928,1731,-6062,4329c259329,44503,258463,48833,264524,51430v-22514,12989,27709,12989,47625,17319xm455890,100787v-1732,866,-2598,2598,-1732,4330l454158,105117v-13854,866,-14720,8659,-3463,12989c468013,122435,499185,134558,503515,122435v3464,-866,5196,-3464,5196,-6061c513040,116374,516504,111178,508711,109446v-6062,-1731,-61480,-21647,-52821,-8659xm416058,20258v10391,866,51955,13854,53687,2598c473208,22856,476672,20258,474940,16794v4329,-1732,2598,-6061,-1732,-7793c469745,8135,444633,3805,420388,1208v-3464,,-7793,2597,-6062,6061c413461,9001,414326,9867,416058,11599v-6061,866,-5195,7793,,8659xm1204036,224612v865,,1731,,2597,c1204036,225478,1200572,230674,1212695,234137v,,,,,866c1173729,249724,1263783,249724,1268113,248858v18184,-6928,-52821,-4330,-52821,-7794c1236940,239333,1261185,240199,1271576,241930v7794,,10391,-5195,6062,-8659l1277638,232405v8659,,8659,-6927,1732,-8659c1274174,225478,1200572,216819,1204036,224612xm1085406,385671v-11257,-1732,-78798,-26843,-79664,-12122c1000547,374414,998815,378744,1008340,383074v-26843,4329,76200,24245,53686,12988c1067222,396928,1071552,396062,1074149,394331r,c1089735,396062,1090602,388269,1085406,385671xm1013535,386537v10392,-866,28575,5196,42430,7794c1041245,391733,1026524,390001,1013535,386537xm983229,57492v1732,866,-79664,-6928,-59748,7793c923481,67883,925213,68749,927810,69615v-6061,10390,43296,4329,47625,5195c983229,73944,984094,70481,983229,67883v,-866,,-866,,-1732c989290,66151,989290,59224,983229,57492xm1097529,250590v-11257,-1732,-78798,-26844,-79664,-12123c1012670,239333,1010938,243662,1020463,247992v-26843,4329,76200,24245,53686,12989c1079344,261846,1083674,260981,1086272,259249r,c1102724,260981,1103590,253187,1097529,250590xm1026524,251455v10391,-865,28575,5196,42430,7794c1054233,256651,1039513,254919,1026524,251455xm407399,345840v-6927,-1732,-27709,-10391,-52820,-16453c345919,327655,344188,335449,349383,338912r,c346785,339778,345919,342376,350249,345840r,866c345919,346706,342456,347571,343322,351035v866,4330,6061,6061,42429,12123c396142,364890,397874,360560,397008,358828v2598,,5196,-1732,4330,-3463c412595,357962,416058,348437,407399,345840xm918285,234137v-19915,3464,-51954,6927,-56284,7793c899235,231539,909626,231539,913090,230674r,c926079,220283,900967,226344,867197,225478v9525,-2598,90920,,60613,-13854c925213,211624,815242,206428,839488,223746v-4330,6928,20781,7793,33770,7793c874124,231539,874124,231539,873258,232405v-81395,23380,15586,10391,45027,6062c924347,238467,922615,234137,918285,234137xm1419647,105117v-15587,866,-19916,866,-39832,3463c1372022,109446,1372022,118971,1384145,117240v,866,866,1731,1731,2597c1381547,122435,1384145,127630,1390206,127630v8659,-865,35502,4330,33771,-6927c1429172,119837,1430038,116374,1427440,113776v4330,-2598,2598,-9525,-7793,-8659xm1212695,327655v-6062,,-78798,-7793,-76200,c1137360,327655,1138227,327655,1139092,327655v-2597,866,-6061,6062,6062,9525c1145154,337180,1145154,337180,1145154,338046v-38966,14721,51088,14721,55418,13855c1218756,344974,1147751,347571,1147751,344108v21648,-1732,45894,-866,56285,866c1211829,344974,1214427,339778,1210097,336314r,-865c1219622,336314,1219622,328521,1212695,327655xm1314006,441090r,c1310542,441090,1233477,415112,1228281,429833r,c1213560,435894,1226549,442821,1238672,445419v,,,,,866c1195376,457542,1329592,466201,1307945,456676v-24246,-866,-59748,-1732,-69273,-6061c1253392,447151,1303615,458408,1301017,452346v17319,5196,21648,-6927,12989,-11256xm935604,370085v-2598,866,-64944,-6061,-53687,4329c880185,376146,880185,377878,884515,378744v-12989,1732,-9525,5195,-6927,6927c863733,400392,922615,394331,929542,396062v7794,,11257,-7793,3464,-10391c933006,384805,932140,383939,931274,383074v5195,,6927,-5196,1732,-6928c941665,375280,940799,370085,935604,370085xm439438,187378v-5196,-1732,-10391,4330,-2598,6927c435974,196037,437706,197769,439438,198635r-866,866c434242,200367,432510,203830,434242,205562r,c440304,209892,474074,228076,479269,213356v2598,-866,5196,-2598,5196,-4330c484465,209026,484465,209026,485331,209026v6061,2598,17318,-866,9525,-6061c493124,202965,442901,188244,439438,187378xm567592,300812v,1732,-60613,-6927,-63211,2598c499185,305142,497454,309471,503515,311203v-9525,13855,38100,8659,52821,10391c561531,321594,564995,318130,563263,315533r,c566726,314667,567592,312935,567592,310337r,c575385,308606,574519,301678,567592,300812xm615217,162267v1732,866,-79663,-6927,-59747,7793c555470,172658,557201,173524,559799,174390v-6061,10390,43295,4329,47625,5195c615217,178719,616083,175255,615217,172658v,-866,,-866,,-1732c621279,170060,621279,163999,615217,162267xm422120,264444v-4330,-4329,-61480,-11257,-66675,-12989c345919,249724,341590,254919,344188,259249r,c336394,259249,334663,265310,339858,267908v4330,2597,10391,3463,15587,4329c319076,268774,348517,280896,361506,280896v8659,,51089,6062,54552,866c422985,282628,422985,279164,421254,277433v9525,-866,12122,-9525,866,-12989xm346785,274835v23380,1732,25978,1732,54553,5195c387483,280030,359774,279164,346785,274835xm788399,415112v2598,-1732,1732,-5195,-1732,-6061c791863,406453,789265,401258,783204,402124v-3464,,-25977,1732,-52821,6061c723456,409051,723456,416844,733847,415978v,,,,866,c734713,417710,738176,418576,740774,419442v-19050,8659,9525,8659,17318,6927l758092,426369v2598,2598,6062,866,14721,-866c778874,422905,798790,421174,788399,415112xm803120,129362v-3464,-866,-32039,-10391,-55419,-15586c742506,112044,739908,118106,745104,119837v865,,1732,,1732,866c745104,120703,743372,122435,743372,124167v-2598,866,-4330,3463,-2598,6927c738176,132826,739042,137155,742506,138887r,c749433,140619,783204,154474,790131,146680v3463,-866,6062,-3463,5195,-6061c797058,139753,797924,138021,797058,136289v6927,866,12989,-4329,6062,-6927xm716529,231539v,-1731,-2598,-3463,-5196,-4329l711333,227210v,-2598,-2598,-4330,-6061,-5195c701808,222015,673233,220283,643792,221149v-8659,,-8659,7793,-1732,8659c640329,232405,642926,235003,648988,235869r,c645524,246260,658513,242796,711333,241064v12123,,10391,-7793,5196,-9525xm736445,350169r,c740774,349303,744238,346706,743372,343242v,-866,866,-866,866,-1732c751165,341510,753763,335449,748568,331985v6060,-8659,-45894,-9525,-77067,-12989c665440,318996,664574,325924,670636,325924v2597,,4329,,6927,865c676697,327655,676697,328521,677563,329387v-13855,,-12123,7793,-6927,9525l670636,338912v-10391,14721,62345,10391,65809,11257xe" fillcolor="#0d0d0d [3069]" stroked="f" strokeweight=".24036mm">
                    <v:fill opacity="32896f"/>
                    <v:stroke joinstyle="miter"/>
                    <v:path arrowok="t" o:connecttype="custom" o:connectlocs="350249,135424;353713,126765;353713,124167;356310,120703;306088,118971;301758,125033;303490,131960;350249,135424;252401,370951;252401,370951;266256,364890;266256,364890;270586,356231;198715,344974;191788,349303;193519,357962;193519,357962;203910,368353;203910,369219;252401,370951;184860,141485;184860,141485;115588,157937;121649,162267;121649,162267;173604,165731;177933,157937;183995,151876;184860,141485;103465,36710;103465,27185;43717,34978;48047,39308;95672,44503;103465,37576;103465,36710;293099,214221;199581,212490;199581,212490;243742,227210;243742,227210;289635,222015;290501,222015;293099,214221;222961,435894;220363,442821;222961,447151;222095,448017;217765,454078;217765,454078;262792,461871;267988,457542;268854,457542;278379,451481;222961,435894;293099,214221;293099,214221;293099,214221;111258,300812;115588,304276;115588,305142;141565,312935;173604,298215;173604,298215;176201,292153;179665,285226;111258,300812;1062026,161401;1071552,155340;1072417,155340;1075015,157071;1075015,157071;1090602,165731;1162472,130228;1162472,130228;1153813,126765;1153813,125899;1160740,118971;1160740,118971;1084540,149278;1151215,105117;1055099,155340;1062026,161401;71426,241930;71426,241930;2154,258383;8215,262712;8215,262712;60169,266176;64499,258383;70560,252321;71426,241930;1146020,54894;1146020,54894;1209231,56626;1211829,46235;1212695,44503;1218756,35844;1141690,34978;1139092,42771;1140824,45369;1146020,54894;719126,21124;726920,29783;781472,30649;786667,26319;787533,13330;720858,342;709602,8135;709602,8135;719126,21124;768483,28917;713931,23721;768483,28917;312149,68749;320808,59224;320808,55760;326004,47101;268854,39308;262792,43637;264524,51430;312149,68749;455890,100787;454158,105117;454158,105117;450695,118106;503515,122435;508711,116374;508711,109446;455890,100787;416058,20258;469745,22856;474940,16794;473208,9001;420388,1208;414326,7269;416058,11599;416058,20258;1204036,224612;1206633,224612;1212695,234137;1212695,235003;1268113,248858;1215292,241064;1271576,241930;1277638,233271;1277638,232405;1279370,223746;1204036,224612;1085406,385671;1005742,373549;1008340,383074;1062026,396062;1074149,394331;1074149,394331;1085406,385671;1013535,386537;1055965,394331;1013535,386537;983229,57492;923481,65285;927810,69615;975435,74810;983229,67883;983229,66151;983229,57492;1097529,250590;1017865,238467;1020463,247992;1074149,260981;1086272,259249;1086272,259249;1097529,250590;1026524,251455;1068954,259249;1026524,251455;407399,345840;354579,329387;349383,338912;349383,338912;350249,345840;350249,346706;343322,351035;385751,363158;397008,358828;401338,355365;407399,345840;918285,234137;862001,241930;913090,230674;913090,230674;867197,225478;927810,211624;839488,223746;873258,231539;873258,232405;918285,238467;918285,234137;1419647,105117;1379815,108580;1384145,117240;1385876,119837;1390206,127630;1423977,120703;1427440,113776;1419647,105117;1212695,327655;1136495,327655;1139092,327655;1145154,337180;1145154,338046;1200572,351901;1147751,344108;1204036,344974;1210097,336314;1210097,335449;1212695,327655;1314006,441090;1314006,441090;1228281,429833;1228281,429833;1238672,445419;1238672,446285;1307945,456676;1238672,450615;1301017,452346;1314006,441090;935604,370085;881917,374414;884515,378744;877588,385671;929542,396062;933006,385671;931274,383074;933006,376146;935604,370085;439438,187378;436840,194305;439438,198635;438572,199501;434242,205562;434242,205562;479269,213356;484465,209026;485331,209026;494856,202965;439438,187378;567592,300812;504381,303410;503515,311203;556336,321594;563263,315533;563263,315533;567592,310337;567592,310337;567592,300812;615217,162267;555470,170060;559799,174390;607424,179585;615217,172658;615217,170926;615217,162267;422120,264444;355445,251455;344188,259249;344188,259249;339858,267908;355445,272237;361506,280896;416058,281762;421254,277433;422120,264444;346785,274835;401338,280030;346785,274835;788399,415112;786667,409051;783204,402124;730383,408185;733847,415978;734713,415978;740774,419442;758092,426369;758092,426369;772813,425503;788399,415112;803120,129362;747701,113776;745104,119837;746836,120703;743372,124167;740774,131094;742506,138887;742506,138887;790131,146680;795326,140619;797058,136289;803120,129362;716529,231539;711333,227210;711333,227210;705272,222015;643792,221149;642060,229808;648988,235869;648988,235869;711333,241064;716529,231539;736445,350169;736445,350169;743372,343242;744238,341510;748568,331985;671501,318996;670636,325924;677563,326789;677563,329387;670636,338912;670636,338912;736445,350169"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5" o:spid="_x0000_s1031" style="position:absolute;left:23630;top:2594;width:17582;height:9901;visibility:visible;mso-wrap-style:square;v-text-anchor:middle" coordsize="1758214,990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" path="m952554,577869v4330,3464,8659,-6061,3464,-10391c933504,547562,915320,531976,893672,510328v-3463,-3463,-6927,5196,-4329,8659c906661,535440,915320,544099,952554,577869xm979397,760576v4330,4330,9525,-6927,4330,-11257c953420,721610,942163,710353,909259,673985v-4330,-4329,-7793,3464,-4330,7793c931772,716415,951688,735465,979397,760576xm904063,383906v-32038,-13855,-25111,-8659,-56284,-20782c843450,361392,840852,370917,846047,373515v26844,12122,23380,8659,56284,22513c906661,396894,909259,385637,904063,383906xm999313,493010c982861,480022,966409,467899,949956,454910v-2597,-2598,-5195,4330,-2597,6062c963811,473960,980263,486949,995850,499937v4329,1732,6927,-5195,3463,-6927xm1130931,422006v24246,9525,40698,13854,69273,21647c1203668,444519,1204534,436726,1201070,435860v-38100,-10391,-46759,-12988,-69273,-20782c1129200,414212,1128334,420274,1130931,422006xm860768,467899v4329,2598,7793,-7793,1732,-11257c845181,447117,829595,439324,807081,424603v-4329,-3463,-7793,6062,-3463,9525c823534,447983,838254,455776,860768,467899xm657279,260081v2598,1731,5196,-6062,866,-7794c624375,234969,617447,231506,601861,221981v-3464,-1732,-5195,4329,-2598,6061c616581,239299,620045,241031,657279,260081xm870293,590858c847779,574406,840852,578735,802752,548428v-3464,-2597,-6927,5196,-3464,8659c836522,588260,843450,583065,866829,600383v5196,3464,7793,-6927,3464,-9525xm1086770,616835v2598,1732,3464,-3463,1732,-4329c1065122,599517,1049536,589992,1033950,579601v-1732,-866,-3464,2598,-1732,4330c1048670,595187,1069452,607310,1086770,616835xm1112747,505999v-5195,-2598,-8659,9525,-1731,12988c1138725,532842,1143054,537172,1181154,552758v6062,2598,8659,-11257,2598,-13855c1143054,521585,1132663,513792,1112747,505999xm807081,657533v4330,4329,6928,-3464,4330,-6927c796690,635019,788897,627226,765518,606444v-2598,-2597,-6062,4330,-2598,7793c781970,632422,790629,640215,807081,657533xm768116,466167c749931,452312,731747,438458,712697,426335v-2597,-1732,-3463,3464,-1731,5196c730882,444519,750797,460106,766384,472228v2598,866,4329,-4329,1732,-6061xm852109,762308v3463,2598,6927,-5196,2597,-7793c835656,738928,804484,712085,781970,692169v-3463,-2597,-6061,4330,-2598,7793c794959,712951,826997,740660,852109,762308xm1055598,445385v-16453,-6061,-49357,-26843,-58882,-32038c992386,410749,988922,422006,993252,425469v16452,12123,41563,29441,59748,35503c1059927,463569,1062525,447983,1055598,445385xm665072,325024v45028,24245,63212,32904,90055,44161c760322,371783,763786,357928,756859,355331,713563,337147,700575,329353,665938,312901v-3463,-2598,-6927,8659,-866,12123xm617447,434994v-12988,-9525,-21647,-15586,-45893,-34636c568091,397760,564627,405553,568091,409017v20781,18184,32904,26843,45027,35502c618313,447983,620911,437592,617447,434994xm646022,370917v-10390,-6927,-17318,-12989,-37234,-30307c605325,337147,601861,345806,605325,349269v19050,18184,27709,25978,37234,32039c646888,383906,650352,374381,646022,370917xm510075,442787v19050,19916,40697,38966,61479,56285c575018,502535,578482,493010,575018,490412,554236,473094,534320,455776,512672,434994v-2597,-3463,-6927,3464,-2597,7793xm630436,592590v3464,3463,7793,-4330,3464,-8659c622643,572674,611386,560551,600129,549294v-2598,-2597,-6927,4330,-3463,8659c613984,575272,614850,577003,630436,592590xm652084,28017v2597,866,4329,-5195,866,-6927c626107,9833,623509,8967,608788,308v-3463,-1732,-4329,4329,-1732,6061c621777,15028,626972,16760,652084,28017xm710966,577003v4329,3464,7793,-6927,3463,-9525c671134,536306,674597,538903,639095,511194v-4329,-3463,-7793,6062,-3463,9525c665938,544099,678927,553624,710966,577003xm686720,165697v22514,12988,35502,18184,58016,28575c748200,196003,749931,187344,746468,185612,722222,175222,713563,171758,689318,158769v-3464,-2597,-5196,5196,-2598,6928xm934370,180417v16452,6927,36368,12123,49357,14720c988056,196003,988922,187344,985459,186478v-14721,-3463,-33771,-8659,-49357,-14720c932638,170892,930906,178685,934370,180417xm1055598,766637v10390,6928,17318,11257,32904,19916c1091966,788285,1092832,782224,1090234,781358v-866,,-33771,-19916,-34636,-19916c1053866,762308,1053866,765772,1055598,766637xm962945,350135v3464,1732,6927,-6927,1732,-9525c933504,324158,916186,309437,902331,297315v-3463,-2598,-6927,5195,-2597,8659c921382,325024,934370,334549,962945,350135xm956884,278265v24245,11257,54552,19916,80529,26843c1041743,305974,1042609,297315,1039145,295583v-25111,-6927,-57150,-15586,-80529,-25111c955152,269606,953420,276533,956884,278265xm811411,163965v18184,4329,42430,11257,69273,19916c883281,184747,884147,178685,881550,177819v-20782,-6927,-49357,-15586,-69273,-19916c808813,157903,808813,163099,811411,163965xm833925,286058v4329,1732,6061,-8659,1731,-10391c797556,261812,783702,253153,770713,245360v-4329,-2598,-6061,6062,-2597,7793c783702,264410,798422,273935,833925,286058xm1046072,370051v13855,6061,19916,9525,45894,23380c1094563,394297,1096295,389101,1092832,387369v-27710,-14720,-32039,-18184,-45894,-23379c1044341,363990,1043475,369185,1046072,370051xm1467770,182149v21648,2598,48491,5195,70139,6927c1543104,189942,1544836,176087,1537909,175222v-31173,-2598,-45027,-3464,-70139,-5196c1462575,170026,1461709,181283,1467770,182149xm1269477,526781v9525,1731,10391,1731,51954,17318c1325761,545831,1327493,536306,1323163,534574v-35502,-12989,-41563,-15587,-52820,-17318c1266013,517256,1266013,525915,1269477,526781xm1321431,614237v1732,866,3464,-3463,866,-5195c1283332,591724,1266879,584797,1255622,579601v-1731,-866,-2597,3464,-865,4330c1265147,588260,1318834,612506,1321431,614237xm1377716,345806v4329,866,5195,-7794,1732,-8659c1370788,335415,1354336,331951,1321431,318097v-3463,-1732,-5195,6061,-865,7793c1338750,335415,1357800,341476,1377716,345806xm1295454,462703v-20782,-13854,-36368,-24245,-45893,-31172c1247829,429799,1246098,434994,1247829,435860v14721,11257,30307,21648,45028,32039c1296320,468765,1298052,463569,1295454,462703xm1306711,790017v-12988,-8659,-25977,-17318,-38966,-25977c1264281,761442,1262550,768369,1265147,770967v24246,16452,24246,16452,38966,25977c1307577,799542,1310175,792615,1306711,790017xm1216656,243628v20782,9525,30307,11257,51955,12989c1273806,256617,1274672,244494,1268611,243628v-18184,-1731,-25977,-1731,-50223,-11256c1214059,230640,1211461,241031,1216656,243628xm1227913,821190v13855,12122,26844,20782,35503,25977c1267745,849765,1270343,841106,1266013,838508v-12122,-7793,-23379,-15586,-35502,-25111c1227047,811665,1224450,818592,1227913,821190xm1530116,87765v39832,2597,45893,2597,78797,866c1613243,88631,1613243,79972,1608913,79972v-39831,865,-34636,865,-78797,-866c1526652,79972,1525786,87765,1530116,87765xm1595059,202931v23379,4329,19916,3463,77932,10391c1676454,213322,1677320,205528,1672991,204662v-58016,-6927,-4330,866,-77066,-9525c1593327,195137,1592461,202065,1595059,202931xm1524920,445385v19050,3464,20782,4330,38100,7793c1565618,454044,1565618,448849,1563886,448849v-17318,-3464,-22514,-5196,-38100,-7793c1523188,441056,1523188,445385,1524920,445385xm1638354,315499v73603,18184,74469,21648,75334,15586c1713688,329353,1712823,326756,1711957,325890v-21648,-6062,-50223,-13855,-71871,-18184c1635757,306840,1634891,314633,1638354,315499xm1615841,270472v2597,,2597,-5196,,-6062c1580338,260947,1563886,259215,1537043,255751v-1732,,-1732,4330,,4330c1563886,265276,1597656,268740,1615841,270472xm1627098,359660v-18185,-6061,-39832,-12988,-72737,-25111c1548300,331951,1544836,345806,1551763,349269v19916,9525,29441,12123,72737,25978c1631427,377844,1634025,362258,1627098,359660xm1311041,399492v-18184,-7793,-51089,-20782,-75334,-32039c1231377,365722,1228779,375247,1233975,377844v21647,11257,42429,19050,75334,32905c1314504,412481,1317102,402090,1311041,399492xm1475563,577869v19050,6928,28575,11257,43296,17318c1522323,596919,1524920,587394,1520591,585662v-11257,-5195,-24246,-10390,-44162,-17318c1472966,567478,1472100,576137,1475563,577869xm1504138,265276v-33770,-6061,-38100,-6061,-69272,-15586c1433134,248824,1432268,253153,1434000,254019v26843,9525,41563,11257,68406,16453c1505870,270472,1505870,265276,1504138,265276xm1334420,445385v32039,11257,45893,14721,64943,19050c1405425,465301,1406291,454044,1401095,452312v-22513,-4329,-33770,-7793,-65809,-17318c1331823,433262,1330091,443653,1334420,445385xm1407156,79106v13855,1731,25112,3463,48491,2597c1459111,81703,1459111,73044,1455647,73910v-25111,866,-36368,,-48491,-866c1404559,72178,1403693,79106,1407156,79106xm1269477,160501v23380,866,39832,1732,62346,3464c1336152,163965,1336152,154440,1331823,154440v-21648,-1732,-40698,-2598,-62346,-1732c1266013,152708,1266013,160501,1269477,160501xm1340482,228908v21647,6927,37234,7793,53686,7793c1396766,236701,1396766,230640,1394168,230640v-18184,-866,-32039,-866,-52820,-6928c1338750,222847,1337884,228042,1340482,228908xm1489418,412481v1732,-1732,866,-5196,-866,-5196c1455647,400358,1449586,399492,1431402,393431v-2598,-866,-3464,4329,-866,5195c1433134,399492,1486820,414212,1489418,412481xm1404559,581333v-8659,-3464,-18184,-6927,-26843,-9525c1373386,570076,1371654,579601,1375984,581333v8659,3464,18184,6927,26843,10391c1407156,592590,1408888,583065,1404559,581333xm1373386,774431v4330,1731,6927,-7794,1732,-10391c1350872,751917,1337884,744990,1315370,728537v-3464,-2597,-6927,5196,-2598,8660c1330091,751051,1337018,755381,1373386,774431xm1434000,533708v4329,-3464,-7793,-3464,-38966,-16452c1394168,516390,1393302,519853,1394168,520719v1732,,38100,13855,39832,12989xm1492016,494742v1731,866,2597,-4330,866,-4330c1464307,481753,1479027,486083,1451318,477424v-1732,-866,-2598,3463,-866,4329c1471234,487815,1457379,483485,1492016,494742xm1324895,682644v-28575,-21647,-35502,-26843,-45893,-33770c1275538,646276,1272941,654069,1276404,655801v12123,7793,16453,12123,45893,34636c1325761,692169,1328359,685242,1324895,682644xm1484223,329353v-38966,-7793,-48491,-10391,-60614,-13854c1421877,314633,1421011,318962,1422743,319828v12123,4330,20782,5196,60614,13855c1485088,334549,1485954,329353,1484223,329353xm1106686,299912v24245,12123,32039,11257,56284,23380c1169031,325890,1173361,312035,1165568,307706v-23380,-11257,-28575,-10391,-56284,-22514c1103223,284326,1100625,297315,1106686,299912xm952554,918172v-3463,-3464,-7793,5195,-3463,9525c983727,961467,980263,958003,992386,970126v5195,5196,9525,-5195,5195,-8659c980263,942417,966409,930294,952554,918172xm848645,824653v-866,2598,,6062,1732,7794c872891,853228,886745,863619,903197,874010v5196,3464,8660,-7793,3464,-10391c856438,830715,852109,815128,848645,824653xm835656,915574v-865,2598,,6061,1732,7793c859902,944149,873757,954540,890209,964931v5195,3463,8659,-7794,3463,-10391c843450,921635,839120,905183,835656,915574xm965543,827251v-3464,-3464,-7793,5196,-3464,9525c996716,870547,993252,867083,1005375,879206v5195,5195,9525,-5196,5195,-8659c993252,851497,979397,839374,965543,827251xm1195875,638483v-18184,-8659,-35503,-19050,-53687,-30307c1140457,607310,1139591,610774,1141322,611640v15587,10391,30307,19050,53687,31172c1196741,642812,1197607,639349,1195875,638483xm1076379,693901v-27709,-18184,-38100,-25111,-51954,-33770c1018363,656667,1015766,667924,1020095,670522v13855,9525,23380,16452,51955,34636c1078111,709487,1080709,697365,1076379,693901xm761188,771833v-2597,-1732,-5195,3464,-1732,6061c771579,787419,782836,797810,794959,807335v2597,1732,5195,-3463,1731,-6061c785434,791749,781970,789151,761188,771833xm1046072,828983v-6927,-3464,-9525,8659,-4329,12123c1070318,860156,1094563,877474,1120541,898256v6061,4329,10390,-8659,5195,-12989c1098893,863619,1076379,845435,1046072,828983xm668536,788285v-3464,-3463,-8659,5196,-3464,10391c678061,811665,689318,824653,703172,838508v5196,6061,9525,-5196,6062,-9525c696245,815994,682391,801274,668536,788285xm608788,668790v-2598,-2598,-6061,4329,-2598,6927c620911,689572,636497,703426,652084,716415v2597,2597,6061,-4330,2597,-7793c639095,695633,623509,682644,608788,668790xm759456,856692v-2597,-1732,-5195,3464,-1731,6061c769847,872278,781104,882669,793227,892194v2598,1732,5195,-3463,1732,-6061c783702,876608,780238,873144,759456,856692xm583677,784822v-2598,-2598,-6061,3463,-2598,6927c594068,803872,604459,814262,616581,828983v3464,4329,6928,-3464,4330,-6927c607922,806469,599263,798676,583677,784822xm669402,634153v-5196,-5195,-9525,4330,-5196,8659c693647,676583,701440,681778,718759,693035v5195,3464,8659,-7793,4329,-11257c701440,667924,694513,661862,669402,634153xm684988,468765v-2597,-1732,-4329,3463,-1731,5195c699709,489547,704038,493876,730882,517256v2597,1731,5195,-3464,2597,-6062c703172,486083,699709,482619,684988,468765xm1214925,738062v-35503,-19915,-64943,-38965,-64943,-38965c1144786,695633,1142188,706024,1146518,708622v21648,14720,18184,13854,64943,39831c1216656,753649,1219254,740660,1214925,738062xm1610645,496474v-20782,-6062,-24245,-6062,-34636,-8659c1573411,486949,1573411,492144,1575143,493010v11257,3464,22513,6062,33770,9525c1612377,502535,1613243,497340,1610645,496474xm1660868,454044v-16452,-3463,-31173,-6927,-47625,-6927c1609779,447117,1609779,454910,1613243,454910v14720,866,27709,3464,45893,7793c1664332,463569,1664332,454910,1660868,454044xm1586400,541501v-30307,-8659,-49357,-13854,-70139,-17318c1512797,523317,1511932,530244,1515395,531110v21648,5196,34636,8659,69273,19050c1588997,551026,1589863,542367,1586400,541501xm1745727,410749v-60614,-12989,-61480,-15587,-62345,-9525c1683382,402956,1684247,405553,1685113,406419v19916,5196,39832,8659,58882,12989c1749191,419408,1749191,411615,1745727,410749xm1151713,821190v-2597,-1732,-4329,3463,-1731,6061c1166434,840240,1170763,842837,1188947,856692v3464,2598,5196,-4330,2598,-6927c1177691,840240,1173361,836776,1151713,821190xm1522323,651472v-46760,-18185,-34637,-14721,-71871,-31173c1446122,618567,1444391,627226,1448720,629824v49357,24245,40698,19050,71871,32038c1524920,662728,1526652,653203,1522323,651472xm1694638,265276v-1732,-866,-2597,4330,-866,4330c1695504,270472,1756118,290387,1756984,288656v5195,-4330,-4330,-4330,-62346,-23380xm1285063,913842v-3463,-3464,-7793,5196,-3463,9525c1306711,948478,1311041,951076,1330957,965797v5195,3463,7793,-6928,3463,-10391c1314504,939819,1313638,939819,1285063,913842xm1230511,926831v-4330,-3464,-8659,6927,-4330,11256c1241768,951076,1259086,964931,1291125,989176v5195,4330,9525,-7793,4329,-12123c1276404,961467,1236573,931160,1230511,926831xm523063,544099v-1732,-1732,-3463,1732,-2598,3463c540382,572674,572420,613372,574152,615103v1732,2598,4330,-1731,2598,-3463c540382,564881,526527,548428,523063,544099xm1417547,849765v-19915,-12123,-39831,-24246,-59747,-37234c1352604,809067,1350007,819458,1354336,822056v19916,13854,39832,25977,59748,38100c1419279,864485,1421877,852362,1417547,849765xm1382911,900853v-2598,-1731,-4329,3464,-1732,6062c1397632,919038,1404559,923367,1437463,945015v3464,1732,5196,-4330,2598,-6062c1412352,920769,1402827,915574,1382911,900853xm1446122,680912v-30306,-11256,-44161,-19050,-64077,-32038c1377716,646276,1375118,654935,1378582,657533v23379,15586,40697,23379,65809,32904c1448720,692169,1450452,682644,1446122,680912xm76254,507731v-2598,-2598,-5195,3463,-2598,6927c91840,533708,103097,544965,116086,559685v3464,3464,6061,-3463,3464,-6061c112622,544965,103963,535440,76254,507731xm265888,210724v17318,14720,29441,22513,40698,29441c308318,241031,309184,238433,307452,237567v-12123,-7793,-25112,-16452,-40698,-29441c265888,206394,265022,208992,265888,210724xm316111,145781v1732,866,2598,-1732,866,-3464c301391,128462,281475,112010,264156,99887v-1731,-865,-2597,1732,-865,2598c282340,117206,299659,131926,316111,145781xm454656,60056v4330,2597,6928,-6928,3464,-8659c452059,47067,438204,37542,420020,23687v-3464,-2597,-6927,5196,-3464,8660c434741,46201,448595,55726,454656,60056xm352479,92094v28575,14721,42430,20782,83127,36368c440802,130194,443400,118072,437338,116340,387981,97290,382786,94692,353345,80837v-3463,-1731,-6927,8660,-866,11257xm314379,429799v2598,1732,4330,-3464,1732,-6062c297927,409883,279743,396028,262425,381308v-2598,-1732,-4330,3464,-1732,6061c278877,402090,297061,415944,314379,429799xm192286,202065v3464,2597,6061,-5196,2598,-6928c190554,191674,141197,157037,116086,139719v-3464,-2597,-5195,4330,-2598,6928c129075,157037,144661,168294,192286,202065xm169772,295583v19916,10391,25112,12989,43296,24245c215666,321560,216531,316365,214800,315499,197481,305108,190554,300778,170638,291253v-1732,-866,-2597,3464,-866,4330xm531722,198601v4330,2598,6928,-6061,3464,-8659c518734,179551,502281,168294,485829,158769v-4329,-2597,-6061,6062,-2598,7793c504013,180417,503147,179551,531722,198601xm400970,329353v37234,28575,47625,34637,77066,48491c483231,380442,486695,367453,479768,364856,447729,349269,442534,345806,404434,318097v-4330,-3464,-7793,7793,-3464,11256xm80584,240165v1731,1732,4329,-2598,1731,-5196c68461,221115,52009,205528,37288,194272v-1732,-1732,-4329,3463,-1732,5195c45081,206394,59802,219383,80584,240165xm511806,58324v12989,7793,38100,20782,56285,28575c570688,87765,572420,82569,568956,80837,547309,70447,525661,60056,513538,53128v-2598,-1731,-3463,3464,-1732,5196xm463315,484351c449461,473960,436472,463569,422618,453178v-1732,-866,-2598,2598,-866,3464c435606,467033,448595,477424,462450,487815v865,1732,2597,-2598,865,-3464xm445997,240165v-15586,-5196,-30307,-10391,-57150,-17318c385384,221981,384518,229774,387981,230640v24246,6061,38100,11257,57151,17318c447729,248824,448595,241031,445997,240165xm400970,518122v15586,13854,29441,25977,63211,52820c468511,574406,471975,564881,467645,561417,422618,524183,417422,519853,404434,509462v-3464,-2597,-6927,5196,-3464,8660xm395775,771833v-2598,-2598,-5196,4329,-2598,6927c433875,812531,426081,805603,461584,836776v3463,2598,6061,-4329,2597,-7793c433875,802140,426947,796944,395775,771833xm502281,632422v-3463,-3464,-6061,2597,-3463,6061c528259,674851,551638,697365,551638,697365v2598,3463,6927,-4330,3464,-8659c530857,664460,530857,664460,502281,632422xm353345,416810v-3463,-4329,-6927,3464,-4329,6927c366334,443653,379322,457508,385384,463569v2597,2598,6927,-4329,2597,-7793c381054,447117,366334,432397,353345,416810xm361138,369185c346418,351001,319575,329353,286670,294717v-3464,-2598,-5195,3464,-3464,6061c312647,332817,343820,358794,356809,375247v3463,3463,6927,-2598,4329,-6062xm284072,515524v-3463,-3464,-6927,5195,-4329,7793c298793,544099,323904,569210,333429,579601v3464,3464,8659,-5195,3464,-10391c309184,541501,312647,544099,284072,515524xm479768,764040v-1732,-1732,-3464,2597,-1732,4329c496220,784822,510075,798676,525661,814262v1732,1732,4330,-2597,1732,-4329c511806,795212,495354,779626,479768,764040xm4384,341476v-2598,-3464,-6062,2598,-3464,5196c13043,363124,32959,389967,48545,409017v2598,3464,6927,-2598,3464,-6061c38154,384772,3518,340610,4384,341476xm398372,654935v-2597,-1732,-3463,3464,-1731,5196c433875,686974,433009,685242,471109,711219v2597,1732,4329,-3463,1731,-5195c445997,687840,433875,680047,398372,654935xm530857,255751v14720,11257,12988,10391,55418,37234c591470,296449,594068,285192,589738,282594,542113,252287,549906,257483,534320,246226v-4329,-3464,-7793,6927,-3463,9525xm284072,640215v-3463,-3464,-7793,6061,-4329,9525c302257,673119,316111,686974,331697,699097v4330,3463,9525,-6928,4330,-11257c317843,673119,301391,656667,284072,640215xm110891,355331c86645,332817,90974,337147,74522,320694v-2597,-2597,-5195,3464,-1731,6062c86645,340610,85779,339744,109159,362258v1732,866,4329,-4330,1732,-6927xm182761,510328v-3464,-3463,-6927,2598,-4330,6062c190554,531976,203543,548428,216531,563149v3464,4329,6928,-3464,4330,-6927c207872,542367,195750,525915,182761,510328xm243375,729403v-3464,-3463,-6062,2598,-3464,6062c253766,752783,268486,769235,282340,785687v3464,3464,6928,-2597,3464,-6061c271950,762308,258095,745856,243375,729403xm169772,399492v-3463,-3464,-7793,5195,-3463,8659c189688,429799,194884,437592,217397,463569v4330,4330,8659,-3463,5196,-7793c200079,430665,192286,420274,169772,399492xe" fillcolor="#262626" stroked="f" strokeweight=".24036mm">
                    <v:stroke joinstyle="miter"/>
                    <v:path arrowok="t" o:connecttype="custom" o:connectlocs="952554,577869;956018,567478;893672,510328;889343,518987;952554,577869;979397,760576;983727,749319;909259,673985;904929,681778;979397,760576;904063,383906;847779,363124;846047,373515;902331,396028;904063,383906;999313,493010;949956,454910;947359,460972;995850,499937;999313,493010;1130931,422006;1200204,443653;1201070,435860;1131797,415078;1130931,422006;860768,467899;862500,456642;807081,424603;803618,434128;860768,467899;657279,260081;658145,252287;601861,221981;599263,228042;657279,260081;870293,590858;802752,548428;799288,557087;866829,600383;870293,590858;1086770,616835;1088502,612506;1033950,579601;1032218,583931;1086770,616835;1112747,505999;1111016,518987;1181154,552758;1183752,538903;1112747,505999;807081,657533;811411,650606;765518,606444;762920,614237;807081,657533;768116,466167;712697,426335;710966,431531;766384,472228;768116,466167;852109,762308;854706,754515;781970,692169;779372,699962;852109,762308;1055598,445385;996716,413347;993252,425469;1053000,460972;1055598,445385;665072,325024;755127,369185;756859,355331;665938,312901;665072,325024;617447,434994;571554,400358;568091,409017;613118,444519;617447,434994;646022,370917;608788,340610;605325,349269;642559,381308;646022,370917;510075,442787;571554,499072;575018,490412;512672,434994;510075,442787;630436,592590;633900,583931;600129,549294;596666,557953;630436,592590;652084,28017;652950,21090;608788,308;607056,6369;652084,28017;710966,577003;714429,567478;639095,511194;635632,520719;710966,577003;686720,165697;744736,194272;746468,185612;689318,158769;686720,165697;934370,180417;983727,195137;985459,186478;936102,171758;934370,180417;1055598,766637;1088502,786553;1090234,781358;1055598,761442;1055598,766637;962945,350135;964677,340610;902331,297315;899734,305974;962945,350135;956884,278265;1037413,305108;1039145,295583;958616,270472;956884,278265;811411,163965;880684,183881;881550,177819;812277,157903;811411,163965;833925,286058;835656,275667;770713,245360;768116,253153;833925,286058;1046072,370051;1091966,393431;1092832,387369;1046938,363990;1046072,370051;1467770,182149;1537909,189076;1537909,175222;1467770,170026;1467770,182149;1269477,526781;1321431,544099;1323163,534574;1270343,517256;1269477,526781;1321431,614237;1322297,609042;1255622,579601;1254757,583931;1321431,614237;1377716,345806;1379448,337147;1321431,318097;1320566,325890;1377716,345806;1295454,462703;1249561,431531;1247829,435860;1292857,467899;1295454,462703;1306711,790017;1267745,764040;1265147,770967;1304113,796944;1306711,790017;1216656,243628;1268611,256617;1268611,243628;1218388,232372;1216656,243628;1227913,821190;1263416,847167;1266013,838508;1230511,813397;1227913,821190;1530116,87765;1608913,88631;1608913,79972;1530116,79106;1530116,87765;1595059,202931;1672991,213322;1672991,204662;1595925,195137;1595059,202931;1524920,445385;1563020,453178;1563886,448849;1525786,441056;1524920,445385;1638354,315499;1713688,331085;1711957,325890;1640086,307706;1638354,315499;1615841,270472;1615841,264410;1537043,255751;1537043,260081;1615841,270472;1627098,359660;1554361,334549;1551763,349269;1624500,375247;1627098,359660;1311041,399492;1235707,367453;1233975,377844;1309309,410749;1311041,399492;1475563,577869;1518859,595187;1520591,585662;1476429,568344;1475563,577869;1504138,265276;1434866,249690;1434000,254019;1502406,270472;1504138,265276;1334420,445385;1399363,464435;1401095,452312;1335286,434994;1334420,445385;1407156,79106;1455647,81703;1455647,73910;1407156,73044;1407156,79106;1269477,160501;1331823,163965;1331823,154440;1269477,152708;1269477,160501;1340482,228908;1394168,236701;1394168,230640;1341348,223712;1340482,228908;1489418,412481;1488552,407285;1431402,393431;1430536,398626;1489418,412481;1404559,581333;1377716,571808;1375984,581333;1402827,591724;1404559,581333;1373386,774431;1375118,764040;1315370,728537;1312772,737197;1373386,774431;1434000,533708;1395034,517256;1394168,520719;1434000,533708;1492016,494742;1492882,490412;1451318,477424;1450452,481753;1492016,494742;1324895,682644;1279002,648874;1276404,655801;1322297,690437;1324895,682644;1484223,329353;1423609,315499;1422743,319828;1483357,333683;1484223,329353;1106686,299912;1162970,323292;1165568,307706;1109284,285192;1106686,299912;952554,918172;949091,927697;992386,970126;997581,961467;952554,918172;848645,824653;850377,832447;903197,874010;906661,863619;848645,824653;835656,915574;837388,923367;890209,964931;893672,954540;835656,915574;965543,827251;962079,836776;1005375,879206;1010570,870547;965543,827251;1195875,638483;1142188,608176;1141322,611640;1195009,642812;1195875,638483;1076379,693901;1024425,660131;1020095,670522;1072050,705158;1076379,693901;761188,771833;759456,777894;794959,807335;796690,801274;761188,771833;1046072,828983;1041743,841106;1120541,898256;1125736,885267;1046072,828983;668536,788285;665072,798676;703172,838508;709234,828983;668536,788285;608788,668790;606190,675717;652084,716415;654681,708622;608788,668790;759456,856692;757725,862753;793227,892194;794959,886133;759456,856692;583677,784822;581079,791749;616581,828983;620911,822056;583677,784822;669402,634153;664206,642812;718759,693035;723088,681778;669402,634153;684988,468765;683257,473960;730882,517256;733479,511194;684988,468765;1214925,738062;1149982,699097;1146518,708622;1211461,748453;1214925,738062;1610645,496474;1576009,487815;1575143,493010;1608913,502535;1610645,496474;1660868,454044;1613243,447117;1613243,454910;1659136,462703;1660868,454044;1586400,541501;1516261,524183;1515395,531110;1584668,550160;1586400,541501;1745727,410749;1683382,401224;1685113,406419;1743995,419408;1745727,410749;1151713,821190;1149982,827251;1188947,856692;1191545,849765;1151713,821190;1522323,651472;1450452,620299;1448720,629824;1520591,661862;1522323,651472;1694638,265276;1693772,269606;1756984,288656;1694638,265276;1285063,913842;1281600,923367;1330957,965797;1334420,955406;1285063,913842;1230511,926831;1226181,938087;1291125,989176;1295454,977053;1230511,926831;523063,544099;520465,547562;574152,615103;576750,611640;523063,544099;1417547,849765;1357800,812531;1354336,822056;1414084,860156;1417547,849765;1382911,900853;1381179,906915;1437463,945015;1440061,938953;1382911,900853;1446122,680912;1382045,648874;1378582,657533;1444391,690437;1446122,680912;76254,507731;73656,514658;116086,559685;119550,553624;76254,507731;265888,210724;306586,240165;307452,237567;266754,208126;265888,210724;316111,145781;316977,142317;264156,99887;263291,102485;316111,145781;454656,60056;458120,51397;420020,23687;416556,32347;454656,60056;352479,92094;435606,128462;437338,116340;353345,80837;352479,92094;314379,429799;316111,423737;262425,381308;260693,387369;314379,429799;192286,202065;194884,195137;116086,139719;113488,146647;192286,202065;169772,295583;213068,319828;214800,315499;170638,291253;169772,295583;531722,198601;535186,189942;485829,158769;483231,166562;531722,198601;400970,329353;478036,377844;479768,364856;404434,318097;400970,329353;80584,240165;82315,234969;37288,194272;35556,199467;80584,240165;511806,58324;568091,86899;568956,80837;513538,53128;511806,58324;463315,484351;422618,453178;421752,456642;462450,487815;463315,484351;445997,240165;388847,222847;387981,230640;445132,247958;445997,240165;400970,518122;464181,570942;467645,561417;404434,509462;400970,518122;395775,771833;393177,778760;461584,836776;464181,828983;395775,771833;502281,632422;498818,638483;551638,697365;555102,688706;502281,632422;353345,416810;349016,423737;385384,463569;387981,455776;353345,416810;361138,369185;286670,294717;283206,300778;356809,375247;361138,369185;284072,515524;279743,523317;333429,579601;336893,569210;284072,515524;479768,764040;478036,768369;525661,814262;527393,809933;479768,764040;4384,341476;920,346672;48545,409017;52009,402956;4384,341476;398372,654935;396641,660131;471109,711219;472840,706024;398372,654935;530857,255751;586275,292985;589738,282594;534320,246226;530857,255751;284072,640215;279743,649740;331697,699097;336027,687840;284072,640215;110891,355331;74522,320694;72791,326756;109159,362258;110891,355331;182761,510328;178431,516390;216531,563149;220861,556222;182761,510328;243375,729403;239911,735465;282340,785687;285804,779626;243375,729403;169772,399492;166309,408151;217397,463569;222593,455776;169772,399492"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32" type="#_x0000_t75" alt="Decorative" style="position:absolute;left:39606;top:107;width:77718;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">
                  <v:imagedata r:id="rId13" o:title="Decorative"/>
                </v:shape>
                <v:shape id="Freeform 2" o:spid="_x0000_s1033" style="position:absolute;left:39646;top:1674;width:23711;height:50933;visibility:visible;mso-wrap-style:square;v-text-anchor:middle" coordsize="1621847,3483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" path="m1621848,377329v,-19916,,-39832,,-59748c1621848,292469,1621848,267358,1621848,242247v,-26843,,-21648,-7793,-31173c1608859,206744,1602798,205879,1597602,207610v-3463,866,-7793,-1731,-10390,-6927c1585480,197219,1583748,197219,1582016,200683v-3464,6927,-7793,8659,-12123,3464c1566430,199817,1562966,199817,1559502,203281v-2597,3463,-5195,1732,-6927,-5196c1548246,185097,1542184,178169,1535257,178169v-5195,,-10391,3464,-14720,10391c1515341,192890,1511011,193756,1505816,192024v-7793,-1732,-15586,-5195,-23379,-10391c1478973,180767,1476375,180767,1472912,180767v-3464,,-6928,-4329,-9526,-10391c1461655,164315,1459057,161717,1456459,165181v-2597,3463,-6061,866,-7793,-6062c1446934,152192,1444336,151326,1441739,149594v-1732,-865,-4330,-3463,-6062,-7793c1434812,137472,1432214,137472,1430482,140935r,c1428750,145265,1426152,146997,1423555,146131v-866,,-1732,866,-2598,1732c1415761,158254,1408834,159985,1402773,152192v-1732,-1732,-2598,-1732,-4330,-866c1392382,155656,1385455,156522,1379393,162583v-6927,8659,-14720,7793,-20781,-2598c1356880,155656,1353416,153924,1350818,156522v-2597,2597,-6061,2597,-8659,-866c1339562,153058,1337830,156522,1336098,159119v-6061,9525,-12989,12123,-19050,8660c1315316,166913,1313584,168644,1311852,171242v-5195,9525,-12988,6062,-16452,-8659c1294534,159985,1293668,157388,1292802,156522v-5195,-2598,-11256,-8659,-16452,3463c1274618,164315,1272886,165181,1271155,162583v-4330,-5195,-9525,-8659,-14721,-10391c1252105,147863,1247775,146131,1243446,142667v-866,-866,-1732,-2598,-2598,-866c1237384,146997,1232189,148729,1228725,144399v-3464,-2598,-6927,-866,-9525,6061c1215737,159119,1211407,164315,1206211,164315v-4329,866,-9524,-3464,-12988,-11257c1191491,147863,1188027,146131,1185430,149594v-3464,5196,-7794,5196,-11257,-865c1172441,145265,1169843,145265,1168112,147863v-1732,3463,-5196,866,-6928,2597c1155989,154790,1150793,160851,1145598,169510v-2598,6928,-6927,8659,-10391,6062c1134341,174706,1133475,174706,1133475,175572v-4329,4329,-6061,,-6927,-10391c1126548,161717,1124816,159985,1123950,160851v,,-866,866,-866,1732c1120487,166913,1118755,164315,1117023,160851v-1732,-2597,-2598,-4329,-4330,-6927c1108364,144399,1103168,141801,1097973,146131v-1732,1732,-2598,1732,-4330,866c1086716,142667,1079789,140069,1072862,137472v-3464,-1732,-5196,8659,-6928,3463c1063336,133142,1061605,135740,1059007,136606v-1732,866,-3464,866,-5196,c1052946,137472,1051214,135740,1050348,132276v-1732,-7793,-4330,-6927,-6927,-5195c1041689,128813,1039957,130544,1038225,133142v-2598,4330,-6061,3464,-9525,-1732c1026102,127081,1023505,123617,1020907,119288v-1732,-3464,-4330,-3464,-6061,c1013980,121019,1013114,123617,1012248,122751v-4330,-5195,-7793,1732,-11257,6928c996661,134874,992332,138338,988002,139204v-1731,,-3463,-1732,-5195,-4330c977611,125349,970684,127947,966355,140935v-1732,4330,-2598,8659,-5196,6928c960293,147863,959427,148729,958561,150460v-1731,4330,-4329,5196,-6927,2598c949036,150460,946439,151326,943841,154790v-1732,1732,-2598,2598,-4330,3464c937780,159119,935182,160851,933450,163449v-5195,10391,-12989,10391,-18184,1732c914400,164315,913534,163449,912668,164315v-6061,4329,-11257,12989,-16452,25111c894484,194622,893618,199817,893618,206744v-1732,10391,-2597,12989,-6061,11257c885825,216269,884093,217135,883227,219733v-2597,5196,-6061,8659,-9525,8659c870239,228392,867641,231856,865043,237917v-866,2598,-1732,5196,-2597,3464c858982,235319,854652,235319,852055,227526v-1732,-8659,-6062,-11257,-9525,-6927c841664,221465,841664,222331,840798,222331v-5196,-6062,-9525,,-13855,2598c823480,227526,820016,224929,817418,217135v-866,-2597,-2597,-4329,-4329,-3463c807893,212806,802698,214538,797502,217135v-866,866,-2597,2598,-3463,1732c788843,215404,782782,214538,777586,215404v-6061,-3464,-12988,,-18184,9525c759402,225794,758536,225794,758536,226660v-8659,2598,-17318,14721,-26843,13855c730827,240515,729961,240515,729961,240515v-4329,-2598,-7793,866,-10390,9525c718705,252638,717839,255235,716973,254369v-4330,-2597,-7793,4330,-12123,6928c703984,262163,703118,263029,701386,261297v-5195,-9525,-11256,-10391,-15586,-24246c684934,232722,682336,230990,680605,234454v-866,1731,-2598,1731,-4330,4329c674543,242247,671946,242247,670214,237051v-3464,-8659,-8659,-11257,-12123,-5195c655493,237051,651164,234454,649432,226660v-1732,-7793,-5196,-11256,-8659,-10391c636443,217135,632114,213672,627784,206744v-5195,-8659,-11257,-7793,-16452,866c610466,208476,610466,209342,610466,210208v-8659,17318,-8659,18184,-19050,12123c586221,218867,581025,218001,576696,214538v-1732,-866,-4330,-4330,-5196,-9525c569768,193756,564573,187694,560243,188560v-5195,1732,-10391,,-14720,-5195c543791,180767,541193,181633,540327,185963v-2597,7793,-6927,7793,-9525,l530802,185097v-866,-2598,-2597,-5196,-3463,-6928c525607,172974,522143,170376,519546,173840v-2598,3464,-6062,1732,-7794,-3464c510020,166913,508289,166047,506557,167779v-6061,1731,-11257,-1732,-16452,-8660c489239,158254,488373,156522,488373,153924v-1732,-10391,-4330,-11257,-7793,-12989c477116,139204,472786,142667,469323,140069v-7793,-1731,-15587,-1731,-23380,866c445077,141801,444211,140935,443345,140069v-6927,-10390,-14720,-9525,-20781,3464c417368,153058,410441,153924,405246,146131v-866,-866,-866,-2598,-1732,-1732c397452,146997,391391,130544,385330,138338v-866,866,-1732,866,-2598,-866c379268,133142,374939,133142,370609,139204v-2598,2597,-6061,1731,-7793,-4330c361084,130544,358486,127947,356755,127081v-866,,-2598,-1732,-3464,-4330c348961,105433,341168,104567,335107,95908v-1732,-2598,-4330,-2598,-6927,c322984,100238,320386,95908,318655,81188,317789,67333,312593,59540,307398,63004r-866,865c302202,68199,297873,68199,292677,64735v-4329,-1731,-6061,-1731,-8659,c282286,66467,280555,65601,279689,63004v-2598,-4330,-5196,-1732,-6928,4329c271895,70797,270164,75992,268432,74260v-2598,-2597,-6062,866,-8659,-5195c258041,66467,257175,63869,256309,60406,251980,48283,245918,43088,239857,45685v-6927,866,-13855,-1731,-20782,-6061c217343,38758,216477,36160,214745,32697v-865,-6062,-4329,-9525,-6061,-6928c202623,28367,197427,24904,191366,29233v-6061,3464,-12989,1732,-19050,-6927c167986,15379,162791,16244,159327,24904v-2597,5195,-6061,8659,-8659,8659c148070,33563,145473,37892,143741,43954v-866,4329,-3464,6927,-5196,6061c134216,48283,129886,51747,126423,59540v-3464,6061,-6928,8659,-11257,7793c107373,67333,99580,64735,91786,59540,89189,58674,86591,53479,84859,46551,81395,25769,74468,18842,68407,7585,58016,-9733,49357,6719,39832,16244,37234,30099,31173,31831,26843,41356v-3463,7793,-7793,8659,-10391,15586c15586,59540,12989,56076,12123,55210,10391,54344,7793,52613,6061,58674v-866,3464,-3463,3464,-4329,c1732,57808,866,56942,866,56076,866,54344,,53479,,51747l,3483345r1620982,l1621848,377329r,xe" fillcolor="#fbe4d5 [661]" stroked="f" strokeweight=".24036mm">
                  <v:stroke joinstyle="miter"/>
                  <v:path arrowok="t" o:connecttype="custom" o:connectlocs="2371091,551729;2371091,464366;2371091,354213;2359698,308632;2335645,303567;2320455,293438;2312858,293438;2295135,298503;2279944,297237;2269816,289639;2244498,260518;2222978,275712;2201456,280777;2167277,265583;2153352,264317;2139425,249123;2129298,241527;2117905,232663;2107778,218736;2098915,207341;2091320,206075;2091320,206075;2081193,213672;2077395,216205;2050811,222535;2044480,221268;2016630,237728;1986249,233930;1974854,228866;1962195,227600;1953334,232663;1925483,245326;1917887,250390;1893835,237728;1890036,228866;1865984,233930;1858389,237728;1836868,222535;1817879,208607;1814081,207341;1796358,211140;1782433,220002;1763443,240261;1744455,223801;1733062,218736;1716605,217471;1707744,216205;1697615,220002;1674829,247857;1659637,256721;1657105,256721;1646978,241527;1643180,235196;1641914,237728;1633053,235196;1626723,225067;1605202,213672;1598872,214939;1568491,201011;1558362,206075;1548235,199745;1540639,199745;1535576,193414;1525449,185817;1517853,194680;1503927,192147;1492534,174423;1483673,174423;1479875,179486;1463418,189616;1444428,203544;1436833,197212;1412781,206075;1405185,216205;1401386,220002;1391259,223801;1379866,226333;1373536,231399;1364675,238995;1338090,241527;1334292,240261;1310240,276978;1306442,302300;1297581,318760;1291250,321293;1277325,333954;1264666,347882;1260869,352947;1245678,332688;1231753,322559;1229221,325092;1208965,328890;1195040,317494;1188711,312431;1165923,317494;1160860,320027;1136807,314963;1110222,328890;1108956,331422;1069712,351680;1067180,351680;1051990,365608;1048192,371938;1030469,382068;1025405,382068;1002618,346615;995023,342818;988693,349148;979832,346615;962109,339019;949449,331422;936790,316228;917801,302300;893748,303567;892482,307365;864632,325092;843112,313697;835515,299769;819058,275712;797538,268116;789941,271915;776016,271915;776016,270648;770953,260518;759560,254188;748166,249123;740571,245326;716518,232663;713986,225067;702593,206075;686136,204808;651955,206075;648157,204808;617775,209874;592457,213672;589925,211140;563341,202277;559542,201011;541819,203544;530426,197212;521565,185817;516500,179486;489916,140236;479789,140236;465864,118713;449406,92124;448140,93389;427885,94655;415226,94655;408897,92124;398768,98454;392439,108583;379780,100987;374716,88325;350663,66800;320281,57938;313951,47809;305090,37679;279771,42744;251921,32616;232931,36415;220272,49076;210145,64269;202548,73132;184827,87059;168369,98454;134188,87059;124061,68067;100009,11091;58233,23752;39244,60471;24052,83260;17723,80728;8861,85793;2532,85793;1266,81994;0,75664;0,5093336;2369825,5093336;2371091,551729;2371091,551729" o:connectangles="0,0,0,0,0,0,0,0,0,0,0,0,0,0,0,0,0,0,0,0,0,0,0,0,0,0,0,0,0,0,0,0,0,0,0,0,0,0,0,0,0,0,0,0,0,0,0,0,0,0,0,0,0,0,0,0,0,0,0,0,0,0,0,0,0,0,0,0,0,0,0,0,0,0,0,0,0,0,0,0,0,0,0,0,0,0,0,0,0,0,0,0,0,0,0,0,0,0,0,0,0,0,0,0,0,0,0,0,0,0,0,0,0,0,0,0,0,0,0,0,0,0,0,0,0,0,0,0,0,0,0,0,0,0,0,0,0,0,0,0,0,0,0,0,0,0,0,0,0,0,0,0,0,0,0,0,0,0,0,0,0,0,0,0,0,0,0,0,0,0,0,0,0,0,0,0,0,0,0,0,0"/>
                </v:shape>
                <v:shape id="Picture 11" o:spid="_x0000_s1034" type="#_x0000_t75" style="position:absolute;left:13928;top:21082;width:37592;height:28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">
                  <v:imagedata r:id="rId14" o:title=""/>
                </v:shape>
                <v:shape id="Picture 14" o:spid="_x0000_s1035" type="#_x0000_t75" style="position:absolute;left:60015;top:14929;width:37592;height:28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">
                  <v:imagedata r:id="rId14" o:title=""/>
                </v:shape>
                <v:group id="Group 11" o:spid="_x0000_s1036" style="position:absolute;left:39646;top:109;width:60939;height:50663" coordorigin="82,-13" coordsize="41672,34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o:spid="_x0000_s1037" style="position:absolute;left:82;top:-13;width:9633;height:9633;visibility:visible;mso-wrap-style:square;v-text-anchor:middle" coordsize="963323,963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" path="m,l963324,r,963324l,963324,,xe" fillcolor="#262626" stroked="f" strokeweight=".24036mm">
                    <v:stroke joinstyle="miter"/>
                    <v:path arrowok="t" o:connecttype="custom" o:connectlocs="0,0;963324,0;963324,963324;0,963324" o:connectangles="0,0,0,0"/>
                  </v:shape>
                  <v:shape id="Freeform 8" o:spid="_x0000_s1038" style="position:absolute;left:34357;top:8498;width:7398;height:2872;visibility:visible;mso-wrap-style:square;v-text-anchor:middle" coordsize="739746,28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" path="m612285,126596r,c612285,126596,588645,121400,588645,121400r,c588645,121400,582757,120102,582757,120102l497205,101485r,c497205,101485,493135,100619,493135,100619l413731,83300r,c413731,83300,406025,81655,406025,81655r,c406025,81655,304454,59575,304454,59575l277264,53686,263150,50656,249122,47625r,c249122,47625,235181,44594,235181,44594r,c235181,44594,30480,,30480,l,140017v17838,3291,37407,4243,52994,7620c54033,147897,55158,147984,56198,148244v7966,1905,15932,3723,23899,5541c92912,156730,105728,159587,118543,162445v24505,5628,49097,11170,73602,16712c192145,179157,192145,179157,192145,179070v3031,693,6062,1385,9092,2078c201237,181148,201237,181148,201237,181148r7534,1645c228167,187123,247563,191539,266960,195869r,c266960,195869,280208,198813,280208,198813v5456,1212,10911,2511,16366,3723c326708,209204,356841,215958,386975,222712r,c393729,224270,400483,225743,407324,227215v7273,1645,14634,3203,21907,4849c442912,235094,456681,238038,470362,240983v9092,1991,18097,3896,27190,5801c507250,248862,516861,250940,526559,252932v,,,,,-87c530629,253711,534699,254577,538769,255443v,,,,,l542492,256222v12209,2512,24505,4936,36801,7274c579293,263496,579293,263410,579293,263323v27796,5369,55592,10651,83387,15673c677228,281680,710392,292504,720956,283932v4070,-3291,4849,-8486,5455,-13249c731174,232323,739746,195003,739746,156123r,-1818c739746,154305,612285,126509,612285,126509r,87xe" fillcolor="#f4b083 [1941]" stroked="f" strokeweight=".24036mm">
                    <v:stroke joinstyle="miter"/>
                    <v:path arrowok="t" o:connecttype="custom" o:connectlocs="612285,126596;612285,126596;588645,121400;588645,121400;582757,120102;497205,101485;497205,101485;493135,100619;413731,83300;413731,83300;406025,81655;406025,81655;304454,59575;277264,53686;263150,50656;249122,47625;249122,47625;235181,44594;235181,44594;30480,0;0,140017;52994,147637;56198,148244;80097,153785;118543,162445;192145,179157;192145,179070;201237,181148;201237,181148;208771,182793;266960,195869;266960,195869;280208,198813;296574,202536;386975,222712;386975,222712;407324,227215;429231,232064;470362,240983;497552,246784;526559,252932;526559,252845;538769,255443;538769,255443;542492,256222;579293,263496;579293,263323;662680,278996;720956,283932;726411,270683;739746,156123;739746,154305;612285,126509" o:connectangles="0,0,0,0,0,0,0,0,0,0,0,0,0,0,0,0,0,0,0,0,0,0,0,0,0,0,0,0,0,0,0,0,0,0,0,0,0,0,0,0,0,0,0,0,0,0,0,0,0,0,0,0,0"/>
                  </v:shape>
                  <v:shape id="Freeform 9" o:spid="_x0000_s1039" style="position:absolute;left:4368;top:30912;width:15338;height:3717;visibility:visible;mso-wrap-style:square;v-text-anchor:middle" coordsize="1533772,37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" path="m1037099,19568v866,1126,1386,2425,1819,2338c1040130,21820,1041169,21127,1042381,20694v-519,-1126,-952,-2252,-1472,-3377c1039784,17923,1038658,18702,1037099,19655r,l1037099,19568xm837767,92824v87,606,347,1299,433,1992c840451,94210,842789,93690,844954,92997v-173,-606,-260,-1212,-433,-1818c842270,91698,839932,92305,837681,92824r,l837767,92824xm211715,154131v4503,7446,8399,5195,13335,3463c220980,152485,216910,155949,211715,154131xm1139277,19828v6321,-952,12555,4762,20782,-606c1151832,18876,1145685,14459,1139277,19828xm1052686,188247v-9872,-7187,-19483,-1905,-29181,-1385l1023505,189027v9698,-260,19396,-433,29094,-693l1052599,188334r87,-87xm496079,134821v-9611,866,-19136,1645,-28748,2511c467331,138284,467418,139237,467591,140189v9698,260,19656,3118,28488,-5282l496079,134907r,-86xm1062211,21733v7533,-173,13681,-346,20608,-520c1076412,14892,1075892,14806,1061864,15498v87,1905,174,3897,347,6235xm1329950,74813v-5888,-1818,-9785,-4416,-12729,-3637c1312112,72562,1308216,70484,1303973,69185v-1992,-606,-4070,-1645,-6148,-1645c1287261,67713,1276783,68752,1266219,68319v-8399,-346,-16539,-260,-24938,606c1231583,69964,1221711,68752,1211927,68925v-10132,260,-20609,2944,-30307,1385c1170536,68492,1159972,71090,1149235,70743v-12902,-346,-25891,1472,-38880,2252c1083512,74553,1056669,76025,1029826,77411v-12989,693,-25891,1385,-38880,1992c980036,79835,969126,79749,958302,80615v-19223,1645,-38360,3896,-57583,5715c887557,87629,874309,88841,861147,90140v6407,1732,12815,1991,19050,1645c910244,90140,940204,88148,970165,86503v17578,-953,35242,-3377,52560,-1819c1036147,85810,1049395,85031,1062557,85204v29095,433,58189,-1732,87370,-1818c1181014,83299,1212273,84511,1243359,84771v28575,87,57150,-346,85812,-692c1337916,83992,1346922,81567,1355321,82953v8919,1472,17491,1385,26237,1039c1387446,83819,1393421,83386,1399309,83299v6928,,14201,1212,20955,c1432820,81221,1445202,81048,1457845,81308v1905,,3810,-1732,7360,-3464c1457412,77324,1451610,77151,1445895,76545v-5282,-606,-11430,1212,-14720,-5195c1431175,71263,1430569,71350,1430136,71350v-14461,-607,-28749,-1386,-43209,-1819c1379220,69358,1371427,70917,1363894,69878v-7967,-1040,-13595,1558,-18877,6667c1344670,76891,1343718,76891,1342765,76978v-1731,-1559,-3550,-3204,-5455,-5022c1334280,72995,1331249,74034,1329863,74467r87,l1329950,74813xm1039004,129799v5369,2164,10045,3376,13942,5888c1058054,138977,1063250,135340,1068186,136899v11430,3637,23033,5715,35069,5975c1107844,142960,1112260,144173,1116763,144952v13075,2251,26151,4503,39226,6754c1161444,152658,1168458,151966,1172008,155083v4589,3983,8226,1645,12383,2251c1188720,158027,1192703,161317,1196860,163309v866,347,2078,173,3204,87c1206644,162876,1213139,162010,1219720,161751v7447,-347,15240,1125,22080,-866c1253230,157681,1265093,160625,1277043,156295r1299,-3463c1280247,153265,1281546,153697,1282931,153957v3810,606,7966,87,9006,-3636c1292889,146943,1292976,142701,1288646,140103v-2424,-1386,-4156,-3724,-5888,-5369c1279208,134821,1275224,136206,1273233,134734v-9265,-6667,-19137,-9698,-30480,-8572c1242407,126162,1242147,125815,1241800,125815v-11170,-1645,-22253,-3290,-33424,-4676c1195994,119494,1183351,119667,1171315,117503v-13941,-2425,-28228,606,-41823,-3724c1127674,113173,1124989,113779,1123344,114732v-5455,3377,-10997,346,-16452,606c1102129,115511,1097367,113692,1092604,113606v-15240,-433,-30566,-606,-45893,-606c1040823,113000,1034502,115165,1029306,113433v-11603,-3810,-22773,-1126,-34117,-347c988955,113519,982547,115598,976572,114905v-11863,-1386,-23293,-173,-35069,866c932151,116637,922366,112307,912755,116550v-1212,520,-3031,-1126,-4676,-1299c900892,114299,893532,112827,887990,119408v-2771,-1646,-5455,-3118,-8746,-4936c874828,119234,869286,118628,863744,117416v-5888,-1299,-11343,-1905,-17491,519c841577,119754,835949,119234,830667,119321v-12383,346,-24852,606,-38793,866c793866,123824,794558,127287,796463,128413v4676,2684,9958,4330,15067,6235c812050,134821,813002,134388,813435,134041v6408,-6407,14201,-3723,21734,-3377c841750,131011,849284,132309,854826,129799v10823,-4850,20695,-4763,31086,c887644,130664,889982,130924,891800,130664v4070,-606,8226,-2424,12296,-2338c918643,128586,933364,128240,947651,130578v10391,1731,19743,2684,28488,-2684c979776,130058,982720,132136,985924,133435v1992,779,5022,1126,6841,260c999432,130404,1005840,131877,1012248,133695v10218,2858,19916,3897,27103,-3896l1039178,129799r-174,xm1160232,166859v86,-1125,346,-2164,433,-3290c1158327,162443,1155556,159932,1153651,160452v-7187,1991,-13162,-1992,-19656,-2945c1130618,156988,1126981,154131,1124123,154823v-12642,3291,-23812,-3117,-35589,-4416c1085417,150061,1082300,149974,1079183,149801v-6668,-346,-14201,1039,-19743,-1559c1054764,146077,1050954,146164,1046451,146337v-8053,347,-16539,2425,-24072,606c1008784,143826,995969,143047,984019,149801v-8226,-5715,-8746,-5975,-18184,-4936c962025,145298,958215,146511,954405,146943v-10218,953,-20435,6581,-30220,c913534,153611,902364,153092,891540,150494v-16019,-3897,-26323,-2425,-38879,7447c851535,158806,850150,159846,848937,159846v-5368,,-11516,1298,-16106,-780c827723,156815,825991,160452,822960,161058v-5368,-1646,-10651,-2944,-15933,-2771c802698,158460,798368,160452,794125,161837v-866,260,-1991,1126,-1991,1905c791354,170929,788064,169977,782868,167552v-5455,-2598,-12988,,-15672,4416c762087,180194,760701,180714,751956,177424v-8140,-3031,-9006,-2945,-11690,4329c738361,186775,735850,189200,729961,187901v-5455,-1126,-7187,2684,-7793,8659c726065,195607,729096,194136,731866,194395v3377,347,6495,2598,9958,3464c743816,198378,745981,197859,748146,197859v11170,,22340,-87,32471,-5975c781743,191278,783648,190758,784687,191278v8226,4589,16972,2944,25631,2424c815946,193356,821488,193096,827030,192404v4243,-520,8313,-1646,14720,-2858c844521,191191,849717,193356,855345,189546v953,-606,2771,-260,4156,-346c870672,188853,882102,189546,893012,187728v17838,-3118,36368,-866,53773,-7274c956830,183398,966701,181753,976832,179848v6062,-1126,12556,520,18790,260c1016404,179242,1037273,178895,1057968,176817v28055,-2857,56111,-4935,84253,-6667c1148369,169803,1154344,167725,1160491,166513r,l1160232,166859xm853873,65202v-3810,-2252,-6927,-5802,-9611,-5455c836641,60612,829714,62344,821575,60093v-6754,-1819,-14721,-433,-21908,1039c790575,63037,780444,59747,772131,66327v-952,780,-3377,-260,-5109,-346c751696,65461,736456,66154,721562,70743v-2165,607,-4762,,-7100,-173c712730,70484,710305,69445,709439,70224v-5282,4762,-11603,1905,-17318,2944c685973,74294,679392,74900,673764,77584v-4676,2165,-8573,2598,-13075,693c651424,74380,642072,76891,633759,79922v-5282,1905,-9785,2078,-14807,1992c615488,81914,612025,81481,608648,81914v-15500,2251,-31087,4675,-46500,7187c560590,89360,558771,90140,557819,91265v-4503,5716,-8919,6495,-15933,3118c533746,90486,524828,92997,516428,95768v-3290,1126,-7447,3897,-9785,2771c499803,95422,496079,99318,492443,102349v-5109,-433,-9612,-1558,-13942,-1126c470535,102003,462655,103648,454689,104860v-1992,347,-4330,347,-6061,1386c441960,110489,433907,111008,427153,110142v-13162,-1731,-23206,5196,-34203,9266c389659,120620,386542,122005,382905,120966v433,2944,693,4936,953,6408c379008,128933,374333,131877,370349,131184v-4243,-693,-7966,-4849,-12209,-7793c349568,124863,340043,125989,334501,135254v-10564,-6928,-20436,-2511,-29788,519c298998,137678,291811,135340,287568,141488v-9525,-2771,-17058,3550,-25630,5455c256049,148242,250681,149714,244533,147550v-7101,-2425,-9525,779,-7534,8745c240203,156295,243407,156642,246524,156295v25545,-3723,51176,-6927,76460,-11776c337185,141835,353204,144692,365327,133695v173,-173,866,-86,1039,c369570,137332,372601,133522,375718,133522v7966,-87,15846,-7533,23812,260c400050,134301,402042,133175,403427,132916v2771,-433,5542,-953,8313,-1212c427499,130058,443259,128586,459018,126941v5109,-520,10218,-1212,15240,-1818c478848,124516,483437,123997,487940,123391v6148,-866,12296,-1905,18357,-2685c512272,120014,518247,119581,524221,119061v17752,-1645,34897,-7706,52821,-7620c589684,111441,601547,104774,614449,108151v953,260,1992,-520,3031,-779c622329,106419,627005,105120,631941,104687v16452,-1559,33077,-1905,49356,-4416c703984,96807,726844,95335,749531,92738v17924,-2079,35935,-3378,53860,-4936c809365,87282,815340,87629,821315,86936v14980,-1645,29960,-4157,45027,-5455c884526,79835,902797,79143,921068,77757v8053,-606,16019,-2511,24158,-3030c955704,74120,966181,74553,976659,73861v24332,-1472,48664,-3377,72996,-4936c1057102,68492,1064549,68925,1071909,68579v17318,-866,34463,-3637,51868,-2598c1129665,66327,1135640,65202,1141615,64942v19656,-1039,39399,-2425,59055,-2944c1213572,61651,1226301,60612,1240415,58101v-12209,-4589,-14807,-4416,-24592,-2511c1211494,56456,1206298,56456,1202315,54811v-13941,-5542,-28488,-2685,-42689,-3984c1153218,50221,1146724,51693,1140229,49702v-3290,-1039,-7187,-1386,-10564,-693c1119880,50914,1110702,50221,1101263,47018v-2684,-866,-6494,2164,-9784,2078c1087928,49009,1083599,45459,1081088,46498v-10045,4416,-19657,952,-29268,-87c1044719,45632,1038745,45545,1034502,49875v-4070,-1732,-7187,-4070,-10305,-4330c1018309,45199,1010256,43727,1006966,46844v-5975,5629,-10911,2338,-16452,1819c990340,48663,989907,49096,989821,49356v-1732,3636,-4330,1385,-7014,1558c970424,51434,957436,47277,946698,55330v-3550,-2164,-6321,-5195,-9265,-5455c930939,49356,924185,49529,917691,50741v-10738,1905,-20955,6927,-32299,3117c883660,53252,881322,54811,879244,55157v-2771,346,-5542,433,-8226,693c864957,56456,858895,57062,852921,57668v173,3031,346,4676,519,7274l853613,64942r260,260xm766676,299776v4936,-6407,10824,-3983,16625,-4069c789449,295707,795424,293022,801486,292936v22773,-606,45633,,68320,-953c901498,290598,933190,288346,964883,286182v22513,-1559,44940,-3551,67454,-5196c1046365,279860,1060566,279947,1074334,277609v9005,-1559,18010,173,26929,-1905c1110788,273453,1120660,272327,1130358,271374v21042,-2164,42170,-3550,63125,-5801c1213312,263495,1232881,258213,1253057,259945v1039,,2165,-174,3204,-347c1278082,255702,1299903,251892,1321724,248082v1299,-260,2771,,4070,c1334453,247302,1343285,247216,1351684,245397v7967,-1645,15587,-4935,23380,-7446c1373245,234400,1371254,230504,1369089,226694v-693,-1126,-1818,-2165,-3031,-2771c1359477,220546,1352983,217082,1345103,218641v-2597,519,-5888,259,-8226,-953c1326659,212233,1315143,213099,1304492,210674v-22513,-5108,-45720,-1385,-68493,-6148c1221711,201582,1206471,203054,1191751,202448v-6321,-260,-12556,-779,-18877,-1126c1171922,201322,1170363,201669,1170190,202188v-2078,5802,-7187,2685,-9006,1646c1151573,197859,1141182,202015,1131224,200717v-10391,-1386,-21128,-347,-31692,-780c1087669,199504,1075719,196560,1064202,202275v-1212,606,-3030,866,-4069,347c1049049,197339,1037619,196560,1025410,197686v-11257,1039,-22687,346,-34031,346c987829,198032,983673,195867,981075,197253v-8486,4503,-16539,1905,-25111,693c950595,197166,944967,198812,939425,199071v-15500,780,-31000,1212,-46499,2078c888509,201409,884180,203314,879764,203487v-7187,260,-14461,-606,-21735,-519c854739,202968,851189,204873,848071,204440v-11949,-1905,-24072,-953,-35502,1212c803217,207471,792480,202448,784254,210761v-693,693,-3291,-520,-5022,-606c772391,209722,765291,208163,758796,209202v-6494,1039,-13854,606,-19223,7014c737322,218900,730914,219420,726844,218641v-5109,-953,-7966,346,-10391,4329c713423,227993,709439,228252,704764,225395v-1472,-866,-2945,-1819,-4503,-2771c696364,226174,692814,229464,688917,233015v1732,2424,3204,4589,4416,6321c690822,244098,688658,248342,686233,253017v9179,3637,9785,10478,9005,17578c697490,272067,699481,273020,700867,274492v8746,9438,16019,19829,28662,25371c739833,304366,748665,312765,759143,316489v9265,3290,18617,5888,27362,10564c799321,333893,814301,334153,827549,340214v10824,4936,23553,2338,34723,6668c862965,347142,863744,346968,864437,347055v4070,606,8226,1299,12296,1905c878465,349220,880630,350259,881669,349566v4156,-2857,7360,,10910,1126c895264,351558,898121,353376,900632,353030v11344,-1386,22687,3637,33944,-347c936048,352164,937953,353290,939685,353636v3030,606,6148,1299,9265,1559c959687,356147,970338,356840,981162,356493v10217,-259,20349,-259,30566,-1385c1021513,353982,1031384,353549,1040217,352857v4589,-7014,1645,-11257,-1646,-14548c1032943,337097,1026362,337530,1023591,334586v-5368,-5802,-12382,-5369,-18357,-8226c996402,322204,988435,326966,980123,326706v-3377,,-6322,1645,-9266,-1558c969645,323935,967307,323589,965489,323502v-6927,-519,-14115,347,-20522,-1385c939425,320558,935528,321770,931805,324801v-11950,-10304,-25718,-692,-37927,-4849c893705,319952,893272,320299,893012,320558v-6408,5888,-12382,1992,-19223,520c864957,319173,854393,317441,846426,320472v-8745,3290,-15413,3637,-23899,779c817938,319692,813262,318653,808673,316835v-2598,-1039,-7361,-87,-9525,1645c795857,321164,793000,321511,789363,320558v-6668,-1732,-13249,-3637,-20003,-5455c768321,309734,767196,304193,766330,299776r,174l766676,299776xm748579,110056v4329,4935,9611,6234,15846,3896c769534,112047,774729,110056,780531,111268v1212,260,3117,-2251,6234,-4676c772997,103735,761827,107198,750570,107977v-693,,-1212,1646,-1818,2425c745375,110056,741911,109276,738534,109450v-8399,432,-16799,1298,-25111,2164c709526,112047,705716,113519,701819,113692v-10391,347,-20955,-346,-31346,434c654541,115251,638695,117503,622762,118888v-12556,1039,-24852,3897,-37581,3637c579553,122438,573925,123650,568383,124776v-2252,433,-4157,2252,-6841,3897c563707,129972,564313,130664,564833,130578v11430,-1386,22773,-2944,34203,-4330c602067,125902,605271,126248,608388,126248v7966,173,15500,2078,23812,-1905c639128,120966,648220,119321,655753,120447v15760,2251,30913,-1299,46413,-1646c715068,118542,727970,116377,740785,115338v3897,-347,7187,-606,7620,-5282l748405,110056r174,xm1109056,19482v5802,4935,7967,5022,14981,86l1109056,19568v-3636,-173,-7013,1386,-10996,-1126c1095808,17057,1090439,15066,1086629,21387v7361,346,13422,779,19657,779c1107238,22166,1108104,20261,1109056,19395r,l1109056,19482xm1345623,9783v11949,5456,23293,13249,38793,10738c1389351,24158,1391429,30565,1390823,38099v6235,-347,11777,-1386,17145,-866c1413424,37839,1418792,39830,1424074,41476v3031,952,5975,2338,8486,4156c1435764,48057,1438275,51087,1433513,55417v6667,433,12209,,17404,1385c1457585,58447,1464166,57668,1470747,57928v8832,519,17405,4676,26237,6927c1500274,65635,1503911,65548,1507288,65202v2944,-347,6581,-3031,8486,-2079c1520190,65548,1525472,65894,1529022,70743v6841,9352,6755,21388,-3290,25372c1517766,99232,1508067,103908,1499062,97587v-4070,-2858,-8140,-3377,-11776,-606c1480185,102349,1473518,101656,1466331,97413v-7967,-4675,-16799,-3030,-25372,-3377c1437929,93950,1434725,94383,1431694,93777v-3896,-780,-7360,-1732,-10824,1558c1419398,96634,1416021,96548,1413770,96115v-8313,-1559,-16799,-1126,-25025,-1646c1374025,93517,1359477,93084,1344757,92824v-6408,-86,-12902,693,-19050,-606c1315316,89880,1305098,92564,1294881,91525v-10911,-1125,-21648,-519,-32645,433c1248208,93170,1233834,91179,1219633,90833v-7360,-87,-14720,519,-21994,606c1188287,91525,1178935,91698,1169497,91612v-7014,,-13941,-433,-20955,-606c1139363,90919,1130185,90659,1121093,90833v-12123,173,-24246,779,-36282,865c1066973,91785,1049049,91352,1031125,91698v-10564,87,-21215,1819,-31779,1386c990340,92824,981508,96807,972416,93170v-2771,-1125,-6841,953,-10304,1213c945573,95595,929121,97067,912495,97846v-14980,693,-30047,606,-45027,1126c862186,99145,857077,100357,851795,100617v-9525,433,-19050,433,-28489,866c811790,102003,800273,102349,787198,107718v3637,1125,5628,2424,6754,1905c799581,106938,804863,104514,810578,109276v692,606,2511,866,2944,433c817678,105813,822267,108670,826597,108670v14807,,29701,-1905,44508,-86c873096,108843,875261,107718,877339,107458v4849,-606,9698,-1818,14374,-1212c898121,107025,904356,108151,910504,105293v1212,-606,2770,-779,4069,-519c919942,105640,924878,104687,930073,103475v5888,-1299,12296,606,18444,433c961419,103648,974148,103042,987050,102522v5542,-260,10910,-866,16539,866c1007659,104514,1012594,103042,1017010,102522v3031,-346,6495,-2251,9092,-1385c1036234,104254,1046365,102782,1056496,102262v2944,-173,5975,1040,9005,1040c1067060,103302,1068532,102003,1071130,100877v4416,3377,10564,3637,17404,2944c1097453,102782,1106545,103475,1115551,103475v2771,,5715,606,8399,c1132090,101570,1139969,102696,1147590,105120v6840,2165,13594,4156,20435,260c1168804,104947,1170190,104860,1171056,105207v10304,3723,21647,-693,31172,2424c1214091,111441,1226820,106765,1237990,113086v9006,-1385,18358,693,26670,2252c1274012,117156,1285529,116983,1292629,126162v2944,3723,8400,3896,12036,7706c1308129,137418,1308995,140795,1309082,144952v173,4849,432,9698,692,16192c1303193,164002,1296353,169197,1287001,167898v-1992,-259,-4070,780,-6062,1386c1277303,170410,1273926,172488,1269769,170323v-1299,-693,-3810,-346,-5109,433c1257820,174739,1250286,173180,1243099,173960v-4156,433,-7966,259,-11949,3117c1228725,178809,1223963,177510,1220326,177597v-9698,,-19483,-3118,-28835,1818c1190539,179848,1189153,180541,1188634,180108v-6668,-4676,-13422,-606,-19916,-1126c1157634,178203,1146983,180108,1136073,180108v-10131,,-20262,1645,-30394,2424c1101177,182879,1096674,182532,1092085,182792v-10997,779,-21994,1732,-33338,4330c1060479,187814,1062038,189200,1063769,189200v13682,86,27277,,41045,c1110355,189200,1115897,190066,1121352,190066v7447,,14807,-780,22168,-606c1148369,189460,1153131,191278,1157894,191018v5975,-260,11949,-1732,19483,-2944c1182312,192577,1190019,192577,1198072,192490v8399,-86,16972,520,25198,1905c1233401,196041,1243359,194568,1253404,194309v2424,,5628,-866,7013,346c1266825,200457,1274705,199331,1281805,198725v10824,-866,21215,2338,31866,2424c1321984,201149,1329517,205479,1338522,204267v6755,-866,14115,2857,21129,4675c1368137,211194,1376449,213618,1385715,216130v4329,5282,8745,11516,10044,19829c1396798,242973,1394287,247129,1387187,249813v-13509,5196,-27623,7101,-41824,9266c1337397,260291,1329690,261243,1321551,260984v-10131,-347,-20436,2771,-30567,4156c1274272,267305,1257646,269556,1240935,271374v-9093,953,-18271,1040,-27450,1819c1210801,273366,1208203,274838,1205519,275184v-3031,434,-6148,693,-9265,520c1191404,275358,1186642,273539,1182139,277090v-866,692,-3030,952,-3723,346c1173394,273279,1166899,275271,1163176,276916v-12296,5196,-25112,2771,-37581,5023c1117889,283324,1110182,284277,1102476,285056v-9006,866,-17838,3464,-26930,1559c1073814,286268,1071822,285749,1070350,286268v-7187,2771,-14720,953,-21994,1905c1030865,290338,1013460,291204,995882,291464v-14720,173,-29268,4243,-43988,5022c942109,297006,932324,296832,922626,297525v-4502,347,-9005,1039,-13421,1472c904615,299430,900199,299863,895610,300123v-3204,173,-6408,,-9525,259c877426,301248,868853,302374,860194,303240v-1645,87,-3290,-1039,-4936,-1385c851968,301248,849111,301681,846686,306011v11950,,22514,4329,33944,606c884873,305232,890155,307483,895090,308003v3810,346,8486,2337,11344,865c915872,303933,924878,306963,934143,308522v2684,346,5455,606,8139,260c952760,307396,963151,306790,973195,310427v3810,1386,6235,433,9785,-1385c986184,307396,991293,307137,994756,308522v6235,2425,12383,3897,18791,5282c1021253,315449,1029306,313804,1036407,317354v9178,4676,19396,7967,23552,19050c1060825,338569,1063769,340214,1066107,341513v7187,4070,8053,10045,693,12816c1062557,355974,1063943,359524,1061605,360996v-9006,5802,-17405,11777,-29788,10304c1018396,369829,1004714,372166,991120,371647v-13682,-433,-27363,606,-40958,-2511c943235,367490,935788,369482,928428,368529v-14461,-1905,-29441,174,-43729,-4415c882708,363507,880456,364114,878378,363767v-8919,-1558,-18097,-2251,-26497,-5195c844608,356060,836901,357965,829887,354156v-12295,-6581,-26670,-7014,-39658,-12296c788497,341167,786332,341427,784340,341167v-1298,-87,-3463,,-3809,-606c775508,331036,765723,333460,757757,331295v-1818,-519,-3550,-1558,-5195,-2597c743989,322809,734984,318394,724073,319606v-952,86,-2251,,-3030,-433c713769,314150,706582,309042,699481,303846v-3463,-2424,-6407,-5542,-10131,-7533c678267,290338,675409,287740,668568,275964v-3030,-520,-6407,-1039,-9698,-1645c659823,260724,660169,258992,662940,255702v-5888,-3897,-7966,-12989,-18011,-11084c652203,233361,652203,233361,639734,229032v-2511,-866,-5369,-953,-7967,-1559c629429,227040,627178,226347,624840,225828v-3377,-606,-6754,-1905,-10044,-1732c602240,224615,589771,225568,577215,226261v-9179,606,-18357,1385,-27536,1385c545609,227646,541626,226088,537730,225308v866,-8572,3810,-11776,11083,-11343c557559,214571,565612,213012,573838,210068v2511,-866,6321,-346,8919,866c588385,213618,593321,213705,598516,210155v2512,-1645,5629,-3118,8573,-3204c622329,206345,637396,205306,652116,200890v3031,-866,6668,346,10651,606c663633,196733,664499,192317,665365,187208r9784,c676622,182359,678180,177424,679739,172228v-2165,-1126,-3983,-2165,-6148,-3290c674457,168245,675063,167552,675842,167119v606,-346,1472,-693,1992,-519c685281,169284,691515,169630,694719,160452v433,-1213,3810,-2165,5628,-1905c708314,159586,712990,156122,715414,149714v4330,-692,9006,-346,12123,-2338c731780,144692,734811,140189,739227,135600v1731,2425,3723,5369,6581,9525c750917,139410,755939,133868,761048,128240v5108,2338,9871,4416,15846,7100c777240,132136,777760,129625,777673,127028v-87,-4590,-2078,-5715,-6927,-4503c764251,124170,758017,126681,750484,124430v-5109,-1559,-11604,1732,-17405,1991c716886,127028,700694,126768,684501,127720v-12815,779,-25544,2944,-38360,4416c637396,133175,628737,134128,619991,135254v-5109,606,-10218,1558,-15327,2251c602933,137765,600595,138631,599556,137851v-5369,-3983,-10911,-1125,-16193,-606c574098,138198,565179,140276,555741,140189v-7534,,-15154,2338,-23640,3724c530629,142268,528551,140016,525607,136639v11863,-2165,22427,-4156,34896,-6408c557646,128499,556433,127114,555654,127287v-11690,2598,-23726,607,-35416,2944c516255,131097,512185,131617,507596,132396v5282,6235,7447,12036,6667,17578c502054,146164,490711,151706,479021,153178v-9265,1126,-18790,866,-28142,1819c441873,155862,432435,155689,424469,161144v-520,347,-1386,1039,-1732,866c413991,158287,404899,160538,396500,162010v-8659,1559,-17578,1299,-25891,3377c355802,169111,341515,174219,325668,173094v-5888,-433,-12122,1645,-18357,1645c304540,174739,301856,177510,297007,180194v-3464,-1039,-9698,-2251,-15413,-4849c278390,173873,275792,170583,273627,167639v-2771,-3724,,-5715,3031,-8486c271722,159932,266787,160711,261851,161491v-16019,2424,-32039,5022,-48058,7187c207472,169544,206433,174479,204874,178636v-4849,1298,-8572,1905,-13248,-173c188335,176990,183486,179069,179330,179588v-4763,693,-9525,1559,-14201,2425c163137,182359,161319,183225,159241,183485v-2252,346,-4590,866,-6668,260c147551,182273,143048,181666,138892,185909v-3897,4070,-8746,1299,-13162,1126c122699,186948,119582,185736,116638,186256v-13422,2424,-19483,-1126,-24072,-15067c95250,169457,97934,166426,100965,165993v16019,-2164,27796,-11603,39226,-22340c146425,145038,153612,149368,157249,138717v9092,6321,17232,2511,25371,-1039c184785,136726,187210,135773,189548,135773v6754,87,12642,-2598,18270,-5628c212408,127634,216564,126508,221759,127894v4330,1212,9092,2684,12123,-2685c234142,124776,235354,124343,235874,124603v7273,2771,12296,-3377,18530,-4676c256655,119494,259080,119321,261418,119321v953,,2598,1212,2771,952c269558,113692,277351,116896,283845,115511v5628,-1212,11517,-606,17318,-1126c304107,114126,307571,113779,309822,112221v9266,-6235,19743,-5456,30047,-6581c346017,105033,352079,102696,358227,102522v10304,-260,18790,-7014,29614,-6407c397366,96721,407237,93690,416849,91958v6061,-1125,12122,-1299,18097,-3983c440748,85377,443432,82347,443086,75939v2944,1559,6581,2338,8226,4589c456680,88062,464041,85897,469409,82953v8227,-4589,16972,-3897,25545,-5455c500149,76632,506470,79835,510367,73514v260,-346,1991,-259,2857,87c520931,76978,528724,75333,536344,73514v5888,-1385,11603,-2078,17751,-1645c558685,72215,563707,69878,568036,67713v4936,-2598,9439,-4416,14981,-1992c584748,66501,587086,66327,588991,65894v9352,-1905,19657,173,27969,-6408c618086,58621,621030,58361,622069,59140v5369,4676,10045,1646,15500,87c644410,57408,651770,57842,659043,57495v8140,-346,14721,-2771,15500,-11776c683116,44939,689783,47883,695931,51693v5456,3378,10305,3031,16020,607c716020,50568,721649,51780,725112,49356v5109,-3464,8746,-433,12989,346c740526,50048,743470,50395,745461,49442v6668,-3204,13595,-1645,20436,-2078c774296,46758,782695,45719,790748,43381v3637,-1126,6495,-1213,10045,-693c804170,43121,807720,42428,811270,41995v5109,-692,10305,-1818,15500,-2424c830580,39138,834736,41303,838200,37579v693,-779,2771,-866,4070,-606c859415,40783,875088,32817,891540,30825v2165,-260,4070,-2425,6321,-3897c909724,35761,920635,33509,931112,23725v7967,6580,16972,5195,25977,3983c965316,26582,973455,25543,981681,25023v10651,-606,21388,-865,32125,-1125c1019002,23811,1024197,23725,1030345,23551v433,-1558,953,-3810,1472,-5974c1029566,17230,1027488,16624,1025236,16364v-2770,-346,-5541,-346,-8226,-606c1014499,15498,1011988,14373,1009737,14892v-13249,2944,-26670,-173,-39919,866c966528,16018,963324,18183,957782,20261v-6667,-5629,-18011,260,-27536,-4676c929294,15152,927389,15845,926350,16624v-2858,2078,-5109,3031,-8486,347c916998,16364,913274,19828,910590,20781v-1472,519,-3810,259,-5109,-607c898034,15498,889722,17057,881669,16797v-1039,,-2338,-260,-3204,260c867554,24071,855778,19049,844435,19828v-5369,346,-10045,433,-14894,-2078c828415,17144,826424,18269,824865,18616v-1905,346,-3810,1299,-5628,1125c809798,19049,809798,18876,803997,25803v-9092,-3810,-18617,-4936,-28489,-4243c769620,21906,763645,21213,757757,21040v-3031,,-6321,-1125,-8226,2944c749185,24850,745634,24937,743903,24331v-5629,-1819,-10565,-1819,-16366,692c723727,26669,718272,24071,713596,24590v-4590,433,-8832,4676,-13941,433c698529,24158,695758,24850,693766,25370v-10477,2598,-20781,5974,-31345,-173c659563,23551,656619,24677,654194,27881v-5282,7014,-5455,6668,-13075,2944c639387,29959,636703,29180,635231,29873v-7014,3203,-13855,1385,-20695,-347c606656,27448,600248,29180,595139,35501v-6581,-4157,-12728,-7620,-20781,-3291c570028,34549,564833,37146,559291,34115v-520,-346,-1472,-259,-2078,c550199,36194,544051,39657,535651,37752v-6667,-1558,-14460,1819,-21820,3031c503440,42515,493049,42601,481792,41043v-693,1385,-1819,3377,-2771,5195c477895,46238,477116,46411,476596,46238v-6927,-3463,-13594,-3637,-21474,-1385c448801,46671,442393,49615,434686,47883v-4849,-1125,-11083,1646,-16019,3897c413991,53945,410008,54378,405505,52213v-5888,-2684,-11343,-2338,-17318,433c382559,55244,375805,58274,370349,57062v-7100,-1472,-12988,-3204,-18876,2078c339436,59140,327400,58967,315191,58881v-173,1731,-173,3376,-433,5455c310255,64855,305753,65808,301163,65894v-5109,,-10564,-1818,-15240,-606c280728,66674,274840,66674,270337,68925v-7966,3897,-17232,866,-24852,5888c243840,75939,240550,75160,238298,74380v-6581,-2251,-11776,-779,-15846,4936c219421,77844,216824,75939,213880,75246v-2165,-519,-5889,-519,-6928,866c200285,84598,190500,82866,182014,83559v-12036,866,-24505,,-36022,3377c139411,88841,133696,91092,126942,89447v-1039,-260,-2597,606,-3723,1386c122440,91352,121747,93257,121314,93084v-10218,-2684,-18011,5542,-27796,5888c84859,99232,75940,98886,67454,102262v-3290,1300,-8226,1646,-11083,87c51695,99751,48404,101830,44508,103215v-3031,1126,-6321,3550,-8833,2944c29181,104514,25891,107891,22167,112567v953,3290,1992,6927,3031,10651c12815,122005,10478,119840,,99492,7707,96548,15153,91785,22773,91525v5715,-260,9352,-5715,15760,-3463c42949,89534,49184,89187,53427,87109v8572,-4243,17318,-3377,26150,-3983c84946,82779,90141,79056,97068,76199v3291,2338,7967,1212,13682,-520c118630,73255,127462,74034,135775,73081v5541,-606,10910,-2078,16452,-2857c159933,69098,167553,67713,175260,67540v7101,-87,13422,-780,17924,-7707c201151,67107,209550,63470,217603,61738v11343,-2511,22514,-5109,34377,-4676c255703,57149,259426,55417,263150,54378v1645,-347,3377,-1559,4849,-1212c274233,54724,278823,54464,284105,49096v3031,-3118,10391,-2771,15759,-2685c306445,46498,313199,49702,318481,43121v7620,1645,14028,-4936,22081,-2684c347576,42515,355023,41995,361863,38791v693,-346,1559,-1039,1905,-779c372601,43467,380048,35934,388274,35414v1385,,2944,-1299,4069,-2338c399011,26582,401782,25976,408796,30912v5195,3637,9958,5801,15932,1385c426114,31258,428798,32210,430963,32037v3550,-173,6927,-346,10391,-693c448281,30565,454689,26149,462309,29440v2598,1125,6927,-866,10044,-2252c479194,24417,486035,24071,493135,25370v1732,346,4157,693,5109,-173c503266,20174,508895,21560,515043,21993v10650,866,21474,606,32125,606c549939,22599,553056,22253,555481,20954v4502,-2252,9785,-1992,13768,-3551c575483,14979,581112,15498,586740,16797v7966,1819,15240,866,22514,-1905c614622,12814,619818,13593,625446,15239v10045,2944,20003,259,29701,-3204c657138,11342,659996,9351,660775,9957v8313,6667,16539,-693,24852,260c694199,11169,703465,11948,711604,9697v7967,-2165,16539,520,24072,-4936c737841,3202,743296,4761,746414,6406v4243,2252,7880,2685,12036,520c761480,5367,764425,6839,767196,6839v9005,,18097,-1905,27189,-2944c796810,3636,799494,2510,801572,3376v13249,5455,26410,2684,39745,519c844781,3289,848071,1731,851275,4761v1039,1039,3291,1212,4936,1126c863138,5541,870152,5021,877079,4501v11084,-692,22081,-1385,33165,-1905c917604,2250,924964,1990,932411,1904v3810,,7707,866,11603,606c947824,2250,951461,951,955184,258v5369,-952,10305,953,15414,2079c976486,3549,983153,3029,988955,1471v9352,-2511,18011,1472,27016,1125c1019695,2510,1023591,5281,1026968,1644v8053,2424,16106,2165,24073,-173c1064462,6666,1078057,1557,1091565,2510v14807,1039,29614,1126,44421,-173c1143433,7012,1150360,3982,1157461,1124v1732,-692,4070,347,6148,607c1170882,2856,1178329,5367,1185430,4848v9092,-693,17837,-1992,26150,2771c1212100,7965,1213052,7792,1213658,7619v12469,-5196,25025,-260,37494,-87c1261283,7619,1271501,8052,1281632,8398v4157,87,8313,606,12469,779c1297911,9264,1301808,8571,1305531,9177v9958,1645,20436,-3636,30134,2945c1337570,13420,1341553,11515,1344584,11169v346,-606,693,-1212,1039,-1818l1345969,9351r-346,432xe" fillcolor="black" stroked="f" strokeweight=".24036mm">
                    <v:stroke joinstyle="miter"/>
                    <v:path arrowok="t" o:connecttype="custom" o:connectlocs="1037099,19568;1038918,21906;1042381,20694;1040909,17317;1037099,19655;1037099,19655;837767,92824;838200,94816;844954,92997;844521,91179;837681,92824;837681,92824;211715,154131;225050,157594;211715,154131;1139277,19828;1160059,19222;1139277,19828;1052686,188247;1023505,186862;1023505,189027;1052599,188334;1052599,188334;496079,134821;467331,137332;467591,140189;496079,134907;496079,134907;1062211,21733;1082819,21213;1061864,15498;1062211,21733;1329950,74813;1317221,71176;1303973,69185;1297825,67540;1266219,68319;1241281,68925;1211927,68925;1181620,70310;1149235,70743;1110355,72995;1029826,77411;990946,79403;958302,80615;900719,86330;861147,90140;880197,91785;970165,86503;1022725,84684;1062557,85204;1149927,83386;1243359,84771;1329171,84079;1355321,82953;1381558,83992;1399309,83299;1420264,83299;1457845,81308;1465205,77844;1445895,76545;1431175,71350;1430136,71350;1386927,69531;1363894,69878;1345017,76545;1342765,76978;1337310,71956;1329863,74467;1329950,74467;1039004,129799;1052946,135687;1068186,136899;1103255,142874;1116763,144952;1155989,151706;1172008,155083;1184391,157334;1196860,163309;1200064,163396;1219720,161751;1241800,160885;1277043,156295;1278342,152832;1282931,153957;1291937,150321;1288646,140103;1282758,134734;1273233,134734;1242753,126162;1241800,125815;1208376,121139;1171315,117503;1129492,113779;1123344,114732;1106892,115338;1092604,113606;1046711,113000;1029306,113433;995189,113086;976572,114905;941503,115771;912755,116550;908079,115251;887990,119408;879244,114472;863744,117416;846253,117935;830667,119321;791874,120187;796463,128413;811530,134648;813435,134041;835169,130664;854826,129799;885912,129799;891800,130664;904096,128326;947651,130578;976139,127894;985924,133435;992765,133695;1012248,133695;1039351,129799;1039178,129799;1160232,166859;1160665,163569;1153651,160452;1133995,157507;1124123,154823;1088534,150407;1079183,149801;1059440,148242;1046451,146337;1022379,146943;984019,149801;965835,144865;954405,146943;924185,146943;891540,150494;852661,157941;848937,159846;832831,159066;822960,161058;807027,158287;794125,161837;792134,163742;782868,167552;767196,171968;751956,177424;740266,181753;729961,187901;722168,196560;731866,194395;741824,197859;748146,197859;780617,191884;784687,191278;810318,193702;827030,192404;841750,189546;855345,189546;859501,189200;893012,187728;946785,180454;976832,179848;995622,180108;1057968,176817;1142221,170150;1160491,166513;1160491,166513;853873,65202;844262,59747;821575,60093;799667,61132;772131,66327;767022,65981;721562,70743;714462,70570;709439,70224;692121,73168;673764,77584;660689,78277;633759,79922;618952,81914;608648,81914;562148,89101;557819,91265;541886,94383;516428,95768;506643,98539;492443,102349;478501,101223;454689,104860;448628,106246;427153,110142;392950,119408;382905,120966;383858,127374;370349,131184;358140,123391;334501,135254;304713,135773;287568,141488;261938,146943;244533,147550;236999,156295;246524,156295;322984,144519;365327,133695;366366,133695;375718,133522;399530,133782;403427,132916;411740,131704;459018,126941;474258,125123;487940,123391;506297,120706;524221,119061;577042,111441;614449,108151;617480,107372;631941,104687;681297,100271;749531,92738;803391,87802;821315,86936;866342,81481;921068,77757;945226,74727;976659,73861;1049655,68925;1071909,68579;1123777,65981;1141615,64942;1200670,61998;1240415,58101;1215823,55590;1202315,54811;1159626,50827;1140229,49702;1129665,49009;1101263,47018;1091479,49096;1081088,46498;1051820,46411;1034502,49875;1024197,45545;1006966,46844;990514,48663;989821,49356;982807,50914;946698,55330;937433,49875;917691,50741;885392,53858;879244,55157;871018,55850;852921,57668;853440,64942;853613,64942;766676,299776;783301,295707;801486,292936;869806,291983;964883,286182;1032337,280986;1074334,277609;1101263,275704;1130358,271374;1193483,265573;1253057,259945;1256261,259598;1321724,248082;1325794,248082;1351684,245397;1375064,237951;1369089,226694;1366058,223923;1345103,218641;1336877,217688;1304492,210674;1235999,204526;1191751,202448;1172874,201322;1170190,202188;1161184,203834;1131224,200717;1099532,199937;1064202,202275;1060133,202622;1025410,197686;991379,198032;981075,197253;955964,197946;939425,199071;892926,201149;879764,203487;858029,202968;848071,204440;812569,205652;784254,210761;779232,210155;758796,209202;739573,216216;726844,218641;716453,222970;704764,225395;700261,222624;688917,233015;693333,239336;686233,253017;695238,270595;700867,274492;729529,299863;759143,316489;786505,327053;827549,340214;862272,346882;864437,347055;876733,348960;881669,349566;892579,350692;900632,353030;934576,352683;939685,353636;948950,355195;981162,356493;1011728,355108;1040217,352857;1038571,338309;1023591,334586;1005234,326360;980123,326706;970857,325148;965489,323502;944967,322117;931805,324801;893878,319952;893012,320558;873789,321078;846426,320472;822527,321251;808673,316835;799148,318480;789363,320558;769360,315103;766330,299776;766330,299950;748579,110056;764425,113952;780531,111268;786765,106592;750570,107977;748752,110402;738534,109450;713423,111614;701819,113692;670473,114126;622762,118888;585181,122525;568383,124776;561542,128673;564833,130578;599036,126248;608388,126248;632200,124343;655753,120447;702166,118801;740785,115338;748405,110056;748405,110056;1109056,19482;1124037,19568;1109056,19568;1098060,18442;1086629,21387;1106286,22166;1109056,19395;1109056,19395;1345623,9783;1384416,20521;1390823,38099;1407968,37233;1424074,41476;1432560,45632;1433513,55417;1450917,56802;1470747,57928;1496984,64855;1507288,65202;1515774,63123;1529022,70743;1525732,96115;1499062,97587;1487286,96981;1466331,97413;1440959,94036;1431694,93777;1420870,95335;1413770,96115;1388745,94469;1344757,92824;1325707,92218;1294881,91525;1262236,91958;1219633,90833;1197639,91439;1169497,91612;1148542,91006;1121093,90833;1084811,91698;1031125,91698;999346,93084;972416,93170;962112,94383;912495,97846;867468,98972;851795,100617;823306,101483;787198,107718;793952,109623;810578,109276;813522,109709;826597,108670;871105,108584;877339,107458;891713,106246;910504,105293;914573,104774;930073,103475;948517,103908;987050,102522;1003589,103388;1017010,102522;1026102,101137;1056496,102262;1065501,103302;1071130,100877;1088534,103821;1115551,103475;1123950,103475;1147590,105120;1168025,105380;1171056,105207;1202228,107631;1237990,113086;1264660,115338;1292629,126162;1304665,133868;1309082,144952;1309774,161144;1287001,167898;1280939,169284;1269769,170323;1264660,170756;1243099,173960;1231150,177077;1220326,177597;1191491,179415;1188634,180108;1168718,178982;1136073,180108;1105679,182532;1092085,182792;1058747,187122;1063769,189200;1104814,189200;1121352,190066;1143520,189460;1157894,191018;1177377,188074;1198072,192490;1223270,194395;1253404,194309;1260417,194655;1281805,198725;1313671,201149;1338522,204267;1359651,208942;1385715,216130;1395759,235959;1387187,249813;1345363,259079;1321551,260984;1290984,265140;1240935,271374;1213485,273193;1205519,275184;1196254,275704;1182139,277090;1178416,277436;1163176,276916;1125595,281939;1102476,285056;1075546,286615;1070350,286268;1048356,288173;995882,291464;951894,296486;922626,297525;909205,298997;895610,300123;886085,300382;860194,303240;855258,301855;846686,306011;880630,306617;895090,308003;906434,308868;934143,308522;942282,308782;973195,310427;982980,309042;994756,308522;1013547,313804;1036407,317354;1059959,336404;1066107,341513;1066800,354329;1061605,360996;1031817,371300;991120,371647;950162,369136;928428,368529;884699,364114;878378,363767;851881,358572;829887,354156;790229,341860;784340,341167;780531,340561;757757,331295;752562,328698;724073,319606;721043,319173;699481,303846;689350,296313;668568,275964;658870,274319;662940,255702;644929,244618;639734,229032;631767,227473;624840,225828;614796,224096;577215,226261;549679,227646;537730,225308;548813,213965;573838,210068;582757,210934;598516,210155;607089,206951;652116,200890;662767,201496;665365,187208;675149,187208;679739,172228;673591,168938;675842,167119;677834,166600;694719,160452;700347,158547;715414,149714;727537,147376;739227,135600;745808,145125;761048,128240;776894,135340;777673,127028;770746,122525;750484,124430;733079,126421;684501,127720;646141,132136;619991,135254;604664,137505;599556,137851;583363,137245;555741,140189;532101,143913;525607,136639;560503,130231;555654,127287;520238,130231;507596,132396;514263,149974;479021,153178;450879,154997;424469,161144;422737,162010;396500,162010;370609,165387;325668,173094;307311,174739;297007,180194;281594,175345;273627,167639;276658,159153;261851,161491;213793,168678;204874,178636;191626,178463;179330,179588;165129,182013;159241,183485;152573,183745;138892,185909;125730,187035;116638,186256;92566,171189;100965,165993;140191,143653;157249,138717;182620,137678;189548,135773;207818,130145;221759,127894;233882,125209;235874,124603;254404,119927;261418,119321;264189,120273;283845,115511;301163,114385;309822,112221;339869,105640;358227,102522;387841,96115;416849,91958;434946,87975;443086,75939;451312,80528;469409,82953;494954,77498;510367,73514;513224,73601;536344,73514;554095,71869;568036,67713;583017,65721;588991,65894;616960,59486;622069,59140;637569,59227;659043,57495;674543,45719;695931,51693;711951,52300;725112,49356;738101,49702;745461,49442;765897,47364;790748,43381;800793,42688;811270,41995;826770,39571;838200,37579;842270,36973;891540,30825;897861,26928;931112,23725;957089,27708;981681,25023;1013806,23898;1030345,23551;1031817,17577;1025236,16364;1017010,15758;1009737,14892;969818,15758;957782,20261;930246,15585;926350,16624;917864,16971;910590,20781;905481,20174;881669,16797;878465,17057;844435,19828;829541,17750;824865,18616;819237,19741;803997,25803;775508,21560;757757,21040;749531,23984;743903,24331;727537,25023;713596,24590;699655,25023;693766,25370;662421,25197;654194,27881;641119,30825;635231,29873;614536,29526;595139,35501;574358,32210;559291,34115;557213,34115;535651,37752;513831,40783;481792,41043;479021,46238;476596,46238;455122,44853;434686,47883;418667,51780;405505,52213;388187,52646;370349,57062;351473,59140;315191,58881;314758,64336;301163,65894;285923,65288;270337,68925;245485,74813;238298,74380;222452,79316;213880,75246;206952,76112;182014,83559;145992,86936;126942,89447;123219,90833;121314,93084;93518,98972;67454,102262;56371,102349;44508,103215;35675,106159;22167,112567;25198,123218;0,99492;22773,91525;38533,88062;53427,87109;79577,83126;97068,76199;110750,75679;135775,73081;152227,70224;175260,67540;193184,59833;217603,61738;251980,57062;263150,54378;267999,53166;284105,49096;299864,46411;318481,43121;340562,40437;361863,38791;363768,38012;388274,35414;392343,33076;408796,30912;424728,32297;430963,32037;441354,31344;462309,29440;472353,27188;493135,25370;498244,25197;515043,21993;547168,22599;555481,20954;569249,17403;586740,16797;609254,14892;625446,15239;655147,12035;660775,9957;685627,10217;711604,9697;735676,4761;746414,6406;758450,6926;767196,6839;794385,3895;801572,3376;841317,3895;851275,4761;856211,5887;877079,4501;910244,2596;932411,1904;944014,2510;955184,258;970598,2337;988955,1471;1015971,2596;1026968,1644;1051041,1471;1091565,2510;1135986,2337;1157461,1124;1163609,1731;1185430,4848;1211580,7619;1213658,7619;1251152,7532;1281632,8398;1294101,9177;1305531,9177;1335665,12122;1344584,11169;1345623,9351;1345969,9351"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v:shape id="Picture 15" o:spid="_x0000_s1040" type="#_x0000_t75" style="position:absolute;left:105731;top:11928;width:37708;height:28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">
                  <v:imagedata r:id="rId14" o:title=""/>
                </v:shape>
                <w10:wrap anchorx="page"/>
                <w10:anchorlock/>
              </v:group>
            </w:pict>
          </mc:Fallback>
        </mc:AlternateContent>
      </w:r>
    </w:p>
    <w:tbl>
      <w:tblPr>
        <w:tblW w:w="11114" w:type="dxa"/>
        <w:tblInd w:w="-144" w:type="dxa"/>
        <w:tblLayout w:type="fixed"/>
        <w:tblCellMar>
          <w:left w:w="0" w:type="dxa"/>
          <w:right w:w="0" w:type="dxa"/>
        </w:tblCellMar>
        <w:tblLook w:val="0600" w:firstRow="0" w:lastRow="0" w:firstColumn="0" w:lastColumn="0" w:noHBand="1" w:noVBand="1"/>
      </w:tblPr>
      <w:tblGrid>
        <w:gridCol w:w="722"/>
        <w:gridCol w:w="181"/>
        <w:gridCol w:w="4608"/>
        <w:gridCol w:w="5603"/>
      </w:tblGrid>
      <w:tr w:rsidR="007F6FB4" w14:paraId="15F5DABA" w14:textId="77777777" w:rsidTr="753A11CA">
        <w:trPr>
          <w:trHeight w:val="1296"/>
        </w:trPr>
        <w:tc>
          <w:tcPr>
            <w:tcW w:w="11114" w:type="dxa"/>
            <w:gridSpan w:val="4"/>
          </w:tcPr>
          <w:p w14:paraId="7EC63BEC" w14:textId="32D0B9FE" w:rsidR="007F6FB4" w:rsidRDefault="00E4072D" w:rsidP="008E5539">
            <w:pPr>
              <w:pStyle w:val="Title"/>
            </w:pPr>
            <w:r>
              <w:t>16</w:t>
            </w:r>
          </w:p>
        </w:tc>
      </w:tr>
      <w:tr w:rsidR="007F6FB4" w14:paraId="65CEA110" w14:textId="77777777" w:rsidTr="753A11CA">
        <w:tc>
          <w:tcPr>
            <w:tcW w:w="11114" w:type="dxa"/>
            <w:gridSpan w:val="4"/>
          </w:tcPr>
          <w:p w14:paraId="13D4CD24" w14:textId="4BB9F6C3" w:rsidR="007F6FB4" w:rsidRDefault="00E4072D" w:rsidP="00E42393">
            <w:pPr>
              <w:pStyle w:val="Subtitle"/>
            </w:pPr>
            <w:r>
              <w:t>Oct 2026</w:t>
            </w:r>
          </w:p>
        </w:tc>
      </w:tr>
      <w:tr w:rsidR="00294685" w14:paraId="505C4ABC" w14:textId="77777777" w:rsidTr="00F82828">
        <w:trPr>
          <w:trHeight w:val="6795"/>
        </w:trPr>
        <w:tc>
          <w:tcPr>
            <w:tcW w:w="11114" w:type="dxa"/>
            <w:gridSpan w:val="4"/>
          </w:tcPr>
          <w:p w14:paraId="4305CB7D" w14:textId="7211DBE2" w:rsidR="00294685" w:rsidRPr="000C7D04" w:rsidRDefault="00E10406" w:rsidP="00294685">
            <w:r>
              <w:rPr>
                <w:noProof/>
              </w:rPr>
              <mc:AlternateContent>
                <mc:Choice Requires="wps">
                  <w:drawing>
                    <wp:anchor distT="45720" distB="45720" distL="114300" distR="114300" simplePos="0" relativeHeight="251615744" behindDoc="1" locked="0" layoutInCell="1" allowOverlap="1" wp14:anchorId="26887BDD" wp14:editId="3139D1BB">
                      <wp:simplePos x="0" y="0"/>
                      <wp:positionH relativeFrom="column">
                        <wp:posOffset>38677</wp:posOffset>
                      </wp:positionH>
                      <wp:positionV relativeFrom="paragraph">
                        <wp:posOffset>3550571</wp:posOffset>
                      </wp:positionV>
                      <wp:extent cx="854075" cy="1404620"/>
                      <wp:effectExtent l="0" t="0" r="0" b="0"/>
                      <wp:wrapNone/>
                      <wp:docPr id="18546389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4075" cy="1404620"/>
                              </a:xfrm>
                              <a:prstGeom prst="rect">
                                <a:avLst/>
                              </a:prstGeom>
                              <a:noFill/>
                              <a:ln w="9525">
                                <a:noFill/>
                                <a:miter lim="800000"/>
                                <a:headEnd/>
                                <a:tailEnd/>
                              </a:ln>
                            </wps:spPr>
                            <wps:txbx>
                              <w:txbxContent>
                                <w:p w14:paraId="38016262" w14:textId="7AC2EB49" w:rsidR="00E10406" w:rsidRPr="005D5848" w:rsidRDefault="00EB22B3">
                                  <w:pPr>
                                    <w:rPr>
                                      <w:i/>
                                      <w:iCs/>
                                      <w:sz w:val="20"/>
                                      <w:szCs w:val="20"/>
                                    </w:rPr>
                                  </w:pPr>
                                  <w:r w:rsidRPr="005D5848">
                                    <w:rPr>
                                      <w:i/>
                                      <w:iCs/>
                                      <w:sz w:val="20"/>
                                      <w:szCs w:val="20"/>
                                    </w:rPr>
                                    <w:t>Image</w:t>
                                  </w:r>
                                  <w:r w:rsidR="00E10406" w:rsidRPr="005D5848">
                                    <w:rPr>
                                      <w:i/>
                                      <w:iCs/>
                                      <w:sz w:val="20"/>
                                      <w:szCs w:val="20"/>
                                    </w:rPr>
                                    <w:t xml:space="preserve"> 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6887BDD" id="_x0000_t202" coordsize="21600,21600" o:spt="202" path="m,l,21600r21600,l21600,xe">
                      <v:stroke joinstyle="miter"/>
                      <v:path gradientshapeok="t" o:connecttype="rect"/>
                    </v:shapetype>
                    <v:shape id="Text Box 2" o:spid="_x0000_s1026" type="#_x0000_t202" style="position:absolute;margin-left:3.05pt;margin-top:279.55pt;width:67.25pt;height:110.6pt;z-index:-2517007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" filled="f" stroked="f">
                      <v:textbox style="mso-fit-shape-to-text:t">
                        <w:txbxContent>
                          <w:p w14:paraId="38016262" w14:textId="7AC2EB49" w:rsidR="00E10406" w:rsidRPr="005D5848" w:rsidRDefault="00EB22B3">
                            <w:pPr>
                              <w:rPr>
                                <w:i/>
                                <w:iCs/>
                                <w:sz w:val="20"/>
                                <w:szCs w:val="20"/>
                              </w:rPr>
                            </w:pPr>
                            <w:r w:rsidRPr="005D5848">
                              <w:rPr>
                                <w:i/>
                                <w:iCs/>
                                <w:sz w:val="20"/>
                                <w:szCs w:val="20"/>
                              </w:rPr>
                              <w:t>Image</w:t>
                            </w:r>
                            <w:r w:rsidR="00E10406" w:rsidRPr="005D5848">
                              <w:rPr>
                                <w:i/>
                                <w:iCs/>
                                <w:sz w:val="20"/>
                                <w:szCs w:val="20"/>
                              </w:rPr>
                              <w:t xml:space="preserve"> 1</w:t>
                            </w:r>
                          </w:p>
                        </w:txbxContent>
                      </v:textbox>
                    </v:shape>
                  </w:pict>
                </mc:Fallback>
              </mc:AlternateContent>
            </w:r>
            <w:r w:rsidR="00EB514E" w:rsidRPr="00EB514E">
              <w:rPr>
                <w:noProof/>
                <w:sz w:val="4"/>
                <w:szCs w:val="10"/>
              </w:rPr>
              <mc:AlternateContent>
                <mc:Choice Requires="wps">
                  <w:drawing>
                    <wp:anchor distT="45720" distB="45720" distL="114300" distR="114300" simplePos="0" relativeHeight="251545088" behindDoc="0" locked="0" layoutInCell="1" allowOverlap="1" wp14:anchorId="249125EA" wp14:editId="0861206C">
                      <wp:simplePos x="0" y="0"/>
                      <wp:positionH relativeFrom="column">
                        <wp:posOffset>2808605</wp:posOffset>
                      </wp:positionH>
                      <wp:positionV relativeFrom="paragraph">
                        <wp:posOffset>3288030</wp:posOffset>
                      </wp:positionV>
                      <wp:extent cx="2369820" cy="1404620"/>
                      <wp:effectExtent l="0" t="0" r="0" b="4445"/>
                      <wp:wrapSquare wrapText="bothSides"/>
                      <wp:docPr id="9272559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9820" cy="1404620"/>
                              </a:xfrm>
                              <a:prstGeom prst="rect">
                                <a:avLst/>
                              </a:prstGeom>
                              <a:noFill/>
                              <a:ln w="9525">
                                <a:noFill/>
                                <a:miter lim="800000"/>
                                <a:headEnd/>
                                <a:tailEnd/>
                              </a:ln>
                            </wps:spPr>
                            <wps:txbx>
                              <w:txbxContent>
                                <w:p w14:paraId="149AE429" w14:textId="4B35ADFD" w:rsidR="00EB514E" w:rsidRPr="00437E07" w:rsidRDefault="00EB514E">
                                  <w:pPr>
                                    <w:rPr>
                                      <w:i/>
                                      <w:iCs/>
                                      <w:sz w:val="44"/>
                                      <w:szCs w:val="44"/>
                                    </w:rPr>
                                  </w:pPr>
                                  <w:r w:rsidRPr="00437E07">
                                    <w:rPr>
                                      <w:i/>
                                      <w:iCs/>
                                      <w:sz w:val="44"/>
                                      <w:szCs w:val="44"/>
                                    </w:rPr>
                                    <w:t>Mareca americana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9125EA" id="_x0000_s1027" type="#_x0000_t202" style="position:absolute;margin-left:221.15pt;margin-top:258.9pt;width:186.6pt;height:110.6pt;z-index:2515450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" filled="f" stroked="f">
                      <v:textbox style="mso-fit-shape-to-text:t">
                        <w:txbxContent>
                          <w:p w14:paraId="149AE429" w14:textId="4B35ADFD" w:rsidR="00EB514E" w:rsidRPr="00437E07" w:rsidRDefault="00EB514E">
                            <w:pPr>
                              <w:rPr>
                                <w:i/>
                                <w:iCs/>
                                <w:sz w:val="44"/>
                                <w:szCs w:val="44"/>
                              </w:rPr>
                            </w:pPr>
                            <w:r w:rsidRPr="00437E07">
                              <w:rPr>
                                <w:i/>
                                <w:iCs/>
                                <w:sz w:val="44"/>
                                <w:szCs w:val="44"/>
                              </w:rPr>
                              <w:t>Mareca americana</w:t>
                            </w:r>
                          </w:p>
                        </w:txbxContent>
                      </v:textbox>
                      <w10:wrap type="square"/>
                    </v:shape>
                  </w:pict>
                </mc:Fallback>
              </mc:AlternateContent>
            </w:r>
          </w:p>
        </w:tc>
      </w:tr>
      <w:tr w:rsidR="00DB54A4" w14:paraId="060976CB" w14:textId="77777777" w:rsidTr="753A11CA">
        <w:trPr>
          <w:trHeight w:val="1071"/>
        </w:trPr>
        <w:tc>
          <w:tcPr>
            <w:tcW w:w="722" w:type="dxa"/>
          </w:tcPr>
          <w:p w14:paraId="7FABDD58" w14:textId="77777777" w:rsidR="00DB54A4" w:rsidRPr="000C7D04" w:rsidRDefault="00DB54A4" w:rsidP="00F23D1F">
            <w:pPr>
              <w:pStyle w:val="Heading1"/>
            </w:pPr>
          </w:p>
        </w:tc>
        <w:tc>
          <w:tcPr>
            <w:tcW w:w="4789" w:type="dxa"/>
            <w:gridSpan w:val="2"/>
          </w:tcPr>
          <w:p w14:paraId="7F576B02" w14:textId="616967E8" w:rsidR="00894199" w:rsidRPr="00894199" w:rsidRDefault="00894199" w:rsidP="00F23D1F">
            <w:pPr>
              <w:pStyle w:val="Heading1"/>
            </w:pPr>
            <w:r>
              <w:t>American Wigeon</w:t>
            </w:r>
          </w:p>
        </w:tc>
        <w:tc>
          <w:tcPr>
            <w:tcW w:w="5603" w:type="dxa"/>
            <w:vAlign w:val="center"/>
          </w:tcPr>
          <w:p w14:paraId="57B1173F" w14:textId="16741106" w:rsidR="00DB54A4" w:rsidRPr="00D43672" w:rsidRDefault="00894199" w:rsidP="00DB54A4">
            <w:pPr>
              <w:pStyle w:val="Heading2"/>
              <w:rPr>
                <w:rFonts w:ascii="Georgia" w:hAnsi="Georgia"/>
                <w:sz w:val="48"/>
                <w:szCs w:val="48"/>
              </w:rPr>
            </w:pPr>
            <w:r>
              <w:t>Ana Montes</w:t>
            </w:r>
          </w:p>
          <w:p w14:paraId="3FD5BEE7" w14:textId="66F98C56" w:rsidR="00DB54A4" w:rsidRPr="00C849C0" w:rsidRDefault="00894199" w:rsidP="006C7F05">
            <w:pPr>
              <w:pStyle w:val="Heading3"/>
              <w:rPr>
                <w:sz w:val="27"/>
                <w:szCs w:val="27"/>
              </w:rPr>
            </w:pPr>
            <w:r w:rsidRPr="00C849C0">
              <w:rPr>
                <w:sz w:val="27"/>
                <w:szCs w:val="27"/>
              </w:rPr>
              <w:t>Blog:</w:t>
            </w:r>
            <w:r w:rsidR="00685A72" w:rsidRPr="00C849C0">
              <w:rPr>
                <w:sz w:val="27"/>
                <w:szCs w:val="27"/>
              </w:rPr>
              <w:t xml:space="preserve"> </w:t>
            </w:r>
            <w:r w:rsidR="00B10C27">
              <w:rPr>
                <w:sz w:val="27"/>
                <w:szCs w:val="27"/>
              </w:rPr>
              <w:t>Are the</w:t>
            </w:r>
            <w:r w:rsidR="00685A72" w:rsidRPr="00C849C0">
              <w:rPr>
                <w:sz w:val="27"/>
                <w:szCs w:val="27"/>
              </w:rPr>
              <w:t xml:space="preserve"> Wetlands </w:t>
            </w:r>
            <w:r w:rsidR="0000553D" w:rsidRPr="00C849C0">
              <w:rPr>
                <w:sz w:val="27"/>
                <w:szCs w:val="27"/>
              </w:rPr>
              <w:t xml:space="preserve">and Boreal Forest </w:t>
            </w:r>
            <w:r w:rsidR="00B10C27" w:rsidRPr="00C849C0">
              <w:rPr>
                <w:sz w:val="27"/>
                <w:szCs w:val="27"/>
              </w:rPr>
              <w:t>Changing Landscape</w:t>
            </w:r>
            <w:r w:rsidR="00B10C27">
              <w:rPr>
                <w:sz w:val="27"/>
                <w:szCs w:val="27"/>
              </w:rPr>
              <w:t>s</w:t>
            </w:r>
            <w:r w:rsidR="00B10C27" w:rsidRPr="00C849C0">
              <w:rPr>
                <w:sz w:val="27"/>
                <w:szCs w:val="27"/>
              </w:rPr>
              <w:t xml:space="preserve"> </w:t>
            </w:r>
            <w:r w:rsidR="00685A72" w:rsidRPr="00C849C0">
              <w:rPr>
                <w:sz w:val="27"/>
                <w:szCs w:val="27"/>
              </w:rPr>
              <w:t xml:space="preserve">Shaping the American Wigeon? </w:t>
            </w:r>
          </w:p>
        </w:tc>
      </w:tr>
      <w:tr w:rsidR="00DB54A4" w14:paraId="5B358B75" w14:textId="77777777" w:rsidTr="753A11CA">
        <w:trPr>
          <w:trHeight w:val="531"/>
        </w:trPr>
        <w:tc>
          <w:tcPr>
            <w:tcW w:w="722" w:type="dxa"/>
          </w:tcPr>
          <w:p w14:paraId="341EF92D" w14:textId="77777777" w:rsidR="00DB54A4" w:rsidRPr="00D43672" w:rsidRDefault="00DB54A4" w:rsidP="00DB54A4">
            <w:pPr>
              <w:rPr>
                <w:lang w:val="en-AU" w:eastAsia="en-AU"/>
              </w:rPr>
            </w:pPr>
          </w:p>
        </w:tc>
        <w:tc>
          <w:tcPr>
            <w:tcW w:w="181" w:type="dxa"/>
          </w:tcPr>
          <w:p w14:paraId="234A0C5D" w14:textId="77777777" w:rsidR="00DB54A4" w:rsidRPr="00D43672" w:rsidRDefault="00DB54A4" w:rsidP="00DB54A4"/>
        </w:tc>
        <w:tc>
          <w:tcPr>
            <w:tcW w:w="4608" w:type="dxa"/>
          </w:tcPr>
          <w:p w14:paraId="6AC91D88" w14:textId="1A4327DE" w:rsidR="00DB54A4" w:rsidRDefault="00DB54A4" w:rsidP="00DB54A4"/>
        </w:tc>
        <w:tc>
          <w:tcPr>
            <w:tcW w:w="5603" w:type="dxa"/>
            <w:vAlign w:val="center"/>
          </w:tcPr>
          <w:p w14:paraId="407ECAC4" w14:textId="342B9498" w:rsidR="00DB54A4" w:rsidRPr="00D43672" w:rsidRDefault="00DB54A4" w:rsidP="00DB54A4"/>
        </w:tc>
      </w:tr>
      <w:tr w:rsidR="00DB54A4" w14:paraId="4D7C6E29" w14:textId="77777777" w:rsidTr="753A11CA">
        <w:trPr>
          <w:trHeight w:val="3141"/>
        </w:trPr>
        <w:tc>
          <w:tcPr>
            <w:tcW w:w="722" w:type="dxa"/>
          </w:tcPr>
          <w:p w14:paraId="3033E192" w14:textId="77777777" w:rsidR="00DB54A4" w:rsidRPr="000C7D04" w:rsidRDefault="00DB54A4" w:rsidP="00DB54A4">
            <w:pPr>
              <w:jc w:val="center"/>
            </w:pPr>
            <w:r w:rsidRPr="00D43672">
              <w:rPr>
                <w:noProof/>
                <w:lang w:val="en-AU" w:eastAsia="en-AU"/>
              </w:rPr>
              <w:drawing>
                <wp:inline distT="0" distB="0" distL="0" distR="0" wp14:anchorId="0F0A4703" wp14:editId="2AB4ED88">
                  <wp:extent cx="379730" cy="438785"/>
                  <wp:effectExtent l="0" t="0" r="1270" b="0"/>
                  <wp:docPr id="1656006559" name="Quote Mark"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006559" name="Quote Mark"/>
                          <pic:cNvPicPr>
                            <a:picLocks noChangeAspect="1" noChangeArrowheads="1"/>
                          </pic:cNvPicPr>
                        </pic:nvPicPr>
                        <pic:blipFill rotWithShape="1">
                          <a:blip r:embed="rId15" cstate="print">
                            <a:duotone>
                              <a:schemeClr val="accent2">
                                <a:shade val="45000"/>
                                <a:satMod val="135000"/>
                              </a:schemeClr>
                              <a:prstClr val="white"/>
                            </a:duotone>
                            <a:lum bright="40000" contrast="-40000"/>
                            <a:extLst>
                              <a:ext uri="{28A0092B-C50C-407E-A947-70E740481C1C}">
                                <a14:useLocalDpi xmlns:a14="http://schemas.microsoft.com/office/drawing/2010/main" val="0"/>
                              </a:ext>
                            </a:extLst>
                          </a:blip>
                          <a:srcRect t="12290" r="93601" b="55264"/>
                          <a:stretch/>
                        </pic:blipFill>
                        <pic:spPr bwMode="auto">
                          <a:xfrm>
                            <a:off x="0" y="0"/>
                            <a:ext cx="379730" cy="43878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81" w:type="dxa"/>
          </w:tcPr>
          <w:p w14:paraId="51615E40" w14:textId="77777777" w:rsidR="00DB54A4" w:rsidRPr="00D43672" w:rsidRDefault="00DB54A4" w:rsidP="00DB54A4"/>
        </w:tc>
        <w:tc>
          <w:tcPr>
            <w:tcW w:w="4608" w:type="dxa"/>
          </w:tcPr>
          <w:p w14:paraId="2BF1CA4E" w14:textId="3E6BC37E" w:rsidR="00DB54A4" w:rsidRPr="00D43672" w:rsidRDefault="0027042E" w:rsidP="0027042E">
            <w:pPr>
              <w:pStyle w:val="Heading4"/>
            </w:pPr>
            <w:r>
              <w:t>What will happen if the availability and quality of their habitat changes</w:t>
            </w:r>
            <w:r w:rsidR="00D27F8A">
              <w:t xml:space="preserve">? </w:t>
            </w:r>
          </w:p>
        </w:tc>
        <w:tc>
          <w:tcPr>
            <w:tcW w:w="5603" w:type="dxa"/>
          </w:tcPr>
          <w:p w14:paraId="75EAD864" w14:textId="399E8C63" w:rsidR="00DB54A4" w:rsidRPr="006F36E2" w:rsidRDefault="00333CA0" w:rsidP="006F36E2">
            <w:pPr>
              <w:spacing w:line="276" w:lineRule="auto"/>
              <w:rPr>
                <w:sz w:val="27"/>
                <w:szCs w:val="27"/>
              </w:rPr>
            </w:pPr>
            <w:r w:rsidRPr="006F36E2">
              <w:rPr>
                <w:sz w:val="27"/>
                <w:szCs w:val="27"/>
              </w:rPr>
              <w:t>The American Wigeon</w:t>
            </w:r>
            <w:r w:rsidR="006164E1" w:rsidRPr="006F36E2">
              <w:rPr>
                <w:sz w:val="27"/>
                <w:szCs w:val="27"/>
              </w:rPr>
              <w:t xml:space="preserve"> </w:t>
            </w:r>
            <w:r w:rsidRPr="006F36E2">
              <w:rPr>
                <w:sz w:val="27"/>
                <w:szCs w:val="27"/>
              </w:rPr>
              <w:t>is a migrat</w:t>
            </w:r>
            <w:r w:rsidR="00CD3D44">
              <w:rPr>
                <w:sz w:val="27"/>
                <w:szCs w:val="27"/>
              </w:rPr>
              <w:t>ory</w:t>
            </w:r>
            <w:r w:rsidRPr="006F36E2">
              <w:rPr>
                <w:sz w:val="27"/>
                <w:szCs w:val="27"/>
              </w:rPr>
              <w:t xml:space="preserve"> duck that belong</w:t>
            </w:r>
            <w:r w:rsidR="00D9485B" w:rsidRPr="006F36E2">
              <w:rPr>
                <w:sz w:val="27"/>
                <w:szCs w:val="27"/>
              </w:rPr>
              <w:t xml:space="preserve">s to the Order </w:t>
            </w:r>
            <w:r w:rsidR="00B42DC0" w:rsidRPr="006F36E2">
              <w:rPr>
                <w:sz w:val="27"/>
                <w:szCs w:val="27"/>
              </w:rPr>
              <w:t xml:space="preserve">Anseriformes and the </w:t>
            </w:r>
            <w:r w:rsidR="008528EA" w:rsidRPr="006F36E2">
              <w:rPr>
                <w:sz w:val="27"/>
                <w:szCs w:val="27"/>
              </w:rPr>
              <w:t xml:space="preserve">Anatidae </w:t>
            </w:r>
            <w:r w:rsidR="00B42DC0" w:rsidRPr="006F36E2">
              <w:rPr>
                <w:sz w:val="27"/>
                <w:szCs w:val="27"/>
              </w:rPr>
              <w:t>Family</w:t>
            </w:r>
            <w:r w:rsidR="008528EA">
              <w:rPr>
                <w:sz w:val="27"/>
                <w:szCs w:val="27"/>
              </w:rPr>
              <w:t>.</w:t>
            </w:r>
            <w:r w:rsidR="00B42DC0" w:rsidRPr="006F36E2">
              <w:rPr>
                <w:sz w:val="27"/>
                <w:szCs w:val="27"/>
              </w:rPr>
              <w:t xml:space="preserve"> </w:t>
            </w:r>
            <w:r w:rsidR="008528EA">
              <w:rPr>
                <w:sz w:val="27"/>
                <w:szCs w:val="27"/>
              </w:rPr>
              <w:t>It is part of</w:t>
            </w:r>
            <w:r w:rsidR="004F7AA5" w:rsidRPr="006F36E2">
              <w:rPr>
                <w:sz w:val="27"/>
                <w:szCs w:val="27"/>
              </w:rPr>
              <w:t xml:space="preserve"> t</w:t>
            </w:r>
            <w:r w:rsidRPr="006F36E2">
              <w:rPr>
                <w:sz w:val="27"/>
                <w:szCs w:val="27"/>
              </w:rPr>
              <w:t xml:space="preserve">he North American dabbling ducks. Dabbling ducks obtain their food by tipping forward in shallow </w:t>
            </w:r>
            <w:r w:rsidR="00E02915" w:rsidRPr="006F36E2">
              <w:rPr>
                <w:sz w:val="27"/>
                <w:szCs w:val="27"/>
              </w:rPr>
              <w:t>water</w:t>
            </w:r>
            <w:r w:rsidRPr="006F36E2">
              <w:rPr>
                <w:sz w:val="27"/>
                <w:szCs w:val="27"/>
              </w:rPr>
              <w:t xml:space="preserve"> rather than </w:t>
            </w:r>
            <w:r w:rsidR="00AC0621" w:rsidRPr="006F36E2">
              <w:rPr>
                <w:sz w:val="27"/>
                <w:szCs w:val="27"/>
              </w:rPr>
              <w:t xml:space="preserve">diving for their food. </w:t>
            </w:r>
            <w:r w:rsidR="00E02915" w:rsidRPr="006F36E2">
              <w:rPr>
                <w:sz w:val="27"/>
                <w:szCs w:val="27"/>
              </w:rPr>
              <w:t>Due to this</w:t>
            </w:r>
            <w:r w:rsidR="52AC332D" w:rsidRPr="006F36E2">
              <w:rPr>
                <w:sz w:val="27"/>
                <w:szCs w:val="27"/>
              </w:rPr>
              <w:t>,</w:t>
            </w:r>
            <w:r w:rsidR="00E02915" w:rsidRPr="006F36E2">
              <w:rPr>
                <w:sz w:val="27"/>
                <w:szCs w:val="27"/>
              </w:rPr>
              <w:t xml:space="preserve"> wetlands offer a perfect space for American Wigeons </w:t>
            </w:r>
            <w:r w:rsidR="0077612A" w:rsidRPr="006F36E2">
              <w:rPr>
                <w:sz w:val="27"/>
                <w:szCs w:val="27"/>
              </w:rPr>
              <w:t>to forage for food</w:t>
            </w:r>
            <w:r w:rsidR="00CD10F1">
              <w:rPr>
                <w:sz w:val="27"/>
                <w:szCs w:val="27"/>
              </w:rPr>
              <w:t xml:space="preserve"> meanwhile Boreal Forests offer</w:t>
            </w:r>
            <w:r w:rsidR="001D324A">
              <w:rPr>
                <w:sz w:val="27"/>
                <w:szCs w:val="27"/>
              </w:rPr>
              <w:t xml:space="preserve"> them</w:t>
            </w:r>
            <w:r w:rsidR="006B5E42">
              <w:rPr>
                <w:sz w:val="27"/>
                <w:szCs w:val="27"/>
              </w:rPr>
              <w:t xml:space="preserve"> a </w:t>
            </w:r>
            <w:r w:rsidR="004E6A6F">
              <w:rPr>
                <w:sz w:val="27"/>
                <w:szCs w:val="27"/>
              </w:rPr>
              <w:t>nesting ground</w:t>
            </w:r>
            <w:r w:rsidR="0077612A" w:rsidRPr="006F36E2">
              <w:rPr>
                <w:sz w:val="27"/>
                <w:szCs w:val="27"/>
              </w:rPr>
              <w:t xml:space="preserve">. </w:t>
            </w:r>
            <w:r w:rsidR="006C7F05" w:rsidRPr="006F36E2">
              <w:rPr>
                <w:sz w:val="27"/>
                <w:szCs w:val="27"/>
              </w:rPr>
              <w:t xml:space="preserve">What do changes in these habitats </w:t>
            </w:r>
            <w:r w:rsidR="0077612A" w:rsidRPr="006F36E2">
              <w:rPr>
                <w:sz w:val="27"/>
                <w:szCs w:val="27"/>
              </w:rPr>
              <w:t xml:space="preserve">mean for dabbling </w:t>
            </w:r>
            <w:r w:rsidR="006C7F05" w:rsidRPr="006F36E2">
              <w:rPr>
                <w:sz w:val="27"/>
                <w:szCs w:val="27"/>
              </w:rPr>
              <w:t>ducks</w:t>
            </w:r>
            <w:r w:rsidR="0077612A" w:rsidRPr="006F36E2">
              <w:rPr>
                <w:sz w:val="27"/>
                <w:szCs w:val="27"/>
              </w:rPr>
              <w:t xml:space="preserve">? Could this </w:t>
            </w:r>
            <w:r w:rsidR="006C7F05" w:rsidRPr="006F36E2">
              <w:rPr>
                <w:sz w:val="27"/>
                <w:szCs w:val="27"/>
              </w:rPr>
              <w:t xml:space="preserve">cause a decline in their population? In this blog we tackle the challenges the American Wigeon faces. </w:t>
            </w:r>
          </w:p>
        </w:tc>
      </w:tr>
    </w:tbl>
    <w:p w14:paraId="0D4AF716" w14:textId="1EC4AE60" w:rsidR="002A4C29" w:rsidRDefault="0002130A" w:rsidP="0007039B">
      <w:pPr>
        <w:pStyle w:val="Heading2"/>
        <w:rPr>
          <w:noProof/>
        </w:rPr>
      </w:pPr>
      <w:r>
        <w:rPr>
          <w:noProof/>
        </w:rPr>
        <w:lastRenderedPageBreak/>
        <mc:AlternateContent>
          <mc:Choice Requires="wps">
            <w:drawing>
              <wp:anchor distT="45720" distB="45720" distL="114300" distR="114300" simplePos="0" relativeHeight="251671573" behindDoc="0" locked="0" layoutInCell="1" allowOverlap="1" wp14:anchorId="5FDF21D9" wp14:editId="1DBCA6E3">
                <wp:simplePos x="0" y="0"/>
                <wp:positionH relativeFrom="column">
                  <wp:posOffset>4445</wp:posOffset>
                </wp:positionH>
                <wp:positionV relativeFrom="paragraph">
                  <wp:posOffset>114300</wp:posOffset>
                </wp:positionV>
                <wp:extent cx="3310255" cy="350520"/>
                <wp:effectExtent l="0" t="0" r="0" b="0"/>
                <wp:wrapSquare wrapText="bothSides"/>
                <wp:docPr id="2492920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255" cy="350520"/>
                        </a:xfrm>
                        <a:prstGeom prst="rect">
                          <a:avLst/>
                        </a:prstGeom>
                        <a:noFill/>
                        <a:ln w="9525">
                          <a:noFill/>
                          <a:miter lim="800000"/>
                          <a:headEnd/>
                          <a:tailEnd/>
                        </a:ln>
                      </wps:spPr>
                      <wps:txbx>
                        <w:txbxContent>
                          <w:p w14:paraId="1CB92716" w14:textId="77777777" w:rsidR="0002130A" w:rsidRPr="006B7C23" w:rsidRDefault="0002130A" w:rsidP="006B7C23">
                            <w:pPr>
                              <w:pStyle w:val="Heading2"/>
                            </w:pPr>
                            <w:r w:rsidRPr="006B7C23">
                              <w:t xml:space="preserve">American Wigeons, What are they? </w:t>
                            </w:r>
                          </w:p>
                          <w:p w14:paraId="5E2D19CE" w14:textId="6981341D" w:rsidR="0002130A" w:rsidRDefault="000213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DF21D9" id="_x0000_s1028" type="#_x0000_t202" style="position:absolute;margin-left:.35pt;margin-top:9pt;width:260.65pt;height:27.6pt;z-index:25167157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" filled="f" stroked="f">
                <v:textbox>
                  <w:txbxContent>
                    <w:p w14:paraId="1CB92716" w14:textId="77777777" w:rsidR="0002130A" w:rsidRPr="006B7C23" w:rsidRDefault="0002130A" w:rsidP="006B7C23">
                      <w:pPr>
                        <w:pStyle w:val="Heading2"/>
                      </w:pPr>
                      <w:r w:rsidRPr="006B7C23">
                        <w:t xml:space="preserve">American Wigeons, What are they? </w:t>
                      </w:r>
                    </w:p>
                    <w:p w14:paraId="5E2D19CE" w14:textId="6981341D" w:rsidR="0002130A" w:rsidRDefault="0002130A"/>
                  </w:txbxContent>
                </v:textbox>
                <w10:wrap type="square"/>
              </v:shape>
            </w:pict>
          </mc:Fallback>
        </mc:AlternateContent>
      </w:r>
    </w:p>
    <w:p w14:paraId="7F88C577" w14:textId="4B74F69E" w:rsidR="0007039B" w:rsidRPr="0007039B" w:rsidRDefault="00951F33" w:rsidP="00AD60D2">
      <w:pPr>
        <w:ind w:left="2160"/>
      </w:pPr>
      <w:r>
        <w:rPr>
          <w:noProof/>
        </w:rPr>
        <mc:AlternateContent>
          <mc:Choice Requires="wps">
            <w:drawing>
              <wp:anchor distT="45720" distB="45720" distL="114300" distR="114300" simplePos="0" relativeHeight="251707413" behindDoc="1" locked="0" layoutInCell="1" allowOverlap="1" wp14:anchorId="0C118683" wp14:editId="0770D896">
                <wp:simplePos x="0" y="0"/>
                <wp:positionH relativeFrom="column">
                  <wp:posOffset>3227705</wp:posOffset>
                </wp:positionH>
                <wp:positionV relativeFrom="paragraph">
                  <wp:posOffset>2306929</wp:posOffset>
                </wp:positionV>
                <wp:extent cx="4066162" cy="749030"/>
                <wp:effectExtent l="0" t="0" r="0" b="0"/>
                <wp:wrapNone/>
                <wp:docPr id="3797093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6162" cy="749030"/>
                        </a:xfrm>
                        <a:prstGeom prst="rect">
                          <a:avLst/>
                        </a:prstGeom>
                        <a:noFill/>
                        <a:ln w="9525">
                          <a:noFill/>
                          <a:miter lim="800000"/>
                          <a:headEnd/>
                          <a:tailEnd/>
                        </a:ln>
                      </wps:spPr>
                      <wps:txbx>
                        <w:txbxContent>
                          <w:p w14:paraId="5C6181B7" w14:textId="77777777" w:rsidR="00951F33" w:rsidRPr="00951F33" w:rsidRDefault="00951F33" w:rsidP="00951F33">
                            <w:pPr>
                              <w:rPr>
                                <w:i/>
                                <w:iCs/>
                                <w:sz w:val="20"/>
                                <w:szCs w:val="16"/>
                              </w:rPr>
                            </w:pPr>
                            <w:r w:rsidRPr="002C2181">
                              <w:rPr>
                                <w:b/>
                                <w:bCs/>
                                <w:i/>
                                <w:iCs/>
                                <w:sz w:val="20"/>
                                <w:szCs w:val="16"/>
                              </w:rPr>
                              <w:t>Photo of Broad Flat Bill</w:t>
                            </w:r>
                            <w:r w:rsidRPr="00951F33">
                              <w:rPr>
                                <w:i/>
                                <w:iCs/>
                                <w:sz w:val="20"/>
                                <w:szCs w:val="16"/>
                              </w:rPr>
                              <w:t xml:space="preserve"> is provided by </w:t>
                            </w:r>
                            <w:hyperlink r:id="rId16" w:history="1">
                              <w:r w:rsidRPr="00951F33">
                                <w:rPr>
                                  <w:rStyle w:val="Hyperlink"/>
                                  <w:i/>
                                  <w:iCs/>
                                  <w:sz w:val="20"/>
                                  <w:szCs w:val="16"/>
                                </w:rPr>
                                <w:t>Ducks.org</w:t>
                              </w:r>
                            </w:hyperlink>
                            <w:r w:rsidRPr="00951F33">
                              <w:rPr>
                                <w:i/>
                                <w:iCs/>
                                <w:sz w:val="20"/>
                                <w:szCs w:val="16"/>
                              </w:rPr>
                              <w:t xml:space="preserve">. </w:t>
                            </w:r>
                            <w:r w:rsidRPr="00B56EFB">
                              <w:rPr>
                                <w:b/>
                                <w:bCs/>
                                <w:i/>
                                <w:iCs/>
                                <w:sz w:val="20"/>
                                <w:szCs w:val="16"/>
                              </w:rPr>
                              <w:t>Webbed Feet</w:t>
                            </w:r>
                            <w:r w:rsidRPr="00951F33">
                              <w:rPr>
                                <w:i/>
                                <w:iCs/>
                                <w:sz w:val="20"/>
                                <w:szCs w:val="16"/>
                              </w:rPr>
                              <w:t xml:space="preserve"> photo provided by </w:t>
                            </w:r>
                            <w:hyperlink r:id="rId17" w:anchor="/media/File:Cygnus_olor_-Somerset_-England_-webbed_feet-8.jpg" w:history="1">
                              <w:r w:rsidRPr="00951F33">
                                <w:rPr>
                                  <w:rStyle w:val="Hyperlink"/>
                                  <w:i/>
                                  <w:iCs/>
                                  <w:sz w:val="20"/>
                                  <w:szCs w:val="16"/>
                                </w:rPr>
                                <w:t>Mark Robinson</w:t>
                              </w:r>
                            </w:hyperlink>
                            <w:r w:rsidRPr="00951F33">
                              <w:rPr>
                                <w:i/>
                                <w:iCs/>
                                <w:sz w:val="20"/>
                                <w:szCs w:val="16"/>
                              </w:rPr>
                              <w:t xml:space="preserve"> of a Song Swan. </w:t>
                            </w:r>
                            <w:r w:rsidRPr="00B56EFB">
                              <w:rPr>
                                <w:b/>
                                <w:bCs/>
                                <w:i/>
                                <w:iCs/>
                                <w:sz w:val="20"/>
                                <w:szCs w:val="16"/>
                              </w:rPr>
                              <w:t>Dense Feathers</w:t>
                            </w:r>
                            <w:r w:rsidRPr="00951F33">
                              <w:rPr>
                                <w:i/>
                                <w:iCs/>
                                <w:sz w:val="20"/>
                                <w:szCs w:val="16"/>
                              </w:rPr>
                              <w:t xml:space="preserve"> photo attained on </w:t>
                            </w:r>
                            <w:hyperlink r:id="rId18" w:history="1">
                              <w:r w:rsidRPr="00951F33">
                                <w:rPr>
                                  <w:rStyle w:val="Hyperlink"/>
                                  <w:i/>
                                  <w:iCs/>
                                  <w:sz w:val="20"/>
                                  <w:szCs w:val="16"/>
                                </w:rPr>
                                <w:t>Eflytyer</w:t>
                              </w:r>
                            </w:hyperlink>
                            <w:r w:rsidRPr="00951F33">
                              <w:rPr>
                                <w:i/>
                                <w:iCs/>
                                <w:sz w:val="20"/>
                                <w:szCs w:val="16"/>
                              </w:rPr>
                              <w:t xml:space="preserve">. </w:t>
                            </w:r>
                            <w:r w:rsidRPr="00A769B7">
                              <w:rPr>
                                <w:b/>
                                <w:bCs/>
                                <w:i/>
                                <w:iCs/>
                                <w:sz w:val="20"/>
                                <w:szCs w:val="16"/>
                              </w:rPr>
                              <w:t>Swimming Photo</w:t>
                            </w:r>
                            <w:r w:rsidRPr="00951F33">
                              <w:rPr>
                                <w:i/>
                                <w:iCs/>
                                <w:sz w:val="20"/>
                                <w:szCs w:val="16"/>
                              </w:rPr>
                              <w:t xml:space="preserve"> taken by </w:t>
                            </w:r>
                            <w:hyperlink r:id="rId19" w:anchor="/media/File:American_Wigeon_Male.jpg" w:history="1">
                              <w:r w:rsidRPr="00951F33">
                                <w:rPr>
                                  <w:rStyle w:val="Hyperlink"/>
                                  <w:i/>
                                  <w:iCs/>
                                  <w:sz w:val="20"/>
                                  <w:szCs w:val="16"/>
                                </w:rPr>
                                <w:t>P</w:t>
                              </w:r>
                              <w:r w:rsidRPr="00951F33">
                                <w:rPr>
                                  <w:rStyle w:val="Hyperlink"/>
                                  <w:i/>
                                  <w:iCs/>
                                  <w:sz w:val="20"/>
                                  <w:szCs w:val="16"/>
                                </w:rPr>
                                <w:t>o</w:t>
                              </w:r>
                              <w:r w:rsidRPr="00951F33">
                                <w:rPr>
                                  <w:rStyle w:val="Hyperlink"/>
                                  <w:i/>
                                  <w:iCs/>
                                  <w:sz w:val="20"/>
                                  <w:szCs w:val="16"/>
                                </w:rPr>
                                <w:t>linova</w:t>
                              </w:r>
                            </w:hyperlink>
                          </w:p>
                          <w:p w14:paraId="3D00C554" w14:textId="4DF2644E" w:rsidR="00E10406" w:rsidRPr="005D5848" w:rsidRDefault="00E10406">
                            <w:pPr>
                              <w:rPr>
                                <w:i/>
                                <w:iCs/>
                                <w:sz w:val="20"/>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118683" id="_x0000_s1029" type="#_x0000_t202" style="position:absolute;left:0;text-align:left;margin-left:254.15pt;margin-top:181.65pt;width:320.15pt;height:59pt;z-index:-25160906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" filled="f" stroked="f">
                <v:textbox>
                  <w:txbxContent>
                    <w:p w14:paraId="5C6181B7" w14:textId="77777777" w:rsidR="00951F33" w:rsidRPr="00951F33" w:rsidRDefault="00951F33" w:rsidP="00951F33">
                      <w:pPr>
                        <w:rPr>
                          <w:i/>
                          <w:iCs/>
                          <w:sz w:val="20"/>
                          <w:szCs w:val="16"/>
                        </w:rPr>
                      </w:pPr>
                      <w:r w:rsidRPr="002C2181">
                        <w:rPr>
                          <w:b/>
                          <w:bCs/>
                          <w:i/>
                          <w:iCs/>
                          <w:sz w:val="20"/>
                          <w:szCs w:val="16"/>
                        </w:rPr>
                        <w:t>Photo of Broad Flat Bill</w:t>
                      </w:r>
                      <w:r w:rsidRPr="00951F33">
                        <w:rPr>
                          <w:i/>
                          <w:iCs/>
                          <w:sz w:val="20"/>
                          <w:szCs w:val="16"/>
                        </w:rPr>
                        <w:t xml:space="preserve"> is provided by </w:t>
                      </w:r>
                      <w:hyperlink r:id="rId20" w:history="1">
                        <w:r w:rsidRPr="00951F33">
                          <w:rPr>
                            <w:rStyle w:val="Hyperlink"/>
                            <w:i/>
                            <w:iCs/>
                            <w:sz w:val="20"/>
                            <w:szCs w:val="16"/>
                          </w:rPr>
                          <w:t>Ducks.org</w:t>
                        </w:r>
                      </w:hyperlink>
                      <w:r w:rsidRPr="00951F33">
                        <w:rPr>
                          <w:i/>
                          <w:iCs/>
                          <w:sz w:val="20"/>
                          <w:szCs w:val="16"/>
                        </w:rPr>
                        <w:t xml:space="preserve">. </w:t>
                      </w:r>
                      <w:r w:rsidRPr="00B56EFB">
                        <w:rPr>
                          <w:b/>
                          <w:bCs/>
                          <w:i/>
                          <w:iCs/>
                          <w:sz w:val="20"/>
                          <w:szCs w:val="16"/>
                        </w:rPr>
                        <w:t>Webbed Feet</w:t>
                      </w:r>
                      <w:r w:rsidRPr="00951F33">
                        <w:rPr>
                          <w:i/>
                          <w:iCs/>
                          <w:sz w:val="20"/>
                          <w:szCs w:val="16"/>
                        </w:rPr>
                        <w:t xml:space="preserve"> photo provided by </w:t>
                      </w:r>
                      <w:hyperlink r:id="rId21" w:anchor="/media/File:Cygnus_olor_-Somerset_-England_-webbed_feet-8.jpg" w:history="1">
                        <w:r w:rsidRPr="00951F33">
                          <w:rPr>
                            <w:rStyle w:val="Hyperlink"/>
                            <w:i/>
                            <w:iCs/>
                            <w:sz w:val="20"/>
                            <w:szCs w:val="16"/>
                          </w:rPr>
                          <w:t>Mark Robinson</w:t>
                        </w:r>
                      </w:hyperlink>
                      <w:r w:rsidRPr="00951F33">
                        <w:rPr>
                          <w:i/>
                          <w:iCs/>
                          <w:sz w:val="20"/>
                          <w:szCs w:val="16"/>
                        </w:rPr>
                        <w:t xml:space="preserve"> of a Song Swan. </w:t>
                      </w:r>
                      <w:r w:rsidRPr="00B56EFB">
                        <w:rPr>
                          <w:b/>
                          <w:bCs/>
                          <w:i/>
                          <w:iCs/>
                          <w:sz w:val="20"/>
                          <w:szCs w:val="16"/>
                        </w:rPr>
                        <w:t>Dense Feathers</w:t>
                      </w:r>
                      <w:r w:rsidRPr="00951F33">
                        <w:rPr>
                          <w:i/>
                          <w:iCs/>
                          <w:sz w:val="20"/>
                          <w:szCs w:val="16"/>
                        </w:rPr>
                        <w:t xml:space="preserve"> photo attained on </w:t>
                      </w:r>
                      <w:hyperlink r:id="rId22" w:history="1">
                        <w:r w:rsidRPr="00951F33">
                          <w:rPr>
                            <w:rStyle w:val="Hyperlink"/>
                            <w:i/>
                            <w:iCs/>
                            <w:sz w:val="20"/>
                            <w:szCs w:val="16"/>
                          </w:rPr>
                          <w:t>Eflytyer</w:t>
                        </w:r>
                      </w:hyperlink>
                      <w:r w:rsidRPr="00951F33">
                        <w:rPr>
                          <w:i/>
                          <w:iCs/>
                          <w:sz w:val="20"/>
                          <w:szCs w:val="16"/>
                        </w:rPr>
                        <w:t xml:space="preserve">. </w:t>
                      </w:r>
                      <w:r w:rsidRPr="00A769B7">
                        <w:rPr>
                          <w:b/>
                          <w:bCs/>
                          <w:i/>
                          <w:iCs/>
                          <w:sz w:val="20"/>
                          <w:szCs w:val="16"/>
                        </w:rPr>
                        <w:t>Swimming Photo</w:t>
                      </w:r>
                      <w:r w:rsidRPr="00951F33">
                        <w:rPr>
                          <w:i/>
                          <w:iCs/>
                          <w:sz w:val="20"/>
                          <w:szCs w:val="16"/>
                        </w:rPr>
                        <w:t xml:space="preserve"> taken by </w:t>
                      </w:r>
                      <w:hyperlink r:id="rId23" w:anchor="/media/File:American_Wigeon_Male.jpg" w:history="1">
                        <w:r w:rsidRPr="00951F33">
                          <w:rPr>
                            <w:rStyle w:val="Hyperlink"/>
                            <w:i/>
                            <w:iCs/>
                            <w:sz w:val="20"/>
                            <w:szCs w:val="16"/>
                          </w:rPr>
                          <w:t>P</w:t>
                        </w:r>
                        <w:r w:rsidRPr="00951F33">
                          <w:rPr>
                            <w:rStyle w:val="Hyperlink"/>
                            <w:i/>
                            <w:iCs/>
                            <w:sz w:val="20"/>
                            <w:szCs w:val="16"/>
                          </w:rPr>
                          <w:t>o</w:t>
                        </w:r>
                        <w:r w:rsidRPr="00951F33">
                          <w:rPr>
                            <w:rStyle w:val="Hyperlink"/>
                            <w:i/>
                            <w:iCs/>
                            <w:sz w:val="20"/>
                            <w:szCs w:val="16"/>
                          </w:rPr>
                          <w:t>linova</w:t>
                        </w:r>
                      </w:hyperlink>
                    </w:p>
                    <w:p w14:paraId="3D00C554" w14:textId="4DF2644E" w:rsidR="00E10406" w:rsidRPr="005D5848" w:rsidRDefault="00E10406">
                      <w:pPr>
                        <w:rPr>
                          <w:i/>
                          <w:iCs/>
                          <w:sz w:val="20"/>
                          <w:szCs w:val="16"/>
                        </w:rPr>
                      </w:pPr>
                    </w:p>
                  </w:txbxContent>
                </v:textbox>
              </v:shape>
            </w:pict>
          </mc:Fallback>
        </mc:AlternateContent>
      </w:r>
      <w:r w:rsidR="00B522E9">
        <w:rPr>
          <w:noProof/>
        </w:rPr>
        <mc:AlternateContent>
          <mc:Choice Requires="wps">
            <w:drawing>
              <wp:anchor distT="45720" distB="45720" distL="114300" distR="114300" simplePos="0" relativeHeight="251658241" behindDoc="0" locked="0" layoutInCell="1" allowOverlap="1" wp14:anchorId="7ED0D6D5" wp14:editId="28047A9F">
                <wp:simplePos x="0" y="0"/>
                <wp:positionH relativeFrom="column">
                  <wp:posOffset>4445</wp:posOffset>
                </wp:positionH>
                <wp:positionV relativeFrom="paragraph">
                  <wp:posOffset>174625</wp:posOffset>
                </wp:positionV>
                <wp:extent cx="3421380" cy="2743200"/>
                <wp:effectExtent l="0" t="0" r="0" b="0"/>
                <wp:wrapSquare wrapText="bothSides"/>
                <wp:docPr id="16102560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1380" cy="2743200"/>
                        </a:xfrm>
                        <a:prstGeom prst="rect">
                          <a:avLst/>
                        </a:prstGeom>
                        <a:noFill/>
                        <a:ln w="9525">
                          <a:noFill/>
                          <a:miter lim="800000"/>
                          <a:headEnd/>
                          <a:tailEnd/>
                        </a:ln>
                      </wps:spPr>
                      <wps:txbx>
                        <w:txbxContent>
                          <w:p w14:paraId="587FC465" w14:textId="3DCE6868" w:rsidR="00EA4F76" w:rsidRPr="0007039B" w:rsidRDefault="00EA4F76" w:rsidP="00EA4F76">
                            <w:pPr>
                              <w:spacing w:line="276" w:lineRule="auto"/>
                            </w:pPr>
                            <w:r>
                              <w:t>American Wigeons are Ducks meaning they have a few physical characteristics that make them easily identifiable from other birds. Some of t</w:t>
                            </w:r>
                            <w:r w:rsidR="006C1106">
                              <w:t xml:space="preserve">he </w:t>
                            </w:r>
                            <w:r w:rsidR="001344B1">
                              <w:t>ducks’</w:t>
                            </w:r>
                            <w:r>
                              <w:t xml:space="preserve"> mo</w:t>
                            </w:r>
                            <w:r w:rsidR="002344CB">
                              <w:t>st</w:t>
                            </w:r>
                            <w:r>
                              <w:t xml:space="preserve"> prominent features are the classic duck waddle gait, their webbed feet,</w:t>
                            </w:r>
                            <w:r w:rsidR="00206765">
                              <w:t xml:space="preserve"> </w:t>
                            </w:r>
                            <w:r w:rsidR="000B233C">
                              <w:t>broad</w:t>
                            </w:r>
                            <w:r w:rsidR="00B64294">
                              <w:t xml:space="preserve"> </w:t>
                            </w:r>
                            <w:r>
                              <w:t xml:space="preserve">flat bills, boat shaped bodies, and a dense covering of feathers. These characteristics are essential for their everyday functions. </w:t>
                            </w:r>
                            <w:r w:rsidR="00675F79">
                              <w:t>(</w:t>
                            </w:r>
                            <w:hyperlink r:id="rId24" w:history="1">
                              <w:r w:rsidR="00A611DF" w:rsidRPr="00A611DF">
                                <w:rPr>
                                  <w:rStyle w:val="Hyperlink"/>
                                </w:rPr>
                                <w:t>EBSCO</w:t>
                              </w:r>
                            </w:hyperlink>
                            <w:r w:rsidR="00675F79">
                              <w:t>)</w:t>
                            </w:r>
                          </w:p>
                          <w:p w14:paraId="543F5952" w14:textId="190E6685" w:rsidR="00EA4F76" w:rsidRDefault="00EA4F76"/>
                          <w:p w14:paraId="6EA592AA" w14:textId="77777777" w:rsidR="00692286" w:rsidRDefault="006922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D0D6D5" id="_x0000_s1030" type="#_x0000_t202" style="position:absolute;left:0;text-align:left;margin-left:.35pt;margin-top:13.75pt;width:269.4pt;height:3in;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" filled="f" stroked="f">
                <v:textbox>
                  <w:txbxContent>
                    <w:p w14:paraId="587FC465" w14:textId="3DCE6868" w:rsidR="00EA4F76" w:rsidRPr="0007039B" w:rsidRDefault="00EA4F76" w:rsidP="00EA4F76">
                      <w:pPr>
                        <w:spacing w:line="276" w:lineRule="auto"/>
                      </w:pPr>
                      <w:r>
                        <w:t>American Wigeons are Ducks meaning they have a few physical characteristics that make them easily identifiable from other birds. Some of t</w:t>
                      </w:r>
                      <w:r w:rsidR="006C1106">
                        <w:t xml:space="preserve">he </w:t>
                      </w:r>
                      <w:r w:rsidR="001344B1">
                        <w:t>ducks’</w:t>
                      </w:r>
                      <w:r>
                        <w:t xml:space="preserve"> mo</w:t>
                      </w:r>
                      <w:r w:rsidR="002344CB">
                        <w:t>st</w:t>
                      </w:r>
                      <w:r>
                        <w:t xml:space="preserve"> prominent features are the classic duck waddle gait, their webbed feet,</w:t>
                      </w:r>
                      <w:r w:rsidR="00206765">
                        <w:t xml:space="preserve"> </w:t>
                      </w:r>
                      <w:r w:rsidR="000B233C">
                        <w:t>broad</w:t>
                      </w:r>
                      <w:r w:rsidR="00B64294">
                        <w:t xml:space="preserve"> </w:t>
                      </w:r>
                      <w:r>
                        <w:t xml:space="preserve">flat bills, boat shaped bodies, and a dense covering of feathers. These characteristics are essential for their everyday functions. </w:t>
                      </w:r>
                      <w:r w:rsidR="00675F79">
                        <w:t>(</w:t>
                      </w:r>
                      <w:hyperlink r:id="rId25" w:history="1">
                        <w:r w:rsidR="00A611DF" w:rsidRPr="00A611DF">
                          <w:rPr>
                            <w:rStyle w:val="Hyperlink"/>
                          </w:rPr>
                          <w:t>EBSCO</w:t>
                        </w:r>
                      </w:hyperlink>
                      <w:r w:rsidR="00675F79">
                        <w:t>)</w:t>
                      </w:r>
                    </w:p>
                    <w:p w14:paraId="543F5952" w14:textId="190E6685" w:rsidR="00EA4F76" w:rsidRDefault="00EA4F76"/>
                    <w:p w14:paraId="6EA592AA" w14:textId="77777777" w:rsidR="00692286" w:rsidRDefault="00692286"/>
                  </w:txbxContent>
                </v:textbox>
                <w10:wrap type="square"/>
              </v:shape>
            </w:pict>
          </mc:Fallback>
        </mc:AlternateContent>
      </w:r>
      <w:r w:rsidR="00EB3C8A">
        <w:rPr>
          <w:noProof/>
        </w:rPr>
        <w:drawing>
          <wp:inline distT="0" distB="0" distL="0" distR="0" wp14:anchorId="6BD425BE" wp14:editId="32FC8FF8">
            <wp:extent cx="1051560" cy="1115162"/>
            <wp:effectExtent l="0" t="0" r="0" b="0"/>
            <wp:docPr id="8333081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51560" cy="1115162"/>
                    </a:xfrm>
                    <a:prstGeom prst="rect">
                      <a:avLst/>
                    </a:prstGeom>
                    <a:noFill/>
                  </pic:spPr>
                </pic:pic>
              </a:graphicData>
            </a:graphic>
          </wp:inline>
        </w:drawing>
      </w:r>
      <w:r w:rsidR="005D5688">
        <w:t xml:space="preserve"> </w:t>
      </w:r>
      <w:r w:rsidR="00E007B0" w:rsidRPr="00DA3EB2">
        <w:rPr>
          <w:noProof/>
        </w:rPr>
        <w:drawing>
          <wp:inline distT="0" distB="0" distL="0" distR="0" wp14:anchorId="68F77F78" wp14:editId="34CFCDF1">
            <wp:extent cx="998220" cy="1124388"/>
            <wp:effectExtent l="0" t="0" r="0" b="0"/>
            <wp:docPr id="376174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174225" name=""/>
                    <pic:cNvPicPr/>
                  </pic:nvPicPr>
                  <pic:blipFill>
                    <a:blip r:embed="rId27"/>
                    <a:stretch>
                      <a:fillRect/>
                    </a:stretch>
                  </pic:blipFill>
                  <pic:spPr>
                    <a:xfrm>
                      <a:off x="0" y="0"/>
                      <a:ext cx="998220" cy="1124388"/>
                    </a:xfrm>
                    <a:prstGeom prst="rect">
                      <a:avLst/>
                    </a:prstGeom>
                  </pic:spPr>
                </pic:pic>
              </a:graphicData>
            </a:graphic>
          </wp:inline>
        </w:drawing>
      </w:r>
      <w:r w:rsidR="00AD60D2">
        <w:t xml:space="preserve"> </w:t>
      </w:r>
      <w:r w:rsidR="000D10E1">
        <w:t xml:space="preserve">                                  </w:t>
      </w:r>
      <w:r w:rsidR="00AD60D2">
        <w:t xml:space="preserve"> </w:t>
      </w:r>
      <w:r w:rsidR="00AD60D2" w:rsidRPr="005D5688">
        <w:rPr>
          <w:noProof/>
        </w:rPr>
        <w:drawing>
          <wp:inline distT="0" distB="0" distL="0" distR="0" wp14:anchorId="5A5A8BF1" wp14:editId="1773358D">
            <wp:extent cx="1623060" cy="1082040"/>
            <wp:effectExtent l="0" t="0" r="0" b="3810"/>
            <wp:docPr id="600358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358618" name=""/>
                    <pic:cNvPicPr/>
                  </pic:nvPicPr>
                  <pic:blipFill>
                    <a:blip r:embed="rId28"/>
                    <a:stretch>
                      <a:fillRect/>
                    </a:stretch>
                  </pic:blipFill>
                  <pic:spPr>
                    <a:xfrm>
                      <a:off x="0" y="0"/>
                      <a:ext cx="1623060" cy="1082040"/>
                    </a:xfrm>
                    <a:prstGeom prst="rect">
                      <a:avLst/>
                    </a:prstGeom>
                  </pic:spPr>
                </pic:pic>
              </a:graphicData>
            </a:graphic>
          </wp:inline>
        </w:drawing>
      </w:r>
      <w:r w:rsidR="00F1036F">
        <w:t xml:space="preserve"> </w:t>
      </w:r>
      <w:r w:rsidR="00FE0475" w:rsidRPr="00FE0475">
        <w:rPr>
          <w:noProof/>
        </w:rPr>
        <w:drawing>
          <wp:inline distT="0" distB="0" distL="0" distR="0" wp14:anchorId="47FDC5B9" wp14:editId="12D9FFC4">
            <wp:extent cx="1615440" cy="1076160"/>
            <wp:effectExtent l="0" t="0" r="3810" b="0"/>
            <wp:docPr id="1100575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575367" name=""/>
                    <pic:cNvPicPr/>
                  </pic:nvPicPr>
                  <pic:blipFill>
                    <a:blip r:embed="rId29"/>
                    <a:stretch>
                      <a:fillRect/>
                    </a:stretch>
                  </pic:blipFill>
                  <pic:spPr>
                    <a:xfrm>
                      <a:off x="0" y="0"/>
                      <a:ext cx="1615440" cy="1076160"/>
                    </a:xfrm>
                    <a:prstGeom prst="rect">
                      <a:avLst/>
                    </a:prstGeom>
                  </pic:spPr>
                </pic:pic>
              </a:graphicData>
            </a:graphic>
          </wp:inline>
        </w:drawing>
      </w:r>
    </w:p>
    <w:p w14:paraId="135C88AB" w14:textId="3E598FDF" w:rsidR="00C75309" w:rsidRDefault="00D8465A" w:rsidP="0007039B">
      <w:r>
        <w:rPr>
          <w:noProof/>
        </w:rPr>
        <mc:AlternateContent>
          <mc:Choice Requires="wps">
            <w:drawing>
              <wp:anchor distT="45720" distB="45720" distL="114300" distR="114300" simplePos="0" relativeHeight="251621888" behindDoc="1" locked="0" layoutInCell="1" allowOverlap="1" wp14:anchorId="501405AB" wp14:editId="1A019A03">
                <wp:simplePos x="0" y="0"/>
                <wp:positionH relativeFrom="column">
                  <wp:posOffset>-303434</wp:posOffset>
                </wp:positionH>
                <wp:positionV relativeFrom="paragraph">
                  <wp:posOffset>2945873</wp:posOffset>
                </wp:positionV>
                <wp:extent cx="3841844" cy="1404620"/>
                <wp:effectExtent l="0" t="0" r="0" b="2540"/>
                <wp:wrapNone/>
                <wp:docPr id="8751991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1844" cy="1404620"/>
                        </a:xfrm>
                        <a:prstGeom prst="rect">
                          <a:avLst/>
                        </a:prstGeom>
                        <a:noFill/>
                        <a:ln w="9525">
                          <a:noFill/>
                          <a:miter lim="800000"/>
                          <a:headEnd/>
                          <a:tailEnd/>
                        </a:ln>
                      </wps:spPr>
                      <wps:txbx>
                        <w:txbxContent>
                          <w:p w14:paraId="37061E8D" w14:textId="65329D92" w:rsidR="00632169" w:rsidRPr="005D5848" w:rsidRDefault="00D8465A" w:rsidP="00632169">
                            <w:pPr>
                              <w:rPr>
                                <w:i/>
                                <w:iCs/>
                                <w:sz w:val="20"/>
                                <w:szCs w:val="20"/>
                              </w:rPr>
                            </w:pPr>
                            <w:r w:rsidRPr="00D8465A">
                              <w:rPr>
                                <w:b/>
                                <w:bCs/>
                                <w:i/>
                                <w:iCs/>
                                <w:sz w:val="20"/>
                                <w:szCs w:val="20"/>
                              </w:rPr>
                              <w:t>American Wigeon Ducks Eating and Swimming</w:t>
                            </w:r>
                            <w:r w:rsidRPr="00D8465A">
                              <w:rPr>
                                <w:i/>
                                <w:iCs/>
                                <w:sz w:val="20"/>
                                <w:szCs w:val="20"/>
                              </w:rPr>
                              <w:t xml:space="preserve"> By Dans Cool Videos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1405AB" id="_x0000_s1031" type="#_x0000_t202" style="position:absolute;margin-left:-23.9pt;margin-top:231.95pt;width:302.5pt;height:110.6pt;z-index:-2516945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" filled="f" stroked="f">
                <v:textbox style="mso-fit-shape-to-text:t">
                  <w:txbxContent>
                    <w:p w14:paraId="37061E8D" w14:textId="65329D92" w:rsidR="00632169" w:rsidRPr="005D5848" w:rsidRDefault="00D8465A" w:rsidP="00632169">
                      <w:pPr>
                        <w:rPr>
                          <w:i/>
                          <w:iCs/>
                          <w:sz w:val="20"/>
                          <w:szCs w:val="20"/>
                        </w:rPr>
                      </w:pPr>
                      <w:r w:rsidRPr="00D8465A">
                        <w:rPr>
                          <w:b/>
                          <w:bCs/>
                          <w:i/>
                          <w:iCs/>
                          <w:sz w:val="20"/>
                          <w:szCs w:val="20"/>
                        </w:rPr>
                        <w:t>American Wigeon Ducks Eating and Swimming</w:t>
                      </w:r>
                      <w:r w:rsidRPr="00D8465A">
                        <w:rPr>
                          <w:i/>
                          <w:iCs/>
                          <w:sz w:val="20"/>
                          <w:szCs w:val="20"/>
                        </w:rPr>
                        <w:t xml:space="preserve"> By Dans Cool Videos</w:t>
                      </w:r>
                    </w:p>
                  </w:txbxContent>
                </v:textbox>
              </v:shape>
            </w:pict>
          </mc:Fallback>
        </mc:AlternateContent>
      </w:r>
      <w:r w:rsidR="00E10FE4">
        <w:rPr>
          <w:noProof/>
        </w:rPr>
        <mc:AlternateContent>
          <mc:Choice Requires="wps">
            <w:drawing>
              <wp:anchor distT="45720" distB="45720" distL="114300" distR="114300" simplePos="0" relativeHeight="251658242" behindDoc="0" locked="0" layoutInCell="1" allowOverlap="1" wp14:anchorId="29B26039" wp14:editId="61494378">
                <wp:simplePos x="0" y="0"/>
                <wp:positionH relativeFrom="column">
                  <wp:posOffset>3666423</wp:posOffset>
                </wp:positionH>
                <wp:positionV relativeFrom="paragraph">
                  <wp:posOffset>896890</wp:posOffset>
                </wp:positionV>
                <wp:extent cx="3162300" cy="1404620"/>
                <wp:effectExtent l="0" t="0" r="0" b="0"/>
                <wp:wrapSquare wrapText="bothSides"/>
                <wp:docPr id="17005326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1404620"/>
                        </a:xfrm>
                        <a:prstGeom prst="rect">
                          <a:avLst/>
                        </a:prstGeom>
                        <a:noFill/>
                        <a:ln w="9525">
                          <a:noFill/>
                          <a:miter lim="800000"/>
                          <a:headEnd/>
                          <a:tailEnd/>
                        </a:ln>
                      </wps:spPr>
                      <wps:txbx>
                        <w:txbxContent>
                          <w:p w14:paraId="2F008E03" w14:textId="57159511" w:rsidR="00EA4F76" w:rsidRDefault="00EA4F76" w:rsidP="00EB3C8A">
                            <w:pPr>
                              <w:spacing w:line="276" w:lineRule="auto"/>
                            </w:pPr>
                            <w:r>
                              <w:t xml:space="preserve">Their webbed feet help them swim since they are semi </w:t>
                            </w:r>
                            <w:r w:rsidR="00EB3C8A">
                              <w:t>aquatic,</w:t>
                            </w:r>
                            <w:r>
                              <w:t xml:space="preserve"> meaning they spend parts of their life in aquatic settings and other parts on land. Their flat broad bills help them obtain food from the shallow waters and their </w:t>
                            </w:r>
                            <w:r w:rsidR="00EB3C8A">
                              <w:t>boat-shaped</w:t>
                            </w:r>
                            <w:r>
                              <w:t xml:space="preserve"> bodies help them swim and stay buoyant while looking for food. The dense covering of feathers on their bodies </w:t>
                            </w:r>
                            <w:r w:rsidR="00F613F2">
                              <w:t>has</w:t>
                            </w:r>
                            <w:r>
                              <w:t xml:space="preserve"> water repellant </w:t>
                            </w:r>
                            <w:r w:rsidR="00EB3C8A">
                              <w:t>properties</w:t>
                            </w:r>
                            <w:r>
                              <w:t xml:space="preserve"> and oils that help keep them dry and </w:t>
                            </w:r>
                            <w:r w:rsidR="00EB3C8A">
                              <w:t xml:space="preserve">warm while they swim.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B26039" id="_x0000_s1032" type="#_x0000_t202" style="position:absolute;margin-left:288.7pt;margin-top:70.6pt;width:249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" filled="f" stroked="f">
                <v:textbox style="mso-fit-shape-to-text:t">
                  <w:txbxContent>
                    <w:p w14:paraId="2F008E03" w14:textId="57159511" w:rsidR="00EA4F76" w:rsidRDefault="00EA4F76" w:rsidP="00EB3C8A">
                      <w:pPr>
                        <w:spacing w:line="276" w:lineRule="auto"/>
                      </w:pPr>
                      <w:r>
                        <w:t xml:space="preserve">Their webbed feet help them swim since they are semi </w:t>
                      </w:r>
                      <w:r w:rsidR="00EB3C8A">
                        <w:t>aquatic,</w:t>
                      </w:r>
                      <w:r>
                        <w:t xml:space="preserve"> meaning they spend parts of their life in aquatic settings and other parts on land. Their flat broad bills help them obtain food from the shallow waters and their </w:t>
                      </w:r>
                      <w:r w:rsidR="00EB3C8A">
                        <w:t>boat-shaped</w:t>
                      </w:r>
                      <w:r>
                        <w:t xml:space="preserve"> bodies help them swim and stay buoyant while looking for food. The dense covering of feathers on their bodies </w:t>
                      </w:r>
                      <w:r w:rsidR="00F613F2">
                        <w:t>has</w:t>
                      </w:r>
                      <w:r>
                        <w:t xml:space="preserve"> water repellant </w:t>
                      </w:r>
                      <w:r w:rsidR="00EB3C8A">
                        <w:t>properties</w:t>
                      </w:r>
                      <w:r>
                        <w:t xml:space="preserve"> and oils that help keep them dry and </w:t>
                      </w:r>
                      <w:r w:rsidR="00EB3C8A">
                        <w:t xml:space="preserve">warm while they swim. </w:t>
                      </w:r>
                    </w:p>
                  </w:txbxContent>
                </v:textbox>
                <w10:wrap type="square"/>
              </v:shape>
            </w:pict>
          </mc:Fallback>
        </mc:AlternateContent>
      </w:r>
      <w:r w:rsidR="00632169">
        <w:rPr>
          <w:noProof/>
        </w:rPr>
        <w:drawing>
          <wp:inline distT="0" distB="0" distL="0" distR="0" wp14:anchorId="26842079" wp14:editId="35DE94FB">
            <wp:extent cx="3230880" cy="2423160"/>
            <wp:effectExtent l="0" t="0" r="7620" b="0"/>
            <wp:docPr id="1595679362" name="Video 9" descr="American Wigeon Ducks Eating and Swimming | at Children's Lake at Boiling Springs, Pa.">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679362" name="Video 9" descr="American Wigeon Ducks Eating and Swimming | at Children's Lake at Boiling Springs, Pa.">
                      <a:hlinkClick r:id="rId30"/>
                    </pic:cNvPr>
                    <pic:cNvPicPr/>
                  </pic:nvPicPr>
                  <pic:blipFill>
                    <a:blip r:embed="rId31">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RUOdMCWN7Zw?feature=oembed&quot; frameborder=&quot;0&quot; allow=&quot;accelerometer; autoplay; clipboard-write; encrypted-media; gyroscope; picture-in-picture; web-share&quot; referrerpolicy=&quot;strict-origin-when-cross-origin&quot; allowfullscreen=&quot;&quot; title=&quot;American Wigeon Ducks Eating and Swimming | at Children&amp;#39;s Lake at Boiling Springs, Pa.&quot; sandbox=&quot;allow-scripts allow-same-origin allow-popups&quot;&gt;&lt;/iframe&gt;" h="113" w="200"/>
                        </a:ext>
                      </a:extLst>
                    </a:blip>
                    <a:stretch>
                      <a:fillRect/>
                    </a:stretch>
                  </pic:blipFill>
                  <pic:spPr>
                    <a:xfrm>
                      <a:off x="0" y="0"/>
                      <a:ext cx="3230880" cy="2423160"/>
                    </a:xfrm>
                    <a:prstGeom prst="rect">
                      <a:avLst/>
                    </a:prstGeom>
                  </pic:spPr>
                </pic:pic>
              </a:graphicData>
            </a:graphic>
          </wp:inline>
        </w:drawing>
      </w:r>
      <w:r w:rsidR="00632169">
        <w:rPr>
          <w:noProof/>
        </w:rPr>
        <mc:AlternateContent>
          <mc:Choice Requires="wps">
            <w:drawing>
              <wp:anchor distT="45720" distB="45720" distL="114300" distR="114300" simplePos="0" relativeHeight="251618816" behindDoc="1" locked="0" layoutInCell="1" allowOverlap="1" wp14:anchorId="77D2875F" wp14:editId="62A03EA5">
                <wp:simplePos x="0" y="0"/>
                <wp:positionH relativeFrom="column">
                  <wp:posOffset>0</wp:posOffset>
                </wp:positionH>
                <wp:positionV relativeFrom="paragraph">
                  <wp:posOffset>593090</wp:posOffset>
                </wp:positionV>
                <wp:extent cx="854075" cy="1404620"/>
                <wp:effectExtent l="0" t="0" r="0" b="0"/>
                <wp:wrapNone/>
                <wp:docPr id="6569687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4075" cy="1404620"/>
                        </a:xfrm>
                        <a:prstGeom prst="rect">
                          <a:avLst/>
                        </a:prstGeom>
                        <a:noFill/>
                        <a:ln w="9525">
                          <a:noFill/>
                          <a:miter lim="800000"/>
                          <a:headEnd/>
                          <a:tailEnd/>
                        </a:ln>
                      </wps:spPr>
                      <wps:txbx>
                        <w:txbxContent>
                          <w:p w14:paraId="59F9E0CE" w14:textId="77777777" w:rsidR="00632169" w:rsidRPr="00E10406" w:rsidRDefault="00632169" w:rsidP="00632169">
                            <w:pPr>
                              <w:rPr>
                                <w:sz w:val="24"/>
                                <w:szCs w:val="24"/>
                              </w:rPr>
                            </w:pPr>
                            <w:r>
                              <w:rPr>
                                <w:sz w:val="24"/>
                                <w:szCs w:val="24"/>
                              </w:rPr>
                              <w:t>Image</w:t>
                            </w:r>
                            <w:r w:rsidRPr="00E10406">
                              <w:rPr>
                                <w:sz w:val="24"/>
                                <w:szCs w:val="24"/>
                              </w:rPr>
                              <w:t xml:space="preserve"> </w:t>
                            </w:r>
                            <w:r>
                              <w:rPr>
                                <w:sz w:val="24"/>
                                <w:szCs w:val="24"/>
                              </w:rP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D2875F" id="_x0000_s1033" type="#_x0000_t202" style="position:absolute;margin-left:0;margin-top:46.7pt;width:67.25pt;height:110.6pt;z-index:-2516976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" filled="f" stroked="f">
                <v:textbox style="mso-fit-shape-to-text:t">
                  <w:txbxContent>
                    <w:p w14:paraId="59F9E0CE" w14:textId="77777777" w:rsidR="00632169" w:rsidRPr="00E10406" w:rsidRDefault="00632169" w:rsidP="00632169">
                      <w:pPr>
                        <w:rPr>
                          <w:sz w:val="24"/>
                          <w:szCs w:val="24"/>
                        </w:rPr>
                      </w:pPr>
                      <w:r>
                        <w:rPr>
                          <w:sz w:val="24"/>
                          <w:szCs w:val="24"/>
                        </w:rPr>
                        <w:t>Image</w:t>
                      </w:r>
                      <w:r w:rsidRPr="00E10406">
                        <w:rPr>
                          <w:sz w:val="24"/>
                          <w:szCs w:val="24"/>
                        </w:rPr>
                        <w:t xml:space="preserve"> </w:t>
                      </w:r>
                      <w:r>
                        <w:rPr>
                          <w:sz w:val="24"/>
                          <w:szCs w:val="24"/>
                        </w:rPr>
                        <w:t>1</w:t>
                      </w:r>
                    </w:p>
                  </w:txbxContent>
                </v:textbox>
              </v:shape>
            </w:pict>
          </mc:Fallback>
        </mc:AlternateContent>
      </w:r>
      <w:r w:rsidR="009D6789">
        <w:rPr>
          <w:noProof/>
        </w:rPr>
        <mc:AlternateContent>
          <mc:Choice Requires="wps">
            <w:drawing>
              <wp:anchor distT="45720" distB="45720" distL="114300" distR="114300" simplePos="0" relativeHeight="251535872" behindDoc="0" locked="0" layoutInCell="1" allowOverlap="1" wp14:anchorId="70038143" wp14:editId="7F8CD5E0">
                <wp:simplePos x="0" y="0"/>
                <wp:positionH relativeFrom="column">
                  <wp:posOffset>-635</wp:posOffset>
                </wp:positionH>
                <wp:positionV relativeFrom="paragraph">
                  <wp:posOffset>3346450</wp:posOffset>
                </wp:positionV>
                <wp:extent cx="3394075" cy="1404620"/>
                <wp:effectExtent l="0" t="0" r="0"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4075" cy="1404620"/>
                        </a:xfrm>
                        <a:prstGeom prst="rect">
                          <a:avLst/>
                        </a:prstGeom>
                        <a:noFill/>
                        <a:ln w="9525">
                          <a:noFill/>
                          <a:miter lim="800000"/>
                          <a:headEnd/>
                          <a:tailEnd/>
                        </a:ln>
                      </wps:spPr>
                      <wps:txbx>
                        <w:txbxContent>
                          <w:p w14:paraId="0AED94A5" w14:textId="022221F6" w:rsidR="009D6789" w:rsidRPr="006B7C23" w:rsidRDefault="00D959FB" w:rsidP="006B7C23">
                            <w:pPr>
                              <w:pStyle w:val="Heading2"/>
                            </w:pPr>
                            <w:r w:rsidRPr="006B7C23">
                              <w:t xml:space="preserve">Identifying Features of the American Wigeons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038143" id="_x0000_s1034" type="#_x0000_t202" style="position:absolute;margin-left:-.05pt;margin-top:263.5pt;width:267.25pt;height:110.6pt;z-index:2515358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" filled="f" stroked="f">
                <v:textbox style="mso-fit-shape-to-text:t">
                  <w:txbxContent>
                    <w:p w14:paraId="0AED94A5" w14:textId="022221F6" w:rsidR="009D6789" w:rsidRPr="006B7C23" w:rsidRDefault="00D959FB" w:rsidP="006B7C23">
                      <w:pPr>
                        <w:pStyle w:val="Heading2"/>
                      </w:pPr>
                      <w:r w:rsidRPr="006B7C23">
                        <w:t xml:space="preserve">Identifying Features of the American Wigeons </w:t>
                      </w:r>
                    </w:p>
                  </w:txbxContent>
                </v:textbox>
                <w10:wrap type="square"/>
              </v:shape>
            </w:pict>
          </mc:Fallback>
        </mc:AlternateContent>
      </w:r>
      <w:r w:rsidR="001823A5">
        <w:t xml:space="preserve">  </w:t>
      </w:r>
    </w:p>
    <w:p w14:paraId="156C30C5" w14:textId="364BEE4E" w:rsidR="00C77427" w:rsidRDefault="006621AE" w:rsidP="00C77427">
      <w:pPr>
        <w:spacing w:after="160" w:line="259" w:lineRule="auto"/>
      </w:pPr>
      <w:r>
        <w:rPr>
          <w:noProof/>
        </w:rPr>
        <mc:AlternateContent>
          <mc:Choice Requires="wps">
            <w:drawing>
              <wp:anchor distT="45720" distB="45720" distL="114300" distR="114300" simplePos="0" relativeHeight="251821568" behindDoc="1" locked="0" layoutInCell="1" allowOverlap="1" wp14:anchorId="64B0FB3F" wp14:editId="5DED9D1C">
                <wp:simplePos x="0" y="0"/>
                <wp:positionH relativeFrom="column">
                  <wp:posOffset>4101465</wp:posOffset>
                </wp:positionH>
                <wp:positionV relativeFrom="paragraph">
                  <wp:posOffset>3431540</wp:posOffset>
                </wp:positionV>
                <wp:extent cx="3210560" cy="477520"/>
                <wp:effectExtent l="0" t="0" r="0" b="0"/>
                <wp:wrapTight wrapText="bothSides">
                  <wp:wrapPolygon edited="0">
                    <wp:start x="384" y="0"/>
                    <wp:lineTo x="384" y="20681"/>
                    <wp:lineTo x="21147" y="20681"/>
                    <wp:lineTo x="21147" y="0"/>
                    <wp:lineTo x="384" y="0"/>
                  </wp:wrapPolygon>
                </wp:wrapTight>
                <wp:docPr id="13812011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0560" cy="477520"/>
                        </a:xfrm>
                        <a:prstGeom prst="rect">
                          <a:avLst/>
                        </a:prstGeom>
                        <a:noFill/>
                        <a:ln w="9525">
                          <a:noFill/>
                          <a:miter lim="800000"/>
                          <a:headEnd/>
                          <a:tailEnd/>
                        </a:ln>
                      </wps:spPr>
                      <wps:txbx>
                        <w:txbxContent>
                          <w:p w14:paraId="483D7B05" w14:textId="173C04DD" w:rsidR="00A46DB7" w:rsidRPr="00A46DB7" w:rsidRDefault="006621AE" w:rsidP="00A46DB7">
                            <w:pPr>
                              <w:rPr>
                                <w:i/>
                                <w:iCs/>
                                <w:sz w:val="20"/>
                                <w:szCs w:val="20"/>
                              </w:rPr>
                            </w:pPr>
                            <w:r w:rsidRPr="006621AE">
                              <w:rPr>
                                <w:b/>
                                <w:bCs/>
                                <w:i/>
                                <w:iCs/>
                                <w:sz w:val="20"/>
                                <w:szCs w:val="20"/>
                              </w:rPr>
                              <w:t>Adult</w:t>
                            </w:r>
                            <w:r w:rsidR="00A46DB7">
                              <w:rPr>
                                <w:b/>
                                <w:bCs/>
                                <w:i/>
                                <w:iCs/>
                                <w:sz w:val="20"/>
                                <w:szCs w:val="20"/>
                              </w:rPr>
                              <w:t xml:space="preserve"> Non-</w:t>
                            </w:r>
                            <w:r w:rsidRPr="006621AE">
                              <w:rPr>
                                <w:b/>
                                <w:bCs/>
                                <w:i/>
                                <w:iCs/>
                                <w:sz w:val="20"/>
                                <w:szCs w:val="20"/>
                              </w:rPr>
                              <w:t xml:space="preserve"> Breeding Male</w:t>
                            </w:r>
                            <w:r>
                              <w:rPr>
                                <w:i/>
                                <w:iCs/>
                                <w:sz w:val="20"/>
                                <w:szCs w:val="20"/>
                              </w:rPr>
                              <w:t xml:space="preserve"> </w:t>
                            </w:r>
                            <w:r w:rsidR="00A46DB7" w:rsidRPr="00A46DB7">
                              <w:rPr>
                                <w:i/>
                                <w:iCs/>
                                <w:sz w:val="20"/>
                                <w:szCs w:val="20"/>
                              </w:rPr>
                              <w:t xml:space="preserve">Photo taken by </w:t>
                            </w:r>
                            <w:hyperlink r:id="rId32" w:history="1">
                              <w:r w:rsidR="00A46DB7" w:rsidRPr="00A46DB7">
                                <w:rPr>
                                  <w:rStyle w:val="Hyperlink"/>
                                  <w:i/>
                                  <w:iCs/>
                                  <w:sz w:val="20"/>
                                  <w:szCs w:val="20"/>
                                </w:rPr>
                                <w:t>Esme Rosen</w:t>
                              </w:r>
                            </w:hyperlink>
                          </w:p>
                          <w:p w14:paraId="5B0FBF64" w14:textId="79A54222" w:rsidR="006621AE" w:rsidRPr="006621AE" w:rsidRDefault="006621AE" w:rsidP="006621AE">
                            <w:pPr>
                              <w:rPr>
                                <w:i/>
                                <w:iCs/>
                                <w:sz w:val="20"/>
                                <w:szCs w:val="20"/>
                              </w:rPr>
                            </w:pPr>
                          </w:p>
                          <w:p w14:paraId="062E5472" w14:textId="77777777" w:rsidR="006621AE" w:rsidRPr="005D5848" w:rsidRDefault="006621AE" w:rsidP="006621AE">
                            <w:pPr>
                              <w:rPr>
                                <w:i/>
                                <w:iCs/>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B0FB3F" id="_x0000_s1035" type="#_x0000_t202" style="position:absolute;margin-left:322.95pt;margin-top:270.2pt;width:252.8pt;height:37.6pt;z-index:-251494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" filled="f" stroked="f">
                <v:textbox>
                  <w:txbxContent>
                    <w:p w14:paraId="483D7B05" w14:textId="173C04DD" w:rsidR="00A46DB7" w:rsidRPr="00A46DB7" w:rsidRDefault="006621AE" w:rsidP="00A46DB7">
                      <w:pPr>
                        <w:rPr>
                          <w:i/>
                          <w:iCs/>
                          <w:sz w:val="20"/>
                          <w:szCs w:val="20"/>
                        </w:rPr>
                      </w:pPr>
                      <w:r w:rsidRPr="006621AE">
                        <w:rPr>
                          <w:b/>
                          <w:bCs/>
                          <w:i/>
                          <w:iCs/>
                          <w:sz w:val="20"/>
                          <w:szCs w:val="20"/>
                        </w:rPr>
                        <w:t>Adult</w:t>
                      </w:r>
                      <w:r w:rsidR="00A46DB7">
                        <w:rPr>
                          <w:b/>
                          <w:bCs/>
                          <w:i/>
                          <w:iCs/>
                          <w:sz w:val="20"/>
                          <w:szCs w:val="20"/>
                        </w:rPr>
                        <w:t xml:space="preserve"> Non-</w:t>
                      </w:r>
                      <w:r w:rsidRPr="006621AE">
                        <w:rPr>
                          <w:b/>
                          <w:bCs/>
                          <w:i/>
                          <w:iCs/>
                          <w:sz w:val="20"/>
                          <w:szCs w:val="20"/>
                        </w:rPr>
                        <w:t xml:space="preserve"> Breeding Male</w:t>
                      </w:r>
                      <w:r>
                        <w:rPr>
                          <w:i/>
                          <w:iCs/>
                          <w:sz w:val="20"/>
                          <w:szCs w:val="20"/>
                        </w:rPr>
                        <w:t xml:space="preserve"> </w:t>
                      </w:r>
                      <w:r w:rsidR="00A46DB7" w:rsidRPr="00A46DB7">
                        <w:rPr>
                          <w:i/>
                          <w:iCs/>
                          <w:sz w:val="20"/>
                          <w:szCs w:val="20"/>
                        </w:rPr>
                        <w:t xml:space="preserve">Photo taken by </w:t>
                      </w:r>
                      <w:hyperlink r:id="rId33" w:history="1">
                        <w:r w:rsidR="00A46DB7" w:rsidRPr="00A46DB7">
                          <w:rPr>
                            <w:rStyle w:val="Hyperlink"/>
                            <w:i/>
                            <w:iCs/>
                            <w:sz w:val="20"/>
                            <w:szCs w:val="20"/>
                          </w:rPr>
                          <w:t>Esme Rosen</w:t>
                        </w:r>
                      </w:hyperlink>
                    </w:p>
                    <w:p w14:paraId="5B0FBF64" w14:textId="79A54222" w:rsidR="006621AE" w:rsidRPr="006621AE" w:rsidRDefault="006621AE" w:rsidP="006621AE">
                      <w:pPr>
                        <w:rPr>
                          <w:i/>
                          <w:iCs/>
                          <w:sz w:val="20"/>
                          <w:szCs w:val="20"/>
                        </w:rPr>
                      </w:pPr>
                    </w:p>
                    <w:p w14:paraId="062E5472" w14:textId="77777777" w:rsidR="006621AE" w:rsidRPr="005D5848" w:rsidRDefault="006621AE" w:rsidP="006621AE">
                      <w:pPr>
                        <w:rPr>
                          <w:i/>
                          <w:iCs/>
                          <w:sz w:val="20"/>
                          <w:szCs w:val="20"/>
                        </w:rPr>
                      </w:pPr>
                    </w:p>
                  </w:txbxContent>
                </v:textbox>
                <w10:wrap type="tight"/>
              </v:shape>
            </w:pict>
          </mc:Fallback>
        </mc:AlternateContent>
      </w:r>
      <w:r w:rsidRPr="00533BF6">
        <w:rPr>
          <w:i/>
          <w:iCs/>
          <w:noProof/>
        </w:rPr>
        <w:drawing>
          <wp:anchor distT="0" distB="0" distL="114300" distR="114300" simplePos="0" relativeHeight="251789824" behindDoc="1" locked="0" layoutInCell="1" allowOverlap="1" wp14:anchorId="245CD4AB" wp14:editId="777958D8">
            <wp:simplePos x="0" y="0"/>
            <wp:positionH relativeFrom="column">
              <wp:posOffset>4638405</wp:posOffset>
            </wp:positionH>
            <wp:positionV relativeFrom="paragraph">
              <wp:posOffset>2225405</wp:posOffset>
            </wp:positionV>
            <wp:extent cx="1689735" cy="1267412"/>
            <wp:effectExtent l="0" t="0" r="5715" b="9525"/>
            <wp:wrapTight wrapText="bothSides">
              <wp:wrapPolygon edited="0">
                <wp:start x="0" y="0"/>
                <wp:lineTo x="0" y="21438"/>
                <wp:lineTo x="21430" y="21438"/>
                <wp:lineTo x="21430" y="0"/>
                <wp:lineTo x="0" y="0"/>
              </wp:wrapPolygon>
            </wp:wrapTight>
            <wp:docPr id="181223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23304"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689735" cy="1267412"/>
                    </a:xfrm>
                    <a:prstGeom prst="rect">
                      <a:avLst/>
                    </a:prstGeom>
                  </pic:spPr>
                </pic:pic>
              </a:graphicData>
            </a:graphic>
          </wp:anchor>
        </w:drawing>
      </w:r>
      <w:r>
        <w:rPr>
          <w:noProof/>
        </w:rPr>
        <mc:AlternateContent>
          <mc:Choice Requires="wps">
            <w:drawing>
              <wp:anchor distT="45720" distB="45720" distL="114300" distR="114300" simplePos="0" relativeHeight="251819520" behindDoc="1" locked="0" layoutInCell="1" allowOverlap="1" wp14:anchorId="2E26EE60" wp14:editId="2031B846">
                <wp:simplePos x="0" y="0"/>
                <wp:positionH relativeFrom="column">
                  <wp:posOffset>4254852</wp:posOffset>
                </wp:positionH>
                <wp:positionV relativeFrom="paragraph">
                  <wp:posOffset>1962569</wp:posOffset>
                </wp:positionV>
                <wp:extent cx="3014980" cy="262255"/>
                <wp:effectExtent l="0" t="0" r="0" b="4445"/>
                <wp:wrapTight wrapText="bothSides">
                  <wp:wrapPolygon edited="0">
                    <wp:start x="409" y="0"/>
                    <wp:lineTo x="409" y="20397"/>
                    <wp:lineTo x="21154" y="20397"/>
                    <wp:lineTo x="21154" y="0"/>
                    <wp:lineTo x="409" y="0"/>
                  </wp:wrapPolygon>
                </wp:wrapTight>
                <wp:docPr id="10108243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4980" cy="262255"/>
                        </a:xfrm>
                        <a:prstGeom prst="rect">
                          <a:avLst/>
                        </a:prstGeom>
                        <a:noFill/>
                        <a:ln w="9525">
                          <a:noFill/>
                          <a:miter lim="800000"/>
                          <a:headEnd/>
                          <a:tailEnd/>
                        </a:ln>
                      </wps:spPr>
                      <wps:txbx>
                        <w:txbxContent>
                          <w:p w14:paraId="217F2F4C" w14:textId="5417E23F" w:rsidR="006621AE" w:rsidRPr="006621AE" w:rsidRDefault="006621AE" w:rsidP="006621AE">
                            <w:pPr>
                              <w:rPr>
                                <w:i/>
                                <w:iCs/>
                                <w:sz w:val="20"/>
                                <w:szCs w:val="20"/>
                              </w:rPr>
                            </w:pPr>
                            <w:r w:rsidRPr="006621AE">
                              <w:rPr>
                                <w:b/>
                                <w:bCs/>
                                <w:i/>
                                <w:iCs/>
                                <w:sz w:val="20"/>
                                <w:szCs w:val="20"/>
                              </w:rPr>
                              <w:t>Adult Breeding Male</w:t>
                            </w:r>
                            <w:r>
                              <w:rPr>
                                <w:i/>
                                <w:iCs/>
                                <w:sz w:val="20"/>
                                <w:szCs w:val="20"/>
                              </w:rPr>
                              <w:t xml:space="preserve"> </w:t>
                            </w:r>
                            <w:r w:rsidRPr="006621AE">
                              <w:rPr>
                                <w:i/>
                                <w:iCs/>
                                <w:sz w:val="20"/>
                                <w:szCs w:val="20"/>
                              </w:rPr>
                              <w:t xml:space="preserve">Taken by </w:t>
                            </w:r>
                            <w:hyperlink r:id="rId35" w:history="1">
                              <w:r w:rsidRPr="006621AE">
                                <w:rPr>
                                  <w:rStyle w:val="Hyperlink"/>
                                  <w:i/>
                                  <w:iCs/>
                                  <w:sz w:val="20"/>
                                  <w:szCs w:val="20"/>
                                </w:rPr>
                                <w:t>Brian Kushner</w:t>
                              </w:r>
                            </w:hyperlink>
                          </w:p>
                          <w:p w14:paraId="732174D2" w14:textId="4FEA1B36" w:rsidR="00946E5D" w:rsidRPr="005D5848" w:rsidRDefault="00946E5D" w:rsidP="00946E5D">
                            <w:pPr>
                              <w:rPr>
                                <w:i/>
                                <w:iCs/>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26EE60" id="_x0000_s1036" type="#_x0000_t202" style="position:absolute;margin-left:335.05pt;margin-top:154.55pt;width:237.4pt;height:20.65pt;z-index:-251496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" filled="f" stroked="f">
                <v:textbox>
                  <w:txbxContent>
                    <w:p w14:paraId="217F2F4C" w14:textId="5417E23F" w:rsidR="006621AE" w:rsidRPr="006621AE" w:rsidRDefault="006621AE" w:rsidP="006621AE">
                      <w:pPr>
                        <w:rPr>
                          <w:i/>
                          <w:iCs/>
                          <w:sz w:val="20"/>
                          <w:szCs w:val="20"/>
                        </w:rPr>
                      </w:pPr>
                      <w:r w:rsidRPr="006621AE">
                        <w:rPr>
                          <w:b/>
                          <w:bCs/>
                          <w:i/>
                          <w:iCs/>
                          <w:sz w:val="20"/>
                          <w:szCs w:val="20"/>
                        </w:rPr>
                        <w:t>Adult Breeding Male</w:t>
                      </w:r>
                      <w:r>
                        <w:rPr>
                          <w:i/>
                          <w:iCs/>
                          <w:sz w:val="20"/>
                          <w:szCs w:val="20"/>
                        </w:rPr>
                        <w:t xml:space="preserve"> </w:t>
                      </w:r>
                      <w:r w:rsidRPr="006621AE">
                        <w:rPr>
                          <w:i/>
                          <w:iCs/>
                          <w:sz w:val="20"/>
                          <w:szCs w:val="20"/>
                        </w:rPr>
                        <w:t xml:space="preserve">Taken by </w:t>
                      </w:r>
                      <w:hyperlink r:id="rId36" w:history="1">
                        <w:r w:rsidRPr="006621AE">
                          <w:rPr>
                            <w:rStyle w:val="Hyperlink"/>
                            <w:i/>
                            <w:iCs/>
                            <w:sz w:val="20"/>
                            <w:szCs w:val="20"/>
                          </w:rPr>
                          <w:t>Brian Kushner</w:t>
                        </w:r>
                      </w:hyperlink>
                    </w:p>
                    <w:p w14:paraId="732174D2" w14:textId="4FEA1B36" w:rsidR="00946E5D" w:rsidRPr="005D5848" w:rsidRDefault="00946E5D" w:rsidP="00946E5D">
                      <w:pPr>
                        <w:rPr>
                          <w:i/>
                          <w:iCs/>
                          <w:sz w:val="20"/>
                          <w:szCs w:val="20"/>
                        </w:rPr>
                      </w:pPr>
                    </w:p>
                  </w:txbxContent>
                </v:textbox>
                <w10:wrap type="tight"/>
              </v:shape>
            </w:pict>
          </mc:Fallback>
        </mc:AlternateContent>
      </w:r>
      <w:r w:rsidRPr="00654F54">
        <w:rPr>
          <w:noProof/>
        </w:rPr>
        <w:drawing>
          <wp:anchor distT="0" distB="0" distL="114300" distR="114300" simplePos="0" relativeHeight="251787776" behindDoc="1" locked="0" layoutInCell="1" allowOverlap="1" wp14:anchorId="78DE7E5F" wp14:editId="1A01EA73">
            <wp:simplePos x="0" y="0"/>
            <wp:positionH relativeFrom="column">
              <wp:posOffset>4626137</wp:posOffset>
            </wp:positionH>
            <wp:positionV relativeFrom="paragraph">
              <wp:posOffset>764662</wp:posOffset>
            </wp:positionV>
            <wp:extent cx="1799590" cy="1198880"/>
            <wp:effectExtent l="0" t="0" r="0" b="1270"/>
            <wp:wrapTight wrapText="bothSides">
              <wp:wrapPolygon edited="0">
                <wp:start x="0" y="0"/>
                <wp:lineTo x="0" y="21280"/>
                <wp:lineTo x="21265" y="21280"/>
                <wp:lineTo x="21265" y="0"/>
                <wp:lineTo x="0" y="0"/>
              </wp:wrapPolygon>
            </wp:wrapTight>
            <wp:docPr id="2065111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111503" name="Picture 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799590" cy="1198880"/>
                    </a:xfrm>
                    <a:prstGeom prst="rect">
                      <a:avLst/>
                    </a:prstGeom>
                  </pic:spPr>
                </pic:pic>
              </a:graphicData>
            </a:graphic>
            <wp14:sizeRelH relativeFrom="margin">
              <wp14:pctWidth>0</wp14:pctWidth>
            </wp14:sizeRelH>
            <wp14:sizeRelV relativeFrom="margin">
              <wp14:pctHeight>0</wp14:pctHeight>
            </wp14:sizeRelV>
          </wp:anchor>
        </w:drawing>
      </w:r>
      <w:r w:rsidR="00CA7165">
        <w:rPr>
          <w:noProof/>
        </w:rPr>
        <mc:AlternateContent>
          <mc:Choice Requires="wps">
            <w:drawing>
              <wp:anchor distT="45720" distB="45720" distL="114300" distR="114300" simplePos="0" relativeHeight="251537920" behindDoc="0" locked="0" layoutInCell="1" allowOverlap="1" wp14:anchorId="1733BD51" wp14:editId="4A562B9B">
                <wp:simplePos x="0" y="0"/>
                <wp:positionH relativeFrom="column">
                  <wp:posOffset>4445</wp:posOffset>
                </wp:positionH>
                <wp:positionV relativeFrom="paragraph">
                  <wp:posOffset>854710</wp:posOffset>
                </wp:positionV>
                <wp:extent cx="4093845" cy="3055620"/>
                <wp:effectExtent l="0" t="0" r="0" b="0"/>
                <wp:wrapSquare wrapText="bothSides"/>
                <wp:docPr id="11306249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3845" cy="3055620"/>
                        </a:xfrm>
                        <a:prstGeom prst="rect">
                          <a:avLst/>
                        </a:prstGeom>
                        <a:noFill/>
                        <a:ln w="9525">
                          <a:noFill/>
                          <a:miter lim="800000"/>
                          <a:headEnd/>
                          <a:tailEnd/>
                        </a:ln>
                      </wps:spPr>
                      <wps:txbx>
                        <w:txbxContent>
                          <w:p w14:paraId="31F58466" w14:textId="11249908" w:rsidR="00692286" w:rsidRDefault="00391053" w:rsidP="00114CF4">
                            <w:pPr>
                              <w:spacing w:line="276" w:lineRule="auto"/>
                            </w:pPr>
                            <w:r>
                              <w:t>The</w:t>
                            </w:r>
                            <w:r w:rsidR="004E7757">
                              <w:t xml:space="preserve"> American Wigeon </w:t>
                            </w:r>
                            <w:r w:rsidR="00C32E87">
                              <w:t xml:space="preserve">expresses sexual </w:t>
                            </w:r>
                            <w:r w:rsidR="006129C5">
                              <w:t>dimo</w:t>
                            </w:r>
                            <w:r w:rsidR="000A3EA8">
                              <w:t>rphism meaning there is distinct visual difference</w:t>
                            </w:r>
                            <w:r w:rsidR="00470E29">
                              <w:t>s</w:t>
                            </w:r>
                            <w:r w:rsidR="000A3EA8">
                              <w:t xml:space="preserve"> between males and females of the species. </w:t>
                            </w:r>
                          </w:p>
                          <w:p w14:paraId="2FB8AFDD" w14:textId="77777777" w:rsidR="00CA7165" w:rsidRDefault="00CA7165" w:rsidP="00114CF4">
                            <w:pPr>
                              <w:spacing w:line="276" w:lineRule="auto"/>
                            </w:pPr>
                          </w:p>
                          <w:p w14:paraId="1FC3DE5F" w14:textId="331D7720" w:rsidR="00470E29" w:rsidRDefault="00470E29" w:rsidP="00114CF4">
                            <w:pPr>
                              <w:spacing w:line="276" w:lineRule="auto"/>
                            </w:pPr>
                            <w:r w:rsidRPr="006F3BFE">
                              <w:t xml:space="preserve">Male </w:t>
                            </w:r>
                            <w:r w:rsidR="004E3481" w:rsidRPr="006F3BFE">
                              <w:t>F</w:t>
                            </w:r>
                            <w:r w:rsidRPr="006F3BFE">
                              <w:t>eatures</w:t>
                            </w:r>
                            <w:r>
                              <w:t xml:space="preserve"> </w:t>
                            </w:r>
                            <w:r w:rsidR="004E3481">
                              <w:t xml:space="preserve">~ </w:t>
                            </w:r>
                            <w:r w:rsidR="00505620">
                              <w:t xml:space="preserve">Brow/grey head with a thick </w:t>
                            </w:r>
                            <w:r w:rsidR="00E77A4B">
                              <w:t>green strip</w:t>
                            </w:r>
                            <w:r w:rsidR="00C25DD8">
                              <w:t>e</w:t>
                            </w:r>
                            <w:r w:rsidR="00E77A4B">
                              <w:t xml:space="preserve"> behind the eye </w:t>
                            </w:r>
                            <w:r w:rsidR="000C20CF">
                              <w:t>and a white cap</w:t>
                            </w:r>
                            <w:r w:rsidR="00B31A39">
                              <w:t xml:space="preserve">, </w:t>
                            </w:r>
                            <w:r w:rsidR="00A2338D">
                              <w:t>in some lights the green strip</w:t>
                            </w:r>
                            <w:r w:rsidR="00C25DD8">
                              <w:t>e</w:t>
                            </w:r>
                            <w:r w:rsidR="00A2338D">
                              <w:t xml:space="preserve"> can look bronzy</w:t>
                            </w:r>
                            <w:r w:rsidR="00CD3993">
                              <w:t xml:space="preserve">. </w:t>
                            </w:r>
                            <w:r w:rsidR="001215AA">
                              <w:t xml:space="preserve">During </w:t>
                            </w:r>
                            <w:r w:rsidR="00D64956">
                              <w:t xml:space="preserve">nonbreeding season males </w:t>
                            </w:r>
                            <w:r w:rsidR="00035BBE">
                              <w:t xml:space="preserve">have a brownish gray head with a dark </w:t>
                            </w:r>
                            <w:r w:rsidR="00B67F11">
                              <w:t>patch around the eye</w:t>
                            </w:r>
                            <w:r w:rsidR="004F0AAF">
                              <w:t>.</w:t>
                            </w:r>
                            <w:r w:rsidR="00891601">
                              <w:t xml:space="preserve"> </w:t>
                            </w:r>
                            <w:r w:rsidR="00321A68">
                              <w:t xml:space="preserve">They have </w:t>
                            </w:r>
                            <w:r w:rsidR="00C65314">
                              <w:t xml:space="preserve">a prominent white patch on the </w:t>
                            </w:r>
                            <w:r w:rsidR="00552D13">
                              <w:t>upper wing</w:t>
                            </w:r>
                            <w:r w:rsidR="00C65314">
                              <w:t xml:space="preserve"> </w:t>
                            </w:r>
                            <w:r w:rsidR="00E75B5A">
                              <w:t xml:space="preserve">as well as white under the wings and </w:t>
                            </w:r>
                            <w:r w:rsidR="00584D10">
                              <w:t>have green secondary feathers</w:t>
                            </w:r>
                            <w:r w:rsidR="00227935">
                              <w:t xml:space="preserve"> or green iride</w:t>
                            </w:r>
                            <w:r w:rsidR="00075D7C">
                              <w:t>scent specul</w:t>
                            </w:r>
                            <w:r w:rsidR="00A217CA">
                              <w:t>u</w:t>
                            </w:r>
                            <w:r w:rsidR="00337A6A">
                              <w:t>m</w:t>
                            </w:r>
                            <w:r w:rsidR="00584D10">
                              <w:t xml:space="preserve">. </w:t>
                            </w:r>
                            <w:r w:rsidR="0048376B">
                              <w:t>(</w:t>
                            </w:r>
                            <w:hyperlink r:id="rId38" w:history="1">
                              <w:r w:rsidR="00FB423D" w:rsidRPr="00FB423D">
                                <w:rPr>
                                  <w:rStyle w:val="Hyperlink"/>
                                </w:rPr>
                                <w:t>All About Birds</w:t>
                              </w:r>
                            </w:hyperlink>
                            <w:r w:rsidR="0048376B">
                              <w:t>)</w:t>
                            </w:r>
                          </w:p>
                          <w:p w14:paraId="4E6F7F92" w14:textId="77777777" w:rsidR="0048376B" w:rsidRDefault="0048376B" w:rsidP="00CA7165">
                            <w:pPr>
                              <w:spacing w:line="276" w:lineRule="auto"/>
                            </w:pPr>
                          </w:p>
                          <w:p w14:paraId="01D12264" w14:textId="6E01BD50" w:rsidR="004E3481" w:rsidRDefault="004E3481" w:rsidP="000A3EA8">
                            <w:pPr>
                              <w:spacing w:line="276" w:lineRule="auto"/>
                            </w:pPr>
                          </w:p>
                          <w:p w14:paraId="37CFBA47" w14:textId="77777777" w:rsidR="00C75309" w:rsidRDefault="00C75309" w:rsidP="000A3EA8">
                            <w:pPr>
                              <w:spacing w:line="276" w:lineRule="auto"/>
                            </w:pPr>
                          </w:p>
                          <w:p w14:paraId="057340F6" w14:textId="77777777" w:rsidR="00C75309" w:rsidRDefault="00C75309" w:rsidP="000A3EA8">
                            <w:pPr>
                              <w:spacing w:line="276" w:lineRule="auto"/>
                            </w:pPr>
                          </w:p>
                          <w:p w14:paraId="72E77BAF" w14:textId="77777777" w:rsidR="00C75309" w:rsidRDefault="00C75309" w:rsidP="000A3EA8">
                            <w:pPr>
                              <w:spacing w:line="276" w:lineRule="auto"/>
                            </w:pPr>
                          </w:p>
                          <w:p w14:paraId="604B1231" w14:textId="77777777" w:rsidR="00C75309" w:rsidRDefault="00C75309" w:rsidP="000A3EA8">
                            <w:pPr>
                              <w:spacing w:line="276" w:lineRule="auto"/>
                            </w:pPr>
                          </w:p>
                          <w:p w14:paraId="669A6D23" w14:textId="77777777" w:rsidR="00C75309" w:rsidRDefault="00C75309" w:rsidP="000A3EA8">
                            <w:pPr>
                              <w:spacing w:line="276"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33BD51" id="_x0000_s1037" type="#_x0000_t202" style="position:absolute;margin-left:.35pt;margin-top:67.3pt;width:322.35pt;height:240.6pt;z-index:251537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" filled="f" stroked="f">
                <v:textbox>
                  <w:txbxContent>
                    <w:p w14:paraId="31F58466" w14:textId="11249908" w:rsidR="00692286" w:rsidRDefault="00391053" w:rsidP="00114CF4">
                      <w:pPr>
                        <w:spacing w:line="276" w:lineRule="auto"/>
                      </w:pPr>
                      <w:r>
                        <w:t>The</w:t>
                      </w:r>
                      <w:r w:rsidR="004E7757">
                        <w:t xml:space="preserve"> American Wigeon </w:t>
                      </w:r>
                      <w:r w:rsidR="00C32E87">
                        <w:t xml:space="preserve">expresses sexual </w:t>
                      </w:r>
                      <w:r w:rsidR="006129C5">
                        <w:t>dimo</w:t>
                      </w:r>
                      <w:r w:rsidR="000A3EA8">
                        <w:t>rphism meaning there is distinct visual difference</w:t>
                      </w:r>
                      <w:r w:rsidR="00470E29">
                        <w:t>s</w:t>
                      </w:r>
                      <w:r w:rsidR="000A3EA8">
                        <w:t xml:space="preserve"> between males and females of the species. </w:t>
                      </w:r>
                    </w:p>
                    <w:p w14:paraId="2FB8AFDD" w14:textId="77777777" w:rsidR="00CA7165" w:rsidRDefault="00CA7165" w:rsidP="00114CF4">
                      <w:pPr>
                        <w:spacing w:line="276" w:lineRule="auto"/>
                      </w:pPr>
                    </w:p>
                    <w:p w14:paraId="1FC3DE5F" w14:textId="331D7720" w:rsidR="00470E29" w:rsidRDefault="00470E29" w:rsidP="00114CF4">
                      <w:pPr>
                        <w:spacing w:line="276" w:lineRule="auto"/>
                      </w:pPr>
                      <w:r w:rsidRPr="006F3BFE">
                        <w:t xml:space="preserve">Male </w:t>
                      </w:r>
                      <w:r w:rsidR="004E3481" w:rsidRPr="006F3BFE">
                        <w:t>F</w:t>
                      </w:r>
                      <w:r w:rsidRPr="006F3BFE">
                        <w:t>eatures</w:t>
                      </w:r>
                      <w:r>
                        <w:t xml:space="preserve"> </w:t>
                      </w:r>
                      <w:r w:rsidR="004E3481">
                        <w:t xml:space="preserve">~ </w:t>
                      </w:r>
                      <w:r w:rsidR="00505620">
                        <w:t xml:space="preserve">Brow/grey head with a thick </w:t>
                      </w:r>
                      <w:r w:rsidR="00E77A4B">
                        <w:t>green strip</w:t>
                      </w:r>
                      <w:r w:rsidR="00C25DD8">
                        <w:t>e</w:t>
                      </w:r>
                      <w:r w:rsidR="00E77A4B">
                        <w:t xml:space="preserve"> behind the eye </w:t>
                      </w:r>
                      <w:r w:rsidR="000C20CF">
                        <w:t>and a white cap</w:t>
                      </w:r>
                      <w:r w:rsidR="00B31A39">
                        <w:t xml:space="preserve">, </w:t>
                      </w:r>
                      <w:r w:rsidR="00A2338D">
                        <w:t>in some lights the green strip</w:t>
                      </w:r>
                      <w:r w:rsidR="00C25DD8">
                        <w:t>e</w:t>
                      </w:r>
                      <w:r w:rsidR="00A2338D">
                        <w:t xml:space="preserve"> can look bronzy</w:t>
                      </w:r>
                      <w:r w:rsidR="00CD3993">
                        <w:t xml:space="preserve">. </w:t>
                      </w:r>
                      <w:r w:rsidR="001215AA">
                        <w:t xml:space="preserve">During </w:t>
                      </w:r>
                      <w:r w:rsidR="00D64956">
                        <w:t xml:space="preserve">nonbreeding season males </w:t>
                      </w:r>
                      <w:r w:rsidR="00035BBE">
                        <w:t xml:space="preserve">have a brownish gray head with a dark </w:t>
                      </w:r>
                      <w:r w:rsidR="00B67F11">
                        <w:t>patch around the eye</w:t>
                      </w:r>
                      <w:r w:rsidR="004F0AAF">
                        <w:t>.</w:t>
                      </w:r>
                      <w:r w:rsidR="00891601">
                        <w:t xml:space="preserve"> </w:t>
                      </w:r>
                      <w:r w:rsidR="00321A68">
                        <w:t xml:space="preserve">They have </w:t>
                      </w:r>
                      <w:r w:rsidR="00C65314">
                        <w:t xml:space="preserve">a prominent white patch on the </w:t>
                      </w:r>
                      <w:r w:rsidR="00552D13">
                        <w:t>upper wing</w:t>
                      </w:r>
                      <w:r w:rsidR="00C65314">
                        <w:t xml:space="preserve"> </w:t>
                      </w:r>
                      <w:r w:rsidR="00E75B5A">
                        <w:t xml:space="preserve">as well as white under the wings and </w:t>
                      </w:r>
                      <w:r w:rsidR="00584D10">
                        <w:t>have green secondary feathers</w:t>
                      </w:r>
                      <w:r w:rsidR="00227935">
                        <w:t xml:space="preserve"> or green iride</w:t>
                      </w:r>
                      <w:r w:rsidR="00075D7C">
                        <w:t>scent specul</w:t>
                      </w:r>
                      <w:r w:rsidR="00A217CA">
                        <w:t>u</w:t>
                      </w:r>
                      <w:r w:rsidR="00337A6A">
                        <w:t>m</w:t>
                      </w:r>
                      <w:r w:rsidR="00584D10">
                        <w:t xml:space="preserve">. </w:t>
                      </w:r>
                      <w:r w:rsidR="0048376B">
                        <w:t>(</w:t>
                      </w:r>
                      <w:hyperlink r:id="rId39" w:history="1">
                        <w:r w:rsidR="00FB423D" w:rsidRPr="00FB423D">
                          <w:rPr>
                            <w:rStyle w:val="Hyperlink"/>
                          </w:rPr>
                          <w:t>All About Birds</w:t>
                        </w:r>
                      </w:hyperlink>
                      <w:r w:rsidR="0048376B">
                        <w:t>)</w:t>
                      </w:r>
                    </w:p>
                    <w:p w14:paraId="4E6F7F92" w14:textId="77777777" w:rsidR="0048376B" w:rsidRDefault="0048376B" w:rsidP="00CA7165">
                      <w:pPr>
                        <w:spacing w:line="276" w:lineRule="auto"/>
                      </w:pPr>
                    </w:p>
                    <w:p w14:paraId="01D12264" w14:textId="6E01BD50" w:rsidR="004E3481" w:rsidRDefault="004E3481" w:rsidP="000A3EA8">
                      <w:pPr>
                        <w:spacing w:line="276" w:lineRule="auto"/>
                      </w:pPr>
                    </w:p>
                    <w:p w14:paraId="37CFBA47" w14:textId="77777777" w:rsidR="00C75309" w:rsidRDefault="00C75309" w:rsidP="000A3EA8">
                      <w:pPr>
                        <w:spacing w:line="276" w:lineRule="auto"/>
                      </w:pPr>
                    </w:p>
                    <w:p w14:paraId="057340F6" w14:textId="77777777" w:rsidR="00C75309" w:rsidRDefault="00C75309" w:rsidP="000A3EA8">
                      <w:pPr>
                        <w:spacing w:line="276" w:lineRule="auto"/>
                      </w:pPr>
                    </w:p>
                    <w:p w14:paraId="72E77BAF" w14:textId="77777777" w:rsidR="00C75309" w:rsidRDefault="00C75309" w:rsidP="000A3EA8">
                      <w:pPr>
                        <w:spacing w:line="276" w:lineRule="auto"/>
                      </w:pPr>
                    </w:p>
                    <w:p w14:paraId="604B1231" w14:textId="77777777" w:rsidR="00C75309" w:rsidRDefault="00C75309" w:rsidP="000A3EA8">
                      <w:pPr>
                        <w:spacing w:line="276" w:lineRule="auto"/>
                      </w:pPr>
                    </w:p>
                    <w:p w14:paraId="669A6D23" w14:textId="77777777" w:rsidR="00C75309" w:rsidRDefault="00C75309" w:rsidP="000A3EA8">
                      <w:pPr>
                        <w:spacing w:line="276" w:lineRule="auto"/>
                      </w:pPr>
                    </w:p>
                  </w:txbxContent>
                </v:textbox>
                <w10:wrap type="square"/>
              </v:shape>
            </w:pict>
          </mc:Fallback>
        </mc:AlternateContent>
      </w:r>
      <w:r w:rsidR="00C75309">
        <w:br w:type="page"/>
      </w:r>
    </w:p>
    <w:p w14:paraId="3D5040C7" w14:textId="3CF8F7EC" w:rsidR="005E1514" w:rsidRPr="005E1514" w:rsidRDefault="00C71272" w:rsidP="005E1514">
      <w:pPr>
        <w:spacing w:after="160" w:line="259" w:lineRule="auto"/>
      </w:pPr>
      <w:r w:rsidRPr="005771BB">
        <w:rPr>
          <w:noProof/>
        </w:rPr>
        <w:lastRenderedPageBreak/>
        <w:drawing>
          <wp:anchor distT="0" distB="0" distL="114300" distR="114300" simplePos="0" relativeHeight="251790848" behindDoc="1" locked="0" layoutInCell="1" allowOverlap="1" wp14:anchorId="0B7EFE57" wp14:editId="3A7BA775">
            <wp:simplePos x="0" y="0"/>
            <wp:positionH relativeFrom="column">
              <wp:posOffset>1197475</wp:posOffset>
            </wp:positionH>
            <wp:positionV relativeFrom="paragraph">
              <wp:posOffset>135</wp:posOffset>
            </wp:positionV>
            <wp:extent cx="1703705" cy="1277620"/>
            <wp:effectExtent l="0" t="0" r="0" b="0"/>
            <wp:wrapTight wrapText="bothSides">
              <wp:wrapPolygon edited="0">
                <wp:start x="0" y="0"/>
                <wp:lineTo x="0" y="21256"/>
                <wp:lineTo x="21254" y="21256"/>
                <wp:lineTo x="21254" y="0"/>
                <wp:lineTo x="0" y="0"/>
              </wp:wrapPolygon>
            </wp:wrapTight>
            <wp:docPr id="1243051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3021"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703705" cy="1277620"/>
                    </a:xfrm>
                    <a:prstGeom prst="rect">
                      <a:avLst/>
                    </a:prstGeom>
                  </pic:spPr>
                </pic:pic>
              </a:graphicData>
            </a:graphic>
          </wp:anchor>
        </w:drawing>
      </w:r>
      <w:r w:rsidR="005E1514" w:rsidRPr="005E1514">
        <w:rPr>
          <w:noProof/>
        </w:rPr>
        <mc:AlternateContent>
          <mc:Choice Requires="wps">
            <w:drawing>
              <wp:anchor distT="45720" distB="45720" distL="114300" distR="114300" simplePos="0" relativeHeight="251547136" behindDoc="0" locked="0" layoutInCell="1" allowOverlap="1" wp14:anchorId="4AD1F3A0" wp14:editId="44418EE4">
                <wp:simplePos x="0" y="0"/>
                <wp:positionH relativeFrom="column">
                  <wp:posOffset>3544570</wp:posOffset>
                </wp:positionH>
                <wp:positionV relativeFrom="paragraph">
                  <wp:posOffset>124460</wp:posOffset>
                </wp:positionV>
                <wp:extent cx="3399790" cy="2626360"/>
                <wp:effectExtent l="0" t="0" r="0" b="2540"/>
                <wp:wrapSquare wrapText="bothSides"/>
                <wp:docPr id="15800180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9790" cy="2626360"/>
                        </a:xfrm>
                        <a:prstGeom prst="rect">
                          <a:avLst/>
                        </a:prstGeom>
                        <a:noFill/>
                        <a:ln w="9525">
                          <a:noFill/>
                          <a:miter lim="800000"/>
                          <a:headEnd/>
                          <a:tailEnd/>
                        </a:ln>
                      </wps:spPr>
                      <wps:txbx>
                        <w:txbxContent>
                          <w:p w14:paraId="01DDBE55" w14:textId="61FCCF6B" w:rsidR="005E1514" w:rsidRDefault="005E1514" w:rsidP="005E1514">
                            <w:pPr>
                              <w:spacing w:line="276" w:lineRule="auto"/>
                            </w:pPr>
                            <w:r>
                              <w:t xml:space="preserve">Female Features ~ Brown bodies with brownish/grey head. Has a dark smudge around the eye as well as nonbreeding males. Unlike the nonbreeding male the females do not have white patches on the upper wings with green secondary feathers. Instead, their secondary feathers as well as the feathers of juveniles are dark brown and are boarded by a thin white wing stripe. </w:t>
                            </w:r>
                            <w:r w:rsidR="00FB423D">
                              <w:t>(</w:t>
                            </w:r>
                            <w:hyperlink r:id="rId41" w:history="1">
                              <w:r w:rsidR="00FB423D" w:rsidRPr="00FB423D">
                                <w:rPr>
                                  <w:rStyle w:val="Hyperlink"/>
                                </w:rPr>
                                <w:t>All About Birds</w:t>
                              </w:r>
                            </w:hyperlink>
                            <w:r w:rsidR="00FB423D">
                              <w:t>)</w:t>
                            </w:r>
                          </w:p>
                          <w:p w14:paraId="32DB6725" w14:textId="77777777" w:rsidR="005E1514" w:rsidRDefault="005E1514" w:rsidP="005E1514"/>
                          <w:p w14:paraId="2610CCFD" w14:textId="77777777" w:rsidR="005E1514" w:rsidRDefault="005E1514" w:rsidP="005E1514"/>
                          <w:p w14:paraId="6D94C885" w14:textId="77777777" w:rsidR="005E1514" w:rsidRDefault="005E1514" w:rsidP="005E1514"/>
                          <w:p w14:paraId="7FDD8282" w14:textId="77777777" w:rsidR="005E1514" w:rsidRDefault="005E1514" w:rsidP="005E1514"/>
                          <w:p w14:paraId="6FE4C084" w14:textId="77777777" w:rsidR="005E1514" w:rsidRDefault="005E1514" w:rsidP="005E1514"/>
                          <w:p w14:paraId="35BA7B92" w14:textId="77777777" w:rsidR="005E1514" w:rsidRDefault="005E1514" w:rsidP="005E1514"/>
                          <w:p w14:paraId="4E234E01" w14:textId="77777777" w:rsidR="005E1514" w:rsidRDefault="005E1514" w:rsidP="005E1514"/>
                          <w:p w14:paraId="3B745E85" w14:textId="77777777" w:rsidR="005E1514" w:rsidRDefault="005E1514" w:rsidP="005E1514"/>
                          <w:p w14:paraId="7A5AEC34" w14:textId="77777777" w:rsidR="005E1514" w:rsidRDefault="005E1514" w:rsidP="005E1514"/>
                          <w:p w14:paraId="0D248992" w14:textId="77777777" w:rsidR="005E1514" w:rsidRDefault="005E1514" w:rsidP="005E1514"/>
                          <w:p w14:paraId="4DBE511F" w14:textId="77777777" w:rsidR="005E1514" w:rsidRDefault="005E1514" w:rsidP="005E1514"/>
                          <w:p w14:paraId="193AFD1D" w14:textId="77777777" w:rsidR="005E1514" w:rsidRDefault="005E1514" w:rsidP="005E1514"/>
                          <w:p w14:paraId="070CF5C4" w14:textId="77777777" w:rsidR="005E1514" w:rsidRDefault="005E1514" w:rsidP="005E1514"/>
                          <w:p w14:paraId="173D0479" w14:textId="77777777" w:rsidR="005E1514" w:rsidRDefault="005E1514" w:rsidP="005E1514"/>
                          <w:p w14:paraId="1AE14623" w14:textId="77777777" w:rsidR="005E1514" w:rsidRDefault="005E1514" w:rsidP="005E151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D1F3A0" id="_x0000_s1038" type="#_x0000_t202" style="position:absolute;margin-left:279.1pt;margin-top:9.8pt;width:267.7pt;height:206.8pt;z-index:251547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" filled="f" stroked="f">
                <v:textbox>
                  <w:txbxContent>
                    <w:p w14:paraId="01DDBE55" w14:textId="61FCCF6B" w:rsidR="005E1514" w:rsidRDefault="005E1514" w:rsidP="005E1514">
                      <w:pPr>
                        <w:spacing w:line="276" w:lineRule="auto"/>
                      </w:pPr>
                      <w:r>
                        <w:t xml:space="preserve">Female Features ~ Brown bodies with brownish/grey head. Has a dark smudge around the eye as well as nonbreeding males. Unlike the nonbreeding male the females do not have white patches on the upper wings with green secondary feathers. Instead, their secondary feathers as well as the feathers of juveniles are dark brown and are boarded by a thin white wing stripe. </w:t>
                      </w:r>
                      <w:r w:rsidR="00FB423D">
                        <w:t>(</w:t>
                      </w:r>
                      <w:hyperlink r:id="rId42" w:history="1">
                        <w:r w:rsidR="00FB423D" w:rsidRPr="00FB423D">
                          <w:rPr>
                            <w:rStyle w:val="Hyperlink"/>
                          </w:rPr>
                          <w:t>All About Birds</w:t>
                        </w:r>
                      </w:hyperlink>
                      <w:r w:rsidR="00FB423D">
                        <w:t>)</w:t>
                      </w:r>
                    </w:p>
                    <w:p w14:paraId="32DB6725" w14:textId="77777777" w:rsidR="005E1514" w:rsidRDefault="005E1514" w:rsidP="005E1514"/>
                    <w:p w14:paraId="2610CCFD" w14:textId="77777777" w:rsidR="005E1514" w:rsidRDefault="005E1514" w:rsidP="005E1514"/>
                    <w:p w14:paraId="6D94C885" w14:textId="77777777" w:rsidR="005E1514" w:rsidRDefault="005E1514" w:rsidP="005E1514"/>
                    <w:p w14:paraId="7FDD8282" w14:textId="77777777" w:rsidR="005E1514" w:rsidRDefault="005E1514" w:rsidP="005E1514"/>
                    <w:p w14:paraId="6FE4C084" w14:textId="77777777" w:rsidR="005E1514" w:rsidRDefault="005E1514" w:rsidP="005E1514"/>
                    <w:p w14:paraId="35BA7B92" w14:textId="77777777" w:rsidR="005E1514" w:rsidRDefault="005E1514" w:rsidP="005E1514"/>
                    <w:p w14:paraId="4E234E01" w14:textId="77777777" w:rsidR="005E1514" w:rsidRDefault="005E1514" w:rsidP="005E1514"/>
                    <w:p w14:paraId="3B745E85" w14:textId="77777777" w:rsidR="005E1514" w:rsidRDefault="005E1514" w:rsidP="005E1514"/>
                    <w:p w14:paraId="7A5AEC34" w14:textId="77777777" w:rsidR="005E1514" w:rsidRDefault="005E1514" w:rsidP="005E1514"/>
                    <w:p w14:paraId="0D248992" w14:textId="77777777" w:rsidR="005E1514" w:rsidRDefault="005E1514" w:rsidP="005E1514"/>
                    <w:p w14:paraId="4DBE511F" w14:textId="77777777" w:rsidR="005E1514" w:rsidRDefault="005E1514" w:rsidP="005E1514"/>
                    <w:p w14:paraId="193AFD1D" w14:textId="77777777" w:rsidR="005E1514" w:rsidRDefault="005E1514" w:rsidP="005E1514"/>
                    <w:p w14:paraId="070CF5C4" w14:textId="77777777" w:rsidR="005E1514" w:rsidRDefault="005E1514" w:rsidP="005E1514"/>
                    <w:p w14:paraId="173D0479" w14:textId="77777777" w:rsidR="005E1514" w:rsidRDefault="005E1514" w:rsidP="005E1514"/>
                    <w:p w14:paraId="1AE14623" w14:textId="77777777" w:rsidR="005E1514" w:rsidRDefault="005E1514" w:rsidP="005E1514"/>
                  </w:txbxContent>
                </v:textbox>
                <w10:wrap type="square"/>
              </v:shape>
            </w:pict>
          </mc:Fallback>
        </mc:AlternateContent>
      </w:r>
      <w:r w:rsidR="005E1514" w:rsidRPr="005E1514">
        <w:rPr>
          <w:noProof/>
        </w:rPr>
        <mc:AlternateContent>
          <mc:Choice Requires="wps">
            <w:drawing>
              <wp:anchor distT="45720" distB="45720" distL="114300" distR="114300" simplePos="0" relativeHeight="251561472" behindDoc="0" locked="0" layoutInCell="1" allowOverlap="1" wp14:anchorId="07CEC54E" wp14:editId="371E0082">
                <wp:simplePos x="0" y="0"/>
                <wp:positionH relativeFrom="column">
                  <wp:posOffset>-3175</wp:posOffset>
                </wp:positionH>
                <wp:positionV relativeFrom="paragraph">
                  <wp:posOffset>6515100</wp:posOffset>
                </wp:positionV>
                <wp:extent cx="2360930" cy="342900"/>
                <wp:effectExtent l="0" t="0" r="0" b="0"/>
                <wp:wrapSquare wrapText="bothSides"/>
                <wp:docPr id="6704573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42900"/>
                        </a:xfrm>
                        <a:prstGeom prst="rect">
                          <a:avLst/>
                        </a:prstGeom>
                        <a:noFill/>
                        <a:ln w="9525">
                          <a:noFill/>
                          <a:miter lim="800000"/>
                          <a:headEnd/>
                          <a:tailEnd/>
                        </a:ln>
                      </wps:spPr>
                      <wps:txbx>
                        <w:txbxContent>
                          <w:p w14:paraId="075199DA" w14:textId="77777777" w:rsidR="005E1514" w:rsidRPr="006B7C23" w:rsidRDefault="005E1514" w:rsidP="006B7C23">
                            <w:pPr>
                              <w:pStyle w:val="Heading2"/>
                            </w:pPr>
                            <w:r w:rsidRPr="006B7C23">
                              <w:t xml:space="preserve">Habitats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7CEC54E" id="_x0000_s1039" type="#_x0000_t202" style="position:absolute;margin-left:-.25pt;margin-top:513pt;width:185.9pt;height:27pt;z-index:25156147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" filled="f" stroked="f">
                <v:textbox>
                  <w:txbxContent>
                    <w:p w14:paraId="075199DA" w14:textId="77777777" w:rsidR="005E1514" w:rsidRPr="006B7C23" w:rsidRDefault="005E1514" w:rsidP="006B7C23">
                      <w:pPr>
                        <w:pStyle w:val="Heading2"/>
                      </w:pPr>
                      <w:r w:rsidRPr="006B7C23">
                        <w:t xml:space="preserve">Habitats </w:t>
                      </w:r>
                    </w:p>
                  </w:txbxContent>
                </v:textbox>
                <w10:wrap type="square"/>
              </v:shape>
            </w:pict>
          </mc:Fallback>
        </mc:AlternateContent>
      </w:r>
    </w:p>
    <w:p w14:paraId="60BF20D9" w14:textId="020C8F7B" w:rsidR="000350FE" w:rsidRDefault="002364FA">
      <w:pPr>
        <w:spacing w:after="160" w:line="259" w:lineRule="auto"/>
      </w:pPr>
      <w:r>
        <w:rPr>
          <w:noProof/>
        </w:rPr>
        <mc:AlternateContent>
          <mc:Choice Requires="wps">
            <w:drawing>
              <wp:anchor distT="45720" distB="45720" distL="114300" distR="114300" simplePos="0" relativeHeight="251628032" behindDoc="1" locked="0" layoutInCell="1" allowOverlap="1" wp14:anchorId="07D6F781" wp14:editId="54B3757F">
                <wp:simplePos x="0" y="0"/>
                <wp:positionH relativeFrom="column">
                  <wp:posOffset>1660201</wp:posOffset>
                </wp:positionH>
                <wp:positionV relativeFrom="paragraph">
                  <wp:posOffset>935410</wp:posOffset>
                </wp:positionV>
                <wp:extent cx="1468755" cy="963038"/>
                <wp:effectExtent l="0" t="0" r="0" b="0"/>
                <wp:wrapNone/>
                <wp:docPr id="16170124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8755" cy="963038"/>
                        </a:xfrm>
                        <a:prstGeom prst="rect">
                          <a:avLst/>
                        </a:prstGeom>
                        <a:noFill/>
                        <a:ln w="9525">
                          <a:noFill/>
                          <a:miter lim="800000"/>
                          <a:headEnd/>
                          <a:tailEnd/>
                        </a:ln>
                      </wps:spPr>
                      <wps:txbx>
                        <w:txbxContent>
                          <w:p w14:paraId="6C10C5D6" w14:textId="6B0F1D27" w:rsidR="005D5848" w:rsidRPr="0019462F" w:rsidRDefault="0019462F">
                            <w:r w:rsidRPr="0019462F">
                              <w:rPr>
                                <w:b/>
                                <w:bCs/>
                                <w:i/>
                                <w:iCs/>
                                <w:sz w:val="20"/>
                                <w:szCs w:val="20"/>
                              </w:rPr>
                              <w:t>Female American Wigeon in Flight</w:t>
                            </w:r>
                            <w:r>
                              <w:rPr>
                                <w:b/>
                                <w:bCs/>
                                <w:i/>
                                <w:iCs/>
                                <w:sz w:val="20"/>
                                <w:szCs w:val="20"/>
                              </w:rPr>
                              <w:t xml:space="preserve"> </w:t>
                            </w:r>
                            <w:r>
                              <w:rPr>
                                <w:i/>
                                <w:iCs/>
                                <w:sz w:val="20"/>
                                <w:szCs w:val="20"/>
                              </w:rPr>
                              <w:t xml:space="preserve">Photographed by </w:t>
                            </w:r>
                            <w:hyperlink r:id="rId43" w:history="1">
                              <w:r w:rsidR="002364FA" w:rsidRPr="002364FA">
                                <w:rPr>
                                  <w:rStyle w:val="Hyperlink"/>
                                  <w:i/>
                                  <w:iCs/>
                                  <w:sz w:val="20"/>
                                  <w:szCs w:val="20"/>
                                </w:rPr>
                                <w:t>Paul Fenwick</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D6F781" id="_x0000_s1040" type="#_x0000_t202" style="position:absolute;margin-left:130.7pt;margin-top:73.65pt;width:115.65pt;height:75.85pt;z-index:-251688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" filled="f" stroked="f">
                <v:textbox>
                  <w:txbxContent>
                    <w:p w14:paraId="6C10C5D6" w14:textId="6B0F1D27" w:rsidR="005D5848" w:rsidRPr="0019462F" w:rsidRDefault="0019462F">
                      <w:r w:rsidRPr="0019462F">
                        <w:rPr>
                          <w:b/>
                          <w:bCs/>
                          <w:i/>
                          <w:iCs/>
                          <w:sz w:val="20"/>
                          <w:szCs w:val="20"/>
                        </w:rPr>
                        <w:t>Female American Wigeon in Flight</w:t>
                      </w:r>
                      <w:r>
                        <w:rPr>
                          <w:b/>
                          <w:bCs/>
                          <w:i/>
                          <w:iCs/>
                          <w:sz w:val="20"/>
                          <w:szCs w:val="20"/>
                        </w:rPr>
                        <w:t xml:space="preserve"> </w:t>
                      </w:r>
                      <w:r>
                        <w:rPr>
                          <w:i/>
                          <w:iCs/>
                          <w:sz w:val="20"/>
                          <w:szCs w:val="20"/>
                        </w:rPr>
                        <w:t xml:space="preserve">Photographed by </w:t>
                      </w:r>
                      <w:hyperlink r:id="rId44" w:history="1">
                        <w:r w:rsidR="002364FA" w:rsidRPr="002364FA">
                          <w:rPr>
                            <w:rStyle w:val="Hyperlink"/>
                            <w:i/>
                            <w:iCs/>
                            <w:sz w:val="20"/>
                            <w:szCs w:val="20"/>
                          </w:rPr>
                          <w:t>Paul Fenwick</w:t>
                        </w:r>
                      </w:hyperlink>
                    </w:p>
                  </w:txbxContent>
                </v:textbox>
              </v:shape>
            </w:pict>
          </mc:Fallback>
        </mc:AlternateContent>
      </w:r>
      <w:r>
        <w:rPr>
          <w:noProof/>
        </w:rPr>
        <mc:AlternateContent>
          <mc:Choice Requires="wps">
            <w:drawing>
              <wp:anchor distT="45720" distB="45720" distL="114300" distR="114300" simplePos="0" relativeHeight="251633152" behindDoc="1" locked="0" layoutInCell="1" allowOverlap="1" wp14:anchorId="0854073F" wp14:editId="5E398107">
                <wp:simplePos x="0" y="0"/>
                <wp:positionH relativeFrom="column">
                  <wp:posOffset>-98546</wp:posOffset>
                </wp:positionH>
                <wp:positionV relativeFrom="paragraph">
                  <wp:posOffset>1624384</wp:posOffset>
                </wp:positionV>
                <wp:extent cx="2198451" cy="505838"/>
                <wp:effectExtent l="0" t="0" r="0" b="0"/>
                <wp:wrapNone/>
                <wp:docPr id="20565859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8451" cy="505838"/>
                        </a:xfrm>
                        <a:prstGeom prst="rect">
                          <a:avLst/>
                        </a:prstGeom>
                        <a:noFill/>
                        <a:ln w="9525">
                          <a:noFill/>
                          <a:miter lim="800000"/>
                          <a:headEnd/>
                          <a:tailEnd/>
                        </a:ln>
                      </wps:spPr>
                      <wps:txbx>
                        <w:txbxContent>
                          <w:p w14:paraId="65F7EFD5" w14:textId="10B96470" w:rsidR="005D5848" w:rsidRPr="00490FE8" w:rsidRDefault="00490FE8" w:rsidP="005D5848">
                            <w:r>
                              <w:rPr>
                                <w:b/>
                                <w:bCs/>
                                <w:i/>
                                <w:iCs/>
                                <w:sz w:val="20"/>
                                <w:szCs w:val="20"/>
                              </w:rPr>
                              <w:t xml:space="preserve">Female American Wigeon </w:t>
                            </w:r>
                            <w:r>
                              <w:rPr>
                                <w:i/>
                                <w:iCs/>
                                <w:sz w:val="20"/>
                                <w:szCs w:val="20"/>
                              </w:rPr>
                              <w:t xml:space="preserve">Photographed by </w:t>
                            </w:r>
                            <w:hyperlink r:id="rId45" w:history="1">
                              <w:r w:rsidRPr="0019462F">
                                <w:rPr>
                                  <w:rStyle w:val="Hyperlink"/>
                                  <w:i/>
                                  <w:iCs/>
                                  <w:sz w:val="20"/>
                                  <w:szCs w:val="20"/>
                                </w:rPr>
                                <w:t>Alix d'Entremont</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54073F" id="_x0000_s1041" type="#_x0000_t202" style="position:absolute;margin-left:-7.75pt;margin-top:127.9pt;width:173.1pt;height:39.85pt;z-index:-25168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" filled="f" stroked="f">
                <v:textbox>
                  <w:txbxContent>
                    <w:p w14:paraId="65F7EFD5" w14:textId="10B96470" w:rsidR="005D5848" w:rsidRPr="00490FE8" w:rsidRDefault="00490FE8" w:rsidP="005D5848">
                      <w:r>
                        <w:rPr>
                          <w:b/>
                          <w:bCs/>
                          <w:i/>
                          <w:iCs/>
                          <w:sz w:val="20"/>
                          <w:szCs w:val="20"/>
                        </w:rPr>
                        <w:t xml:space="preserve">Female American Wigeon </w:t>
                      </w:r>
                      <w:r>
                        <w:rPr>
                          <w:i/>
                          <w:iCs/>
                          <w:sz w:val="20"/>
                          <w:szCs w:val="20"/>
                        </w:rPr>
                        <w:t xml:space="preserve">Photographed by </w:t>
                      </w:r>
                      <w:hyperlink r:id="rId46" w:history="1">
                        <w:r w:rsidRPr="0019462F">
                          <w:rPr>
                            <w:rStyle w:val="Hyperlink"/>
                            <w:i/>
                            <w:iCs/>
                            <w:sz w:val="20"/>
                            <w:szCs w:val="20"/>
                          </w:rPr>
                          <w:t>Alix d'Entremont</w:t>
                        </w:r>
                      </w:hyperlink>
                    </w:p>
                  </w:txbxContent>
                </v:textbox>
              </v:shape>
            </w:pict>
          </mc:Fallback>
        </mc:AlternateContent>
      </w:r>
      <w:r w:rsidRPr="009B5646">
        <w:rPr>
          <w:noProof/>
        </w:rPr>
        <w:drawing>
          <wp:anchor distT="0" distB="0" distL="114300" distR="114300" simplePos="0" relativeHeight="251791872" behindDoc="1" locked="0" layoutInCell="1" allowOverlap="1" wp14:anchorId="7E7C29F4" wp14:editId="23CF41EC">
            <wp:simplePos x="0" y="0"/>
            <wp:positionH relativeFrom="column">
              <wp:posOffset>676</wp:posOffset>
            </wp:positionH>
            <wp:positionV relativeFrom="paragraph">
              <wp:posOffset>379811</wp:posOffset>
            </wp:positionV>
            <wp:extent cx="1662430" cy="1246505"/>
            <wp:effectExtent l="0" t="0" r="0" b="0"/>
            <wp:wrapTight wrapText="bothSides">
              <wp:wrapPolygon edited="0">
                <wp:start x="0" y="0"/>
                <wp:lineTo x="0" y="21127"/>
                <wp:lineTo x="21286" y="21127"/>
                <wp:lineTo x="21286" y="0"/>
                <wp:lineTo x="0" y="0"/>
              </wp:wrapPolygon>
            </wp:wrapTight>
            <wp:docPr id="1745471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159092"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662430" cy="1246505"/>
                    </a:xfrm>
                    <a:prstGeom prst="rect">
                      <a:avLst/>
                    </a:prstGeom>
                  </pic:spPr>
                </pic:pic>
              </a:graphicData>
            </a:graphic>
          </wp:anchor>
        </w:drawing>
      </w:r>
      <w:r w:rsidR="00AC318A">
        <w:rPr>
          <w:noProof/>
        </w:rPr>
        <mc:AlternateContent>
          <mc:Choice Requires="wps">
            <w:drawing>
              <wp:anchor distT="45720" distB="45720" distL="114300" distR="114300" simplePos="0" relativeHeight="251636224" behindDoc="1" locked="0" layoutInCell="1" allowOverlap="1" wp14:anchorId="051D8688" wp14:editId="60B39FA7">
                <wp:simplePos x="0" y="0"/>
                <wp:positionH relativeFrom="column">
                  <wp:posOffset>3912518</wp:posOffset>
                </wp:positionH>
                <wp:positionV relativeFrom="paragraph">
                  <wp:posOffset>5669915</wp:posOffset>
                </wp:positionV>
                <wp:extent cx="3229583" cy="428017"/>
                <wp:effectExtent l="0" t="0" r="0" b="0"/>
                <wp:wrapNone/>
                <wp:docPr id="9718612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9583" cy="428017"/>
                        </a:xfrm>
                        <a:prstGeom prst="rect">
                          <a:avLst/>
                        </a:prstGeom>
                        <a:noFill/>
                        <a:ln w="9525">
                          <a:noFill/>
                          <a:miter lim="800000"/>
                          <a:headEnd/>
                          <a:tailEnd/>
                        </a:ln>
                      </wps:spPr>
                      <wps:txbx>
                        <w:txbxContent>
                          <w:p w14:paraId="1E3EFA23" w14:textId="629ED4D9" w:rsidR="005D5848" w:rsidRPr="00AC318A" w:rsidRDefault="00AC318A" w:rsidP="005D5848">
                            <w:pPr>
                              <w:rPr>
                                <w:i/>
                                <w:iCs/>
                                <w:sz w:val="18"/>
                                <w:szCs w:val="18"/>
                              </w:rPr>
                            </w:pPr>
                            <w:r w:rsidRPr="00AC318A">
                              <w:rPr>
                                <w:b/>
                                <w:bCs/>
                                <w:i/>
                                <w:iCs/>
                                <w:sz w:val="20"/>
                                <w:szCs w:val="20"/>
                              </w:rPr>
                              <w:t xml:space="preserve">Map of American Wigeon </w:t>
                            </w:r>
                            <w:r>
                              <w:rPr>
                                <w:b/>
                                <w:bCs/>
                                <w:i/>
                                <w:iCs/>
                                <w:sz w:val="20"/>
                                <w:szCs w:val="20"/>
                              </w:rPr>
                              <w:t xml:space="preserve">Habitation </w:t>
                            </w:r>
                            <w:r>
                              <w:rPr>
                                <w:i/>
                                <w:iCs/>
                                <w:sz w:val="20"/>
                                <w:szCs w:val="20"/>
                              </w:rPr>
                              <w:t xml:space="preserve">via </w:t>
                            </w:r>
                            <w:hyperlink r:id="rId48" w:history="1">
                              <w:r w:rsidRPr="001C3B6D">
                                <w:rPr>
                                  <w:rStyle w:val="Hyperlink"/>
                                  <w:i/>
                                  <w:iCs/>
                                  <w:sz w:val="20"/>
                                  <w:szCs w:val="20"/>
                                </w:rPr>
                                <w:t>Cornell Labs</w:t>
                              </w:r>
                            </w:hyperlink>
                          </w:p>
                          <w:p w14:paraId="710ED546" w14:textId="77777777" w:rsidR="005D5848" w:rsidRDefault="005D5848" w:rsidP="005D584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1D8688" id="_x0000_s1042" type="#_x0000_t202" style="position:absolute;margin-left:308.05pt;margin-top:446.45pt;width:254.3pt;height:33.7pt;z-index:-251680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" filled="f" stroked="f">
                <v:textbox>
                  <w:txbxContent>
                    <w:p w14:paraId="1E3EFA23" w14:textId="629ED4D9" w:rsidR="005D5848" w:rsidRPr="00AC318A" w:rsidRDefault="00AC318A" w:rsidP="005D5848">
                      <w:pPr>
                        <w:rPr>
                          <w:i/>
                          <w:iCs/>
                          <w:sz w:val="18"/>
                          <w:szCs w:val="18"/>
                        </w:rPr>
                      </w:pPr>
                      <w:r w:rsidRPr="00AC318A">
                        <w:rPr>
                          <w:b/>
                          <w:bCs/>
                          <w:i/>
                          <w:iCs/>
                          <w:sz w:val="20"/>
                          <w:szCs w:val="20"/>
                        </w:rPr>
                        <w:t xml:space="preserve">Map of American Wigeon </w:t>
                      </w:r>
                      <w:r>
                        <w:rPr>
                          <w:b/>
                          <w:bCs/>
                          <w:i/>
                          <w:iCs/>
                          <w:sz w:val="20"/>
                          <w:szCs w:val="20"/>
                        </w:rPr>
                        <w:t xml:space="preserve">Habitation </w:t>
                      </w:r>
                      <w:r>
                        <w:rPr>
                          <w:i/>
                          <w:iCs/>
                          <w:sz w:val="20"/>
                          <w:szCs w:val="20"/>
                        </w:rPr>
                        <w:t xml:space="preserve">via </w:t>
                      </w:r>
                      <w:hyperlink r:id="rId49" w:history="1">
                        <w:r w:rsidRPr="001C3B6D">
                          <w:rPr>
                            <w:rStyle w:val="Hyperlink"/>
                            <w:i/>
                            <w:iCs/>
                            <w:sz w:val="20"/>
                            <w:szCs w:val="20"/>
                          </w:rPr>
                          <w:t>Cornell Labs</w:t>
                        </w:r>
                      </w:hyperlink>
                    </w:p>
                    <w:p w14:paraId="710ED546" w14:textId="77777777" w:rsidR="005D5848" w:rsidRDefault="005D5848" w:rsidP="005D5848"/>
                  </w:txbxContent>
                </v:textbox>
              </v:shape>
            </w:pict>
          </mc:Fallback>
        </mc:AlternateContent>
      </w:r>
      <w:r w:rsidR="00404055">
        <w:rPr>
          <w:noProof/>
        </w:rPr>
        <mc:AlternateContent>
          <mc:Choice Requires="wps">
            <w:drawing>
              <wp:anchor distT="45720" distB="45720" distL="114300" distR="114300" simplePos="0" relativeHeight="251639296" behindDoc="1" locked="0" layoutInCell="1" allowOverlap="1" wp14:anchorId="5CF7C771" wp14:editId="6984B465">
                <wp:simplePos x="0" y="0"/>
                <wp:positionH relativeFrom="column">
                  <wp:posOffset>4628488</wp:posOffset>
                </wp:positionH>
                <wp:positionV relativeFrom="paragraph">
                  <wp:posOffset>8968010</wp:posOffset>
                </wp:positionV>
                <wp:extent cx="2587557" cy="525294"/>
                <wp:effectExtent l="0" t="0" r="0" b="0"/>
                <wp:wrapNone/>
                <wp:docPr id="2029532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7557" cy="525294"/>
                        </a:xfrm>
                        <a:prstGeom prst="rect">
                          <a:avLst/>
                        </a:prstGeom>
                        <a:noFill/>
                        <a:ln w="9525">
                          <a:noFill/>
                          <a:miter lim="800000"/>
                          <a:headEnd/>
                          <a:tailEnd/>
                        </a:ln>
                      </wps:spPr>
                      <wps:txbx>
                        <w:txbxContent>
                          <w:p w14:paraId="3D9DC830" w14:textId="07641B0F" w:rsidR="003E7986" w:rsidRPr="001215D0" w:rsidRDefault="001215D0" w:rsidP="003E7986">
                            <w:r w:rsidRPr="001215D0">
                              <w:rPr>
                                <w:b/>
                                <w:bCs/>
                                <w:i/>
                                <w:iCs/>
                                <w:sz w:val="20"/>
                                <w:szCs w:val="20"/>
                              </w:rPr>
                              <w:t>Salt Marsh and Wetlands in Autumn</w:t>
                            </w:r>
                            <w:r>
                              <w:rPr>
                                <w:b/>
                                <w:bCs/>
                                <w:i/>
                                <w:iCs/>
                                <w:sz w:val="20"/>
                                <w:szCs w:val="20"/>
                              </w:rPr>
                              <w:t xml:space="preserve"> </w:t>
                            </w:r>
                            <w:r>
                              <w:rPr>
                                <w:i/>
                                <w:iCs/>
                                <w:sz w:val="20"/>
                                <w:szCs w:val="20"/>
                              </w:rPr>
                              <w:t xml:space="preserve">Photographed by </w:t>
                            </w:r>
                            <w:hyperlink r:id="rId50" w:history="1">
                              <w:r w:rsidR="00DB2FF1" w:rsidRPr="00DB2FF1">
                                <w:rPr>
                                  <w:rStyle w:val="Hyperlink"/>
                                  <w:i/>
                                  <w:iCs/>
                                  <w:sz w:val="20"/>
                                  <w:szCs w:val="20"/>
                                </w:rPr>
                                <w:t>Trish Hartman</w:t>
                              </w:r>
                            </w:hyperlink>
                            <w:r w:rsidR="00DB2FF1">
                              <w:rPr>
                                <w:i/>
                                <w:iCs/>
                                <w:sz w:val="20"/>
                                <w:szCs w:val="20"/>
                              </w:rPr>
                              <w:t xml:space="preserve"> and </w:t>
                            </w:r>
                            <w:hyperlink r:id="rId51" w:history="1">
                              <w:r w:rsidR="00AA641D" w:rsidRPr="00AA641D">
                                <w:rPr>
                                  <w:rStyle w:val="Hyperlink"/>
                                  <w:i/>
                                  <w:iCs/>
                                  <w:sz w:val="20"/>
                                  <w:szCs w:val="20"/>
                                </w:rPr>
                                <w:t>ehrlif</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F7C771" id="_x0000_s1043" type="#_x0000_t202" style="position:absolute;margin-left:364.45pt;margin-top:706.15pt;width:203.75pt;height:41.35pt;z-index:-25167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" filled="f" stroked="f">
                <v:textbox>
                  <w:txbxContent>
                    <w:p w14:paraId="3D9DC830" w14:textId="07641B0F" w:rsidR="003E7986" w:rsidRPr="001215D0" w:rsidRDefault="001215D0" w:rsidP="003E7986">
                      <w:r w:rsidRPr="001215D0">
                        <w:rPr>
                          <w:b/>
                          <w:bCs/>
                          <w:i/>
                          <w:iCs/>
                          <w:sz w:val="20"/>
                          <w:szCs w:val="20"/>
                        </w:rPr>
                        <w:t>Salt Marsh and Wetlands in Autumn</w:t>
                      </w:r>
                      <w:r>
                        <w:rPr>
                          <w:b/>
                          <w:bCs/>
                          <w:i/>
                          <w:iCs/>
                          <w:sz w:val="20"/>
                          <w:szCs w:val="20"/>
                        </w:rPr>
                        <w:t xml:space="preserve"> </w:t>
                      </w:r>
                      <w:r>
                        <w:rPr>
                          <w:i/>
                          <w:iCs/>
                          <w:sz w:val="20"/>
                          <w:szCs w:val="20"/>
                        </w:rPr>
                        <w:t xml:space="preserve">Photographed by </w:t>
                      </w:r>
                      <w:hyperlink r:id="rId52" w:history="1">
                        <w:r w:rsidR="00DB2FF1" w:rsidRPr="00DB2FF1">
                          <w:rPr>
                            <w:rStyle w:val="Hyperlink"/>
                            <w:i/>
                            <w:iCs/>
                            <w:sz w:val="20"/>
                            <w:szCs w:val="20"/>
                          </w:rPr>
                          <w:t>Trish Hartman</w:t>
                        </w:r>
                      </w:hyperlink>
                      <w:r w:rsidR="00DB2FF1">
                        <w:rPr>
                          <w:i/>
                          <w:iCs/>
                          <w:sz w:val="20"/>
                          <w:szCs w:val="20"/>
                        </w:rPr>
                        <w:t xml:space="preserve"> and </w:t>
                      </w:r>
                      <w:hyperlink r:id="rId53" w:history="1">
                        <w:r w:rsidR="00AA641D" w:rsidRPr="00AA641D">
                          <w:rPr>
                            <w:rStyle w:val="Hyperlink"/>
                            <w:i/>
                            <w:iCs/>
                            <w:sz w:val="20"/>
                            <w:szCs w:val="20"/>
                          </w:rPr>
                          <w:t>ehrlif</w:t>
                        </w:r>
                      </w:hyperlink>
                    </w:p>
                  </w:txbxContent>
                </v:textbox>
              </v:shape>
            </w:pict>
          </mc:Fallback>
        </mc:AlternateContent>
      </w:r>
      <w:r w:rsidR="00ED204A">
        <w:rPr>
          <w:noProof/>
        </w:rPr>
        <w:drawing>
          <wp:anchor distT="0" distB="0" distL="114300" distR="114300" simplePos="0" relativeHeight="251792896" behindDoc="1" locked="0" layoutInCell="1" allowOverlap="1" wp14:anchorId="45EF5533" wp14:editId="6B97F7CD">
            <wp:simplePos x="0" y="0"/>
            <wp:positionH relativeFrom="column">
              <wp:posOffset>4233762</wp:posOffset>
            </wp:positionH>
            <wp:positionV relativeFrom="paragraph">
              <wp:posOffset>2367029</wp:posOffset>
            </wp:positionV>
            <wp:extent cx="2755265" cy="3345180"/>
            <wp:effectExtent l="0" t="0" r="6985" b="7620"/>
            <wp:wrapTight wrapText="bothSides">
              <wp:wrapPolygon edited="0">
                <wp:start x="0" y="0"/>
                <wp:lineTo x="0" y="21526"/>
                <wp:lineTo x="21505" y="21526"/>
                <wp:lineTo x="21505" y="0"/>
                <wp:lineTo x="0" y="0"/>
              </wp:wrapPolygon>
            </wp:wrapTight>
            <wp:docPr id="11503547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433214" name=""/>
                    <pic:cNvPicPr/>
                  </pic:nvPicPr>
                  <pic:blipFill>
                    <a:blip r:embed="rId54">
                      <a:extLst>
                        <a:ext uri="{28A0092B-C50C-407E-A947-70E740481C1C}">
                          <a14:useLocalDpi xmlns:a14="http://schemas.microsoft.com/office/drawing/2010/main" val="0"/>
                        </a:ext>
                      </a:extLst>
                    </a:blip>
                    <a:stretch>
                      <a:fillRect/>
                    </a:stretch>
                  </pic:blipFill>
                  <pic:spPr>
                    <a:xfrm>
                      <a:off x="0" y="0"/>
                      <a:ext cx="2755265" cy="3345180"/>
                    </a:xfrm>
                    <a:prstGeom prst="rect">
                      <a:avLst/>
                    </a:prstGeom>
                  </pic:spPr>
                </pic:pic>
              </a:graphicData>
            </a:graphic>
          </wp:anchor>
        </w:drawing>
      </w:r>
      <w:r w:rsidR="00703527" w:rsidRPr="009C698D">
        <w:rPr>
          <w:noProof/>
        </w:rPr>
        <w:drawing>
          <wp:anchor distT="0" distB="0" distL="114300" distR="114300" simplePos="0" relativeHeight="251782656" behindDoc="1" locked="0" layoutInCell="1" allowOverlap="1" wp14:anchorId="6B4EBD1A" wp14:editId="00C1FD23">
            <wp:simplePos x="0" y="0"/>
            <wp:positionH relativeFrom="column">
              <wp:posOffset>4543425</wp:posOffset>
            </wp:positionH>
            <wp:positionV relativeFrom="paragraph">
              <wp:posOffset>6094730</wp:posOffset>
            </wp:positionV>
            <wp:extent cx="2033270" cy="1586865"/>
            <wp:effectExtent l="0" t="0" r="5080" b="0"/>
            <wp:wrapNone/>
            <wp:docPr id="578592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686274"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033270" cy="1586865"/>
                    </a:xfrm>
                    <a:prstGeom prst="rect">
                      <a:avLst/>
                    </a:prstGeom>
                  </pic:spPr>
                </pic:pic>
              </a:graphicData>
            </a:graphic>
            <wp14:sizeRelH relativeFrom="margin">
              <wp14:pctWidth>0</wp14:pctWidth>
            </wp14:sizeRelH>
            <wp14:sizeRelV relativeFrom="margin">
              <wp14:pctHeight>0</wp14:pctHeight>
            </wp14:sizeRelV>
          </wp:anchor>
        </w:drawing>
      </w:r>
      <w:r w:rsidR="00703527" w:rsidRPr="000C3B97">
        <w:rPr>
          <w:noProof/>
        </w:rPr>
        <w:drawing>
          <wp:anchor distT="0" distB="0" distL="114300" distR="114300" simplePos="0" relativeHeight="251781632" behindDoc="1" locked="0" layoutInCell="1" allowOverlap="1" wp14:anchorId="7D85165D" wp14:editId="09EE4950">
            <wp:simplePos x="0" y="0"/>
            <wp:positionH relativeFrom="column">
              <wp:posOffset>5015865</wp:posOffset>
            </wp:positionH>
            <wp:positionV relativeFrom="paragraph">
              <wp:posOffset>7501255</wp:posOffset>
            </wp:positionV>
            <wp:extent cx="2124075" cy="1416050"/>
            <wp:effectExtent l="0" t="0" r="9525" b="0"/>
            <wp:wrapTight wrapText="bothSides">
              <wp:wrapPolygon edited="0">
                <wp:start x="0" y="0"/>
                <wp:lineTo x="0" y="21213"/>
                <wp:lineTo x="21503" y="21213"/>
                <wp:lineTo x="21503" y="0"/>
                <wp:lineTo x="0" y="0"/>
              </wp:wrapPolygon>
            </wp:wrapTight>
            <wp:docPr id="1647682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602407"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124075" cy="1416050"/>
                    </a:xfrm>
                    <a:prstGeom prst="rect">
                      <a:avLst/>
                    </a:prstGeom>
                  </pic:spPr>
                </pic:pic>
              </a:graphicData>
            </a:graphic>
            <wp14:sizeRelH relativeFrom="margin">
              <wp14:pctWidth>0</wp14:pctWidth>
            </wp14:sizeRelH>
            <wp14:sizeRelV relativeFrom="margin">
              <wp14:pctHeight>0</wp14:pctHeight>
            </wp14:sizeRelV>
          </wp:anchor>
        </w:drawing>
      </w:r>
      <w:r w:rsidR="00792E3C" w:rsidRPr="005E1514">
        <w:rPr>
          <w:noProof/>
        </w:rPr>
        <mc:AlternateContent>
          <mc:Choice Requires="wps">
            <w:drawing>
              <wp:anchor distT="45720" distB="45720" distL="114300" distR="114300" simplePos="0" relativeHeight="251564544" behindDoc="0" locked="0" layoutInCell="1" allowOverlap="1" wp14:anchorId="7ADB6AA2" wp14:editId="65B5B6E4">
                <wp:simplePos x="0" y="0"/>
                <wp:positionH relativeFrom="column">
                  <wp:posOffset>-3175</wp:posOffset>
                </wp:positionH>
                <wp:positionV relativeFrom="paragraph">
                  <wp:posOffset>6648450</wp:posOffset>
                </wp:positionV>
                <wp:extent cx="4183380" cy="2491740"/>
                <wp:effectExtent l="0" t="0" r="0" b="3810"/>
                <wp:wrapSquare wrapText="bothSides"/>
                <wp:docPr id="11989635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3380" cy="2491740"/>
                        </a:xfrm>
                        <a:prstGeom prst="rect">
                          <a:avLst/>
                        </a:prstGeom>
                        <a:noFill/>
                        <a:ln w="9525">
                          <a:noFill/>
                          <a:miter lim="800000"/>
                          <a:headEnd/>
                          <a:tailEnd/>
                        </a:ln>
                      </wps:spPr>
                      <wps:txbx>
                        <w:txbxContent>
                          <w:p w14:paraId="4F4C7EB0" w14:textId="2EA062FF" w:rsidR="005E1514" w:rsidRDefault="005E1514" w:rsidP="005E1514">
                            <w:pPr>
                              <w:spacing w:line="276" w:lineRule="auto"/>
                            </w:pPr>
                            <w:r>
                              <w:t>American Wigeons can often be found in larger marshes during the summer and are not very common in small pounds. During the winter and while migrating they are common in estuaries, fresh and saltwater marshes as well as inland lakes and pounds. They are sometimes found wintering on larger deeper lakes.</w:t>
                            </w:r>
                            <w:r w:rsidR="00526B24">
                              <w:t xml:space="preserve"> </w:t>
                            </w:r>
                            <w:r>
                              <w:t xml:space="preserve">During the nesting season they are found in </w:t>
                            </w:r>
                            <w:r w:rsidR="00792E3C">
                              <w:t>b</w:t>
                            </w:r>
                            <w:r>
                              <w:t xml:space="preserve">oreal forests and tundras. </w:t>
                            </w:r>
                            <w:r w:rsidR="00792E3C">
                              <w:t xml:space="preserve">Their wintering months are from October to March, </w:t>
                            </w:r>
                            <w:r w:rsidR="00857AAC">
                              <w:t>meanwhile</w:t>
                            </w:r>
                            <w:r w:rsidR="00792E3C">
                              <w:t xml:space="preserve"> their nesting months are from May to July. </w:t>
                            </w:r>
                            <w:r w:rsidR="00EA3529">
                              <w:t>(</w:t>
                            </w:r>
                            <w:hyperlink r:id="rId57" w:history="1">
                              <w:r w:rsidR="007D05FE" w:rsidRPr="007D05FE">
                                <w:rPr>
                                  <w:rStyle w:val="Hyperlink"/>
                                </w:rPr>
                                <w:t>Audubon</w:t>
                              </w:r>
                            </w:hyperlink>
                            <w:r w:rsidR="00EA3529">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DB6AA2" id="_x0000_s1044" type="#_x0000_t202" style="position:absolute;margin-left:-.25pt;margin-top:523.5pt;width:329.4pt;height:196.2pt;z-index:251564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" filled="f" stroked="f">
                <v:textbox>
                  <w:txbxContent>
                    <w:p w14:paraId="4F4C7EB0" w14:textId="2EA062FF" w:rsidR="005E1514" w:rsidRDefault="005E1514" w:rsidP="005E1514">
                      <w:pPr>
                        <w:spacing w:line="276" w:lineRule="auto"/>
                      </w:pPr>
                      <w:r>
                        <w:t>American Wigeons can often be found in larger marshes during the summer and are not very common in small pounds. During the winter and while migrating they are common in estuaries, fresh and saltwater marshes as well as inland lakes and pounds. They are sometimes found wintering on larger deeper lakes.</w:t>
                      </w:r>
                      <w:r w:rsidR="00526B24">
                        <w:t xml:space="preserve"> </w:t>
                      </w:r>
                      <w:r>
                        <w:t xml:space="preserve">During the nesting season they are found in </w:t>
                      </w:r>
                      <w:r w:rsidR="00792E3C">
                        <w:t>b</w:t>
                      </w:r>
                      <w:r>
                        <w:t xml:space="preserve">oreal forests and tundras. </w:t>
                      </w:r>
                      <w:r w:rsidR="00792E3C">
                        <w:t xml:space="preserve">Their wintering months are from October to March, </w:t>
                      </w:r>
                      <w:r w:rsidR="00857AAC">
                        <w:t>meanwhile</w:t>
                      </w:r>
                      <w:r w:rsidR="00792E3C">
                        <w:t xml:space="preserve"> their nesting months are from May to July. </w:t>
                      </w:r>
                      <w:r w:rsidR="00EA3529">
                        <w:t>(</w:t>
                      </w:r>
                      <w:hyperlink r:id="rId58" w:history="1">
                        <w:r w:rsidR="007D05FE" w:rsidRPr="007D05FE">
                          <w:rPr>
                            <w:rStyle w:val="Hyperlink"/>
                          </w:rPr>
                          <w:t>Audubon</w:t>
                        </w:r>
                      </w:hyperlink>
                      <w:r w:rsidR="00EA3529">
                        <w:t>)</w:t>
                      </w:r>
                    </w:p>
                  </w:txbxContent>
                </v:textbox>
                <w10:wrap type="square"/>
              </v:shape>
            </w:pict>
          </mc:Fallback>
        </mc:AlternateContent>
      </w:r>
      <w:r w:rsidR="008D6B22" w:rsidRPr="005E1514">
        <w:rPr>
          <w:noProof/>
        </w:rPr>
        <mc:AlternateContent>
          <mc:Choice Requires="wps">
            <w:drawing>
              <wp:anchor distT="45720" distB="45720" distL="114300" distR="114300" simplePos="0" relativeHeight="251554304" behindDoc="0" locked="0" layoutInCell="1" allowOverlap="1" wp14:anchorId="246FD3DE" wp14:editId="297E9C2C">
                <wp:simplePos x="0" y="0"/>
                <wp:positionH relativeFrom="column">
                  <wp:posOffset>-3810</wp:posOffset>
                </wp:positionH>
                <wp:positionV relativeFrom="paragraph">
                  <wp:posOffset>2315845</wp:posOffset>
                </wp:positionV>
                <wp:extent cx="2360930" cy="1404620"/>
                <wp:effectExtent l="0" t="0" r="0" b="0"/>
                <wp:wrapSquare wrapText="bothSides"/>
                <wp:docPr id="14165959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2BE2BBE5" w14:textId="77777777" w:rsidR="005E1514" w:rsidRPr="006B7C23" w:rsidRDefault="005E1514" w:rsidP="006B7C23">
                            <w:pPr>
                              <w:pStyle w:val="Heading2"/>
                            </w:pPr>
                            <w:r w:rsidRPr="006B7C23">
                              <w:t xml:space="preserve">Distribution and Migration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46FD3DE" id="_x0000_s1045" type="#_x0000_t202" style="position:absolute;margin-left:-.3pt;margin-top:182.35pt;width:185.9pt;height:110.6pt;z-index:25155430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" filled="f" stroked="f">
                <v:textbox style="mso-fit-shape-to-text:t">
                  <w:txbxContent>
                    <w:p w14:paraId="2BE2BBE5" w14:textId="77777777" w:rsidR="005E1514" w:rsidRPr="006B7C23" w:rsidRDefault="005E1514" w:rsidP="006B7C23">
                      <w:pPr>
                        <w:pStyle w:val="Heading2"/>
                      </w:pPr>
                      <w:r w:rsidRPr="006B7C23">
                        <w:t xml:space="preserve">Distribution and Migration </w:t>
                      </w:r>
                    </w:p>
                  </w:txbxContent>
                </v:textbox>
                <w10:wrap type="square"/>
              </v:shape>
            </w:pict>
          </mc:Fallback>
        </mc:AlternateContent>
      </w:r>
      <w:r w:rsidR="008D6B22" w:rsidRPr="005E1514">
        <w:rPr>
          <w:noProof/>
        </w:rPr>
        <mc:AlternateContent>
          <mc:Choice Requires="wps">
            <w:drawing>
              <wp:anchor distT="45720" distB="45720" distL="114300" distR="114300" simplePos="0" relativeHeight="251559424" behindDoc="0" locked="0" layoutInCell="1" allowOverlap="1" wp14:anchorId="5586811B" wp14:editId="5DBDE41E">
                <wp:simplePos x="0" y="0"/>
                <wp:positionH relativeFrom="column">
                  <wp:posOffset>-3175</wp:posOffset>
                </wp:positionH>
                <wp:positionV relativeFrom="paragraph">
                  <wp:posOffset>2764155</wp:posOffset>
                </wp:positionV>
                <wp:extent cx="4160520" cy="3032760"/>
                <wp:effectExtent l="0" t="0" r="0" b="0"/>
                <wp:wrapSquare wrapText="bothSides"/>
                <wp:docPr id="12453918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0520" cy="3032760"/>
                        </a:xfrm>
                        <a:prstGeom prst="rect">
                          <a:avLst/>
                        </a:prstGeom>
                        <a:noFill/>
                        <a:ln w="9525">
                          <a:noFill/>
                          <a:miter lim="800000"/>
                          <a:headEnd/>
                          <a:tailEnd/>
                        </a:ln>
                      </wps:spPr>
                      <wps:txbx>
                        <w:txbxContent>
                          <w:p w14:paraId="58B8F4E2" w14:textId="3106F565" w:rsidR="005E1514" w:rsidRDefault="005E1514" w:rsidP="005E1514">
                            <w:pPr>
                              <w:spacing w:line="276" w:lineRule="auto"/>
                            </w:pPr>
                            <w:r>
                              <w:t>The distribution for the American Wigeon is mainly North America. They have one of the most northerly breeding distributions amongst the dabbling ducks. The highest breeding densities are observed in the tundra and boreal forests which are known for their cold-climate biomes. They are also known to breed in Northeastern British Columbia and Northern and Central Alberta. The wintering populations are densest in the Pacific Northwest and the Central Valley of California but can span all the way to Mexico and parts of South America. (</w:t>
                            </w:r>
                            <w:hyperlink r:id="rId59" w:history="1">
                              <w:r w:rsidR="00BE4BB9" w:rsidRPr="00BE4BB9">
                                <w:rPr>
                                  <w:rStyle w:val="Hyperlink"/>
                                </w:rPr>
                                <w:t>Cornell Lab Birds of the World</w:t>
                              </w:r>
                            </w:hyperlink>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86811B" id="_x0000_s1046" type="#_x0000_t202" style="position:absolute;margin-left:-.25pt;margin-top:217.65pt;width:327.6pt;height:238.8pt;z-index:251559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" filled="f" stroked="f">
                <v:textbox>
                  <w:txbxContent>
                    <w:p w14:paraId="58B8F4E2" w14:textId="3106F565" w:rsidR="005E1514" w:rsidRDefault="005E1514" w:rsidP="005E1514">
                      <w:pPr>
                        <w:spacing w:line="276" w:lineRule="auto"/>
                      </w:pPr>
                      <w:r>
                        <w:t>The distribution for the American Wigeon is mainly North America. They have one of the most northerly breeding distributions amongst the dabbling ducks. The highest breeding densities are observed in the tundra and boreal forests which are known for their cold-climate biomes. They are also known to breed in Northeastern British Columbia and Northern and Central Alberta. The wintering populations are densest in the Pacific Northwest and the Central Valley of California but can span all the way to Mexico and parts of South America. (</w:t>
                      </w:r>
                      <w:hyperlink r:id="rId60" w:history="1">
                        <w:r w:rsidR="00BE4BB9" w:rsidRPr="00BE4BB9">
                          <w:rPr>
                            <w:rStyle w:val="Hyperlink"/>
                          </w:rPr>
                          <w:t>Cornell Lab Birds of the World</w:t>
                        </w:r>
                      </w:hyperlink>
                      <w:r>
                        <w:t>)</w:t>
                      </w:r>
                    </w:p>
                  </w:txbxContent>
                </v:textbox>
                <w10:wrap type="square"/>
              </v:shape>
            </w:pict>
          </mc:Fallback>
        </mc:AlternateContent>
      </w:r>
      <w:r w:rsidR="000350FE">
        <w:br w:type="page"/>
      </w:r>
    </w:p>
    <w:p w14:paraId="2CAE54A2" w14:textId="5CFFAC9E" w:rsidR="0007039B" w:rsidRDefault="00EA0A23" w:rsidP="00C77427">
      <w:pPr>
        <w:spacing w:after="160" w:line="259" w:lineRule="auto"/>
      </w:pPr>
      <w:r>
        <w:rPr>
          <w:noProof/>
        </w:rPr>
        <w:lastRenderedPageBreak/>
        <mc:AlternateContent>
          <mc:Choice Requires="wps">
            <w:drawing>
              <wp:anchor distT="45720" distB="45720" distL="114300" distR="114300" simplePos="0" relativeHeight="251572736" behindDoc="0" locked="0" layoutInCell="1" allowOverlap="1" wp14:anchorId="0274C859" wp14:editId="704CDF6B">
                <wp:simplePos x="0" y="0"/>
                <wp:positionH relativeFrom="column">
                  <wp:posOffset>3654425</wp:posOffset>
                </wp:positionH>
                <wp:positionV relativeFrom="paragraph">
                  <wp:posOffset>571500</wp:posOffset>
                </wp:positionV>
                <wp:extent cx="3317875" cy="1404620"/>
                <wp:effectExtent l="0" t="0" r="0" b="635"/>
                <wp:wrapSquare wrapText="bothSides"/>
                <wp:docPr id="6099977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7875" cy="1404620"/>
                        </a:xfrm>
                        <a:prstGeom prst="rect">
                          <a:avLst/>
                        </a:prstGeom>
                        <a:noFill/>
                        <a:ln w="9525">
                          <a:noFill/>
                          <a:miter lim="800000"/>
                          <a:headEnd/>
                          <a:tailEnd/>
                        </a:ln>
                      </wps:spPr>
                      <wps:txbx>
                        <w:txbxContent>
                          <w:p w14:paraId="20E9566B" w14:textId="63DB2912" w:rsidR="00137D31" w:rsidRDefault="00153391" w:rsidP="005A2CF9">
                            <w:pPr>
                              <w:spacing w:line="276" w:lineRule="auto"/>
                            </w:pPr>
                            <w:r>
                              <w:t xml:space="preserve">The American Wigeons primary </w:t>
                            </w:r>
                            <w:r w:rsidR="000B1AAA">
                              <w:t xml:space="preserve">diet consists of </w:t>
                            </w:r>
                            <w:r w:rsidR="003F02AF">
                              <w:t xml:space="preserve">both aquatic and land plants. </w:t>
                            </w:r>
                            <w:r w:rsidR="003E0B65">
                              <w:t xml:space="preserve">On land they </w:t>
                            </w:r>
                            <w:r w:rsidR="00430CBC">
                              <w:t>graze on grass offshoots</w:t>
                            </w:r>
                            <w:r w:rsidR="00742DAB">
                              <w:t xml:space="preserve">, </w:t>
                            </w:r>
                            <w:r w:rsidR="00BC1199">
                              <w:t>seeds,</w:t>
                            </w:r>
                            <w:r w:rsidR="00962C37">
                              <w:t xml:space="preserve"> and grains. </w:t>
                            </w:r>
                            <w:r w:rsidR="007B6AF0">
                              <w:t xml:space="preserve">They sometimes feed on small insects or snails. </w:t>
                            </w:r>
                            <w:r w:rsidR="00BF2CF6">
                              <w:t xml:space="preserve">The aquatic plants they feed on </w:t>
                            </w:r>
                            <w:r w:rsidR="000E2A6B">
                              <w:t xml:space="preserve">consist of algae, </w:t>
                            </w:r>
                            <w:r w:rsidR="00BC65F6">
                              <w:t xml:space="preserve">pondweeds, </w:t>
                            </w:r>
                            <w:r w:rsidR="00AA3D37">
                              <w:t xml:space="preserve">wild celery, eelgrass, and </w:t>
                            </w:r>
                            <w:r w:rsidR="00BC1199">
                              <w:t>sedges</w:t>
                            </w:r>
                            <w:r w:rsidR="00275D99">
                              <w:t xml:space="preserve">. </w:t>
                            </w:r>
                            <w:r w:rsidR="005A2CF9">
                              <w:t>They ar</w:t>
                            </w:r>
                            <w:r w:rsidR="007A1210">
                              <w:t xml:space="preserve">e </w:t>
                            </w:r>
                            <w:r w:rsidR="003937D8">
                              <w:t xml:space="preserve">sometimes seen in deeper waters around diving </w:t>
                            </w:r>
                            <w:r w:rsidR="00804E88">
                              <w:t>ducks</w:t>
                            </w:r>
                            <w:r w:rsidR="008562F7">
                              <w:t>.</w:t>
                            </w:r>
                            <w:r w:rsidR="003937D8">
                              <w:t xml:space="preserve"> </w:t>
                            </w:r>
                            <w:r w:rsidR="008562F7">
                              <w:t>T</w:t>
                            </w:r>
                            <w:r w:rsidR="003937D8">
                              <w:t>h</w:t>
                            </w:r>
                            <w:r w:rsidR="00745822">
                              <w:t>is is because they ar</w:t>
                            </w:r>
                            <w:r w:rsidR="008562F7">
                              <w:t xml:space="preserve">e </w:t>
                            </w:r>
                            <w:r w:rsidR="0013177E">
                              <w:t xml:space="preserve">kleptoparasites meaning they steal </w:t>
                            </w:r>
                            <w:r w:rsidR="001B4C96">
                              <w:t>aquatic vegetation diving ducks</w:t>
                            </w:r>
                            <w:r w:rsidR="00A36060">
                              <w:t xml:space="preserve"> bring from deeper water</w:t>
                            </w:r>
                            <w:r w:rsidR="001B4C96">
                              <w:t xml:space="preserve">. </w:t>
                            </w:r>
                            <w:r w:rsidR="002E79B1">
                              <w:t xml:space="preserve">They are one of the only ducks known to exhibit this behavior. </w:t>
                            </w:r>
                            <w:r w:rsidR="001877E5">
                              <w:t>This could be due to shortages of food</w:t>
                            </w:r>
                            <w:r w:rsidR="00D13D89">
                              <w:t xml:space="preserve"> or a behavior that evolved separately</w:t>
                            </w:r>
                            <w:r w:rsidR="00365C89">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74C859" id="_x0000_s1047" type="#_x0000_t202" style="position:absolute;margin-left:287.75pt;margin-top:45pt;width:261.25pt;height:110.6pt;z-index:2515727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" filled="f" stroked="f">
                <v:textbox style="mso-fit-shape-to-text:t">
                  <w:txbxContent>
                    <w:p w14:paraId="20E9566B" w14:textId="63DB2912" w:rsidR="00137D31" w:rsidRDefault="00153391" w:rsidP="005A2CF9">
                      <w:pPr>
                        <w:spacing w:line="276" w:lineRule="auto"/>
                      </w:pPr>
                      <w:r>
                        <w:t xml:space="preserve">The American Wigeons primary </w:t>
                      </w:r>
                      <w:r w:rsidR="000B1AAA">
                        <w:t xml:space="preserve">diet consists of </w:t>
                      </w:r>
                      <w:r w:rsidR="003F02AF">
                        <w:t xml:space="preserve">both aquatic and land plants. </w:t>
                      </w:r>
                      <w:r w:rsidR="003E0B65">
                        <w:t xml:space="preserve">On land they </w:t>
                      </w:r>
                      <w:r w:rsidR="00430CBC">
                        <w:t>graze on grass offshoots</w:t>
                      </w:r>
                      <w:r w:rsidR="00742DAB">
                        <w:t xml:space="preserve">, </w:t>
                      </w:r>
                      <w:r w:rsidR="00BC1199">
                        <w:t>seeds,</w:t>
                      </w:r>
                      <w:r w:rsidR="00962C37">
                        <w:t xml:space="preserve"> and grains. </w:t>
                      </w:r>
                      <w:r w:rsidR="007B6AF0">
                        <w:t xml:space="preserve">They sometimes feed on small insects or snails. </w:t>
                      </w:r>
                      <w:r w:rsidR="00BF2CF6">
                        <w:t xml:space="preserve">The aquatic plants they feed on </w:t>
                      </w:r>
                      <w:r w:rsidR="000E2A6B">
                        <w:t xml:space="preserve">consist of algae, </w:t>
                      </w:r>
                      <w:r w:rsidR="00BC65F6">
                        <w:t xml:space="preserve">pondweeds, </w:t>
                      </w:r>
                      <w:r w:rsidR="00AA3D37">
                        <w:t xml:space="preserve">wild celery, eelgrass, and </w:t>
                      </w:r>
                      <w:r w:rsidR="00BC1199">
                        <w:t>sedges</w:t>
                      </w:r>
                      <w:r w:rsidR="00275D99">
                        <w:t xml:space="preserve">. </w:t>
                      </w:r>
                      <w:r w:rsidR="005A2CF9">
                        <w:t>They ar</w:t>
                      </w:r>
                      <w:r w:rsidR="007A1210">
                        <w:t xml:space="preserve">e </w:t>
                      </w:r>
                      <w:r w:rsidR="003937D8">
                        <w:t xml:space="preserve">sometimes seen in deeper waters around diving </w:t>
                      </w:r>
                      <w:r w:rsidR="00804E88">
                        <w:t>ducks</w:t>
                      </w:r>
                      <w:r w:rsidR="008562F7">
                        <w:t>.</w:t>
                      </w:r>
                      <w:r w:rsidR="003937D8">
                        <w:t xml:space="preserve"> </w:t>
                      </w:r>
                      <w:r w:rsidR="008562F7">
                        <w:t>T</w:t>
                      </w:r>
                      <w:r w:rsidR="003937D8">
                        <w:t>h</w:t>
                      </w:r>
                      <w:r w:rsidR="00745822">
                        <w:t>is is because they ar</w:t>
                      </w:r>
                      <w:r w:rsidR="008562F7">
                        <w:t xml:space="preserve">e </w:t>
                      </w:r>
                      <w:r w:rsidR="0013177E">
                        <w:t xml:space="preserve">kleptoparasites meaning they steal </w:t>
                      </w:r>
                      <w:r w:rsidR="001B4C96">
                        <w:t>aquatic vegetation diving ducks</w:t>
                      </w:r>
                      <w:r w:rsidR="00A36060">
                        <w:t xml:space="preserve"> bring from deeper water</w:t>
                      </w:r>
                      <w:r w:rsidR="001B4C96">
                        <w:t xml:space="preserve">. </w:t>
                      </w:r>
                      <w:r w:rsidR="002E79B1">
                        <w:t xml:space="preserve">They are one of the only ducks known to exhibit this behavior. </w:t>
                      </w:r>
                      <w:r w:rsidR="001877E5">
                        <w:t>This could be due to shortages of food</w:t>
                      </w:r>
                      <w:r w:rsidR="00D13D89">
                        <w:t xml:space="preserve"> or a behavior that evolved separately</w:t>
                      </w:r>
                      <w:r w:rsidR="00365C89">
                        <w:t xml:space="preserve">. </w:t>
                      </w:r>
                    </w:p>
                  </w:txbxContent>
                </v:textbox>
                <w10:wrap type="square"/>
              </v:shape>
            </w:pict>
          </mc:Fallback>
        </mc:AlternateContent>
      </w:r>
      <w:r w:rsidR="00365C89">
        <w:rPr>
          <w:noProof/>
        </w:rPr>
        <mc:AlternateContent>
          <mc:Choice Requires="wps">
            <w:drawing>
              <wp:anchor distT="45720" distB="45720" distL="114300" distR="114300" simplePos="0" relativeHeight="251575808" behindDoc="0" locked="0" layoutInCell="1" allowOverlap="1" wp14:anchorId="78681CB5" wp14:editId="6D532A3D">
                <wp:simplePos x="0" y="0"/>
                <wp:positionH relativeFrom="column">
                  <wp:posOffset>1888490</wp:posOffset>
                </wp:positionH>
                <wp:positionV relativeFrom="paragraph">
                  <wp:posOffset>274320</wp:posOffset>
                </wp:positionV>
                <wp:extent cx="1501140" cy="1897380"/>
                <wp:effectExtent l="0" t="0" r="0" b="0"/>
                <wp:wrapSquare wrapText="bothSides"/>
                <wp:docPr id="1750707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1897380"/>
                        </a:xfrm>
                        <a:prstGeom prst="rect">
                          <a:avLst/>
                        </a:prstGeom>
                        <a:noFill/>
                        <a:ln w="9525">
                          <a:noFill/>
                          <a:miter lim="800000"/>
                          <a:headEnd/>
                          <a:tailEnd/>
                        </a:ln>
                      </wps:spPr>
                      <wps:txbx>
                        <w:txbxContent>
                          <w:p w14:paraId="6A139FE8" w14:textId="3A8ADF39" w:rsidR="007E3239" w:rsidRDefault="007E323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681CB5" id="_x0000_s1048" type="#_x0000_t202" style="position:absolute;margin-left:148.7pt;margin-top:21.6pt;width:118.2pt;height:149.4pt;z-index:251575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" filled="f" stroked="f">
                <v:textbox>
                  <w:txbxContent>
                    <w:p w14:paraId="6A139FE8" w14:textId="3A8ADF39" w:rsidR="007E3239" w:rsidRDefault="007E3239"/>
                  </w:txbxContent>
                </v:textbox>
                <w10:wrap type="square"/>
              </v:shape>
            </w:pict>
          </mc:Fallback>
        </mc:AlternateContent>
      </w:r>
      <w:r w:rsidR="001A606D">
        <w:rPr>
          <w:noProof/>
        </w:rPr>
        <mc:AlternateContent>
          <mc:Choice Requires="wps">
            <w:drawing>
              <wp:anchor distT="45720" distB="45720" distL="114300" distR="114300" simplePos="0" relativeHeight="251571712" behindDoc="0" locked="0" layoutInCell="1" allowOverlap="1" wp14:anchorId="1DB8357B" wp14:editId="0022F64F">
                <wp:simplePos x="0" y="0"/>
                <wp:positionH relativeFrom="column">
                  <wp:posOffset>3657600</wp:posOffset>
                </wp:positionH>
                <wp:positionV relativeFrom="paragraph">
                  <wp:posOffset>228600</wp:posOffset>
                </wp:positionV>
                <wp:extent cx="1146175" cy="1404620"/>
                <wp:effectExtent l="0" t="0" r="0" b="0"/>
                <wp:wrapSquare wrapText="bothSides"/>
                <wp:docPr id="19498093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1404620"/>
                        </a:xfrm>
                        <a:prstGeom prst="rect">
                          <a:avLst/>
                        </a:prstGeom>
                        <a:noFill/>
                        <a:ln w="9525">
                          <a:noFill/>
                          <a:miter lim="800000"/>
                          <a:headEnd/>
                          <a:tailEnd/>
                        </a:ln>
                      </wps:spPr>
                      <wps:txbx>
                        <w:txbxContent>
                          <w:p w14:paraId="7E2BE7DC" w14:textId="5AC076F9" w:rsidR="001A606D" w:rsidRPr="006B7C23" w:rsidRDefault="001A606D" w:rsidP="006B7C23">
                            <w:pPr>
                              <w:pStyle w:val="Heading2"/>
                            </w:pPr>
                            <w:r w:rsidRPr="006B7C23">
                              <w:t xml:space="preserve">Diet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B8357B" id="_x0000_s1049" type="#_x0000_t202" style="position:absolute;margin-left:4in;margin-top:18pt;width:90.25pt;height:110.6pt;z-index:2515717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" filled="f" stroked="f">
                <v:textbox style="mso-fit-shape-to-text:t">
                  <w:txbxContent>
                    <w:p w14:paraId="7E2BE7DC" w14:textId="5AC076F9" w:rsidR="001A606D" w:rsidRPr="006B7C23" w:rsidRDefault="001A606D" w:rsidP="006B7C23">
                      <w:pPr>
                        <w:pStyle w:val="Heading2"/>
                      </w:pPr>
                      <w:r w:rsidRPr="006B7C23">
                        <w:t xml:space="preserve">Diet </w:t>
                      </w:r>
                    </w:p>
                  </w:txbxContent>
                </v:textbox>
                <w10:wrap type="square"/>
              </v:shape>
            </w:pict>
          </mc:Fallback>
        </mc:AlternateContent>
      </w:r>
    </w:p>
    <w:p w14:paraId="33A0D79F" w14:textId="5B0FB1CB" w:rsidR="005A6F30" w:rsidRDefault="005A6F30" w:rsidP="00C77427">
      <w:pPr>
        <w:spacing w:after="160" w:line="259" w:lineRule="auto"/>
      </w:pPr>
    </w:p>
    <w:p w14:paraId="1285D753" w14:textId="11F2174E" w:rsidR="005A6F30" w:rsidRDefault="005A6F30" w:rsidP="00C77427">
      <w:pPr>
        <w:spacing w:after="160" w:line="259" w:lineRule="auto"/>
      </w:pPr>
    </w:p>
    <w:p w14:paraId="70D3C8F8" w14:textId="5413A5C2" w:rsidR="005A6F30" w:rsidRDefault="00404055" w:rsidP="00C77427">
      <w:pPr>
        <w:spacing w:after="160" w:line="259" w:lineRule="auto"/>
      </w:pPr>
      <w:r>
        <w:rPr>
          <w:noProof/>
        </w:rPr>
        <mc:AlternateContent>
          <mc:Choice Requires="wps">
            <w:drawing>
              <wp:anchor distT="45720" distB="45720" distL="114300" distR="114300" simplePos="0" relativeHeight="251576832" behindDoc="0" locked="0" layoutInCell="1" allowOverlap="1" wp14:anchorId="5DA27D20" wp14:editId="4B1E3C0E">
                <wp:simplePos x="0" y="0"/>
                <wp:positionH relativeFrom="column">
                  <wp:posOffset>243573</wp:posOffset>
                </wp:positionH>
                <wp:positionV relativeFrom="paragraph">
                  <wp:posOffset>2628098</wp:posOffset>
                </wp:positionV>
                <wp:extent cx="2762885" cy="572135"/>
                <wp:effectExtent l="0" t="0" r="0" b="0"/>
                <wp:wrapSquare wrapText="bothSides"/>
                <wp:docPr id="18321360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885" cy="572135"/>
                        </a:xfrm>
                        <a:prstGeom prst="rect">
                          <a:avLst/>
                        </a:prstGeom>
                        <a:noFill/>
                        <a:ln w="9525">
                          <a:noFill/>
                          <a:miter lim="800000"/>
                          <a:headEnd/>
                          <a:tailEnd/>
                        </a:ln>
                      </wps:spPr>
                      <wps:txbx>
                        <w:txbxContent>
                          <w:p w14:paraId="331387D3" w14:textId="16BEF650" w:rsidR="00872AB7" w:rsidRPr="00DC4ECA" w:rsidRDefault="00A22FD7" w:rsidP="00872AB7">
                            <w:pPr>
                              <w:spacing w:line="240" w:lineRule="auto"/>
                              <w:rPr>
                                <w:rFonts w:ascii="Arial" w:hAnsi="Arial" w:cs="Arial"/>
                                <w:i/>
                                <w:iCs/>
                                <w:color w:val="202122"/>
                                <w:sz w:val="20"/>
                                <w:szCs w:val="20"/>
                              </w:rPr>
                            </w:pPr>
                            <w:r w:rsidRPr="009B755A">
                              <w:rPr>
                                <w:b/>
                                <w:bCs/>
                                <w:i/>
                                <w:iCs/>
                                <w:sz w:val="20"/>
                                <w:szCs w:val="16"/>
                              </w:rPr>
                              <w:t xml:space="preserve">Celery, Sedge, and </w:t>
                            </w:r>
                            <w:r w:rsidR="009B755A" w:rsidRPr="009B755A">
                              <w:rPr>
                                <w:b/>
                                <w:bCs/>
                                <w:i/>
                                <w:iCs/>
                                <w:sz w:val="20"/>
                                <w:szCs w:val="16"/>
                              </w:rPr>
                              <w:t>Algae</w:t>
                            </w:r>
                            <w:r w:rsidR="009B755A">
                              <w:rPr>
                                <w:b/>
                                <w:bCs/>
                                <w:i/>
                                <w:iCs/>
                                <w:sz w:val="20"/>
                                <w:szCs w:val="16"/>
                              </w:rPr>
                              <w:t xml:space="preserve"> </w:t>
                            </w:r>
                            <w:r w:rsidR="009B755A">
                              <w:rPr>
                                <w:i/>
                                <w:iCs/>
                                <w:sz w:val="20"/>
                                <w:szCs w:val="16"/>
                              </w:rPr>
                              <w:t xml:space="preserve">Photographed by </w:t>
                            </w:r>
                            <w:hyperlink r:id="rId61" w:tooltip="User:Silk666" w:history="1">
                              <w:r w:rsidR="00872AB7">
                                <w:rPr>
                                  <w:rFonts w:ascii="Arial" w:hAnsi="Arial" w:cs="Arial"/>
                                  <w:color w:val="3366CC"/>
                                  <w:sz w:val="20"/>
                                  <w:szCs w:val="20"/>
                                </w:rPr>
                                <w:br/>
                              </w:r>
                              <w:r w:rsidR="00872AB7" w:rsidRPr="00DC4ECA">
                                <w:rPr>
                                  <w:rStyle w:val="Hyperlink"/>
                                  <w:rFonts w:cs="Arial"/>
                                  <w:i/>
                                  <w:iCs/>
                                  <w:sz w:val="20"/>
                                  <w:szCs w:val="14"/>
                                </w:rPr>
                                <w:t>André-Philippe D. Picard</w:t>
                              </w:r>
                            </w:hyperlink>
                            <w:r w:rsidR="00872AB7">
                              <w:rPr>
                                <w:rFonts w:ascii="Arial" w:hAnsi="Arial" w:cs="Arial"/>
                                <w:color w:val="202122"/>
                                <w:sz w:val="20"/>
                                <w:szCs w:val="20"/>
                              </w:rPr>
                              <w:t>,</w:t>
                            </w:r>
                            <w:hyperlink r:id="rId62" w:history="1">
                              <w:r w:rsidR="00DC4ECA" w:rsidRPr="00DC4ECA">
                                <w:rPr>
                                  <w:rStyle w:val="Hyperlink"/>
                                  <w:rFonts w:cs="Arial"/>
                                  <w:i/>
                                  <w:iCs/>
                                  <w:sz w:val="20"/>
                                  <w:szCs w:val="20"/>
                                </w:rPr>
                                <w:t>Heiko119</w:t>
                              </w:r>
                            </w:hyperlink>
                            <w:r w:rsidR="00DC4ECA">
                              <w:rPr>
                                <w:rFonts w:cs="Arial"/>
                                <w:i/>
                                <w:iCs/>
                                <w:color w:val="202122"/>
                                <w:sz w:val="20"/>
                                <w:szCs w:val="20"/>
                              </w:rPr>
                              <w:t xml:space="preserve">, and </w:t>
                            </w:r>
                            <w:hyperlink r:id="rId63" w:history="1">
                              <w:r w:rsidR="00404055" w:rsidRPr="00404055">
                                <w:rPr>
                                  <w:rStyle w:val="Hyperlink"/>
                                  <w:rFonts w:cs="Arial"/>
                                  <w:i/>
                                  <w:iCs/>
                                  <w:sz w:val="20"/>
                                  <w:szCs w:val="20"/>
                                </w:rPr>
                                <w:t>Olga Maksimava</w:t>
                              </w:r>
                            </w:hyperlink>
                          </w:p>
                          <w:p w14:paraId="794260BA" w14:textId="7DFE18BD" w:rsidR="00D86A43" w:rsidRPr="009B755A" w:rsidRDefault="00D86A43">
                            <w:pPr>
                              <w:rPr>
                                <w:i/>
                                <w:iCs/>
                                <w:sz w:val="20"/>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A27D20" id="_x0000_s1050" type="#_x0000_t202" style="position:absolute;margin-left:19.2pt;margin-top:206.95pt;width:217.55pt;height:45.05pt;z-index:251576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" filled="f" stroked="f">
                <v:textbox>
                  <w:txbxContent>
                    <w:p w14:paraId="331387D3" w14:textId="16BEF650" w:rsidR="00872AB7" w:rsidRPr="00DC4ECA" w:rsidRDefault="00A22FD7" w:rsidP="00872AB7">
                      <w:pPr>
                        <w:spacing w:line="240" w:lineRule="auto"/>
                        <w:rPr>
                          <w:rFonts w:ascii="Arial" w:hAnsi="Arial" w:cs="Arial"/>
                          <w:i/>
                          <w:iCs/>
                          <w:color w:val="202122"/>
                          <w:sz w:val="20"/>
                          <w:szCs w:val="20"/>
                        </w:rPr>
                      </w:pPr>
                      <w:r w:rsidRPr="009B755A">
                        <w:rPr>
                          <w:b/>
                          <w:bCs/>
                          <w:i/>
                          <w:iCs/>
                          <w:sz w:val="20"/>
                          <w:szCs w:val="16"/>
                        </w:rPr>
                        <w:t xml:space="preserve">Celery, Sedge, and </w:t>
                      </w:r>
                      <w:r w:rsidR="009B755A" w:rsidRPr="009B755A">
                        <w:rPr>
                          <w:b/>
                          <w:bCs/>
                          <w:i/>
                          <w:iCs/>
                          <w:sz w:val="20"/>
                          <w:szCs w:val="16"/>
                        </w:rPr>
                        <w:t>Algae</w:t>
                      </w:r>
                      <w:r w:rsidR="009B755A">
                        <w:rPr>
                          <w:b/>
                          <w:bCs/>
                          <w:i/>
                          <w:iCs/>
                          <w:sz w:val="20"/>
                          <w:szCs w:val="16"/>
                        </w:rPr>
                        <w:t xml:space="preserve"> </w:t>
                      </w:r>
                      <w:r w:rsidR="009B755A">
                        <w:rPr>
                          <w:i/>
                          <w:iCs/>
                          <w:sz w:val="20"/>
                          <w:szCs w:val="16"/>
                        </w:rPr>
                        <w:t xml:space="preserve">Photographed by </w:t>
                      </w:r>
                      <w:hyperlink r:id="rId64" w:tooltip="User:Silk666" w:history="1">
                        <w:r w:rsidR="00872AB7">
                          <w:rPr>
                            <w:rFonts w:ascii="Arial" w:hAnsi="Arial" w:cs="Arial"/>
                            <w:color w:val="3366CC"/>
                            <w:sz w:val="20"/>
                            <w:szCs w:val="20"/>
                          </w:rPr>
                          <w:br/>
                        </w:r>
                        <w:r w:rsidR="00872AB7" w:rsidRPr="00DC4ECA">
                          <w:rPr>
                            <w:rStyle w:val="Hyperlink"/>
                            <w:rFonts w:cs="Arial"/>
                            <w:i/>
                            <w:iCs/>
                            <w:sz w:val="20"/>
                            <w:szCs w:val="14"/>
                          </w:rPr>
                          <w:t>André-Philippe D. Picard</w:t>
                        </w:r>
                      </w:hyperlink>
                      <w:r w:rsidR="00872AB7">
                        <w:rPr>
                          <w:rFonts w:ascii="Arial" w:hAnsi="Arial" w:cs="Arial"/>
                          <w:color w:val="202122"/>
                          <w:sz w:val="20"/>
                          <w:szCs w:val="20"/>
                        </w:rPr>
                        <w:t>,</w:t>
                      </w:r>
                      <w:hyperlink r:id="rId65" w:history="1">
                        <w:r w:rsidR="00DC4ECA" w:rsidRPr="00DC4ECA">
                          <w:rPr>
                            <w:rStyle w:val="Hyperlink"/>
                            <w:rFonts w:cs="Arial"/>
                            <w:i/>
                            <w:iCs/>
                            <w:sz w:val="20"/>
                            <w:szCs w:val="20"/>
                          </w:rPr>
                          <w:t>Heiko119</w:t>
                        </w:r>
                      </w:hyperlink>
                      <w:r w:rsidR="00DC4ECA">
                        <w:rPr>
                          <w:rFonts w:cs="Arial"/>
                          <w:i/>
                          <w:iCs/>
                          <w:color w:val="202122"/>
                          <w:sz w:val="20"/>
                          <w:szCs w:val="20"/>
                        </w:rPr>
                        <w:t xml:space="preserve">, and </w:t>
                      </w:r>
                      <w:hyperlink r:id="rId66" w:history="1">
                        <w:r w:rsidR="00404055" w:rsidRPr="00404055">
                          <w:rPr>
                            <w:rStyle w:val="Hyperlink"/>
                            <w:rFonts w:cs="Arial"/>
                            <w:i/>
                            <w:iCs/>
                            <w:sz w:val="20"/>
                            <w:szCs w:val="20"/>
                          </w:rPr>
                          <w:t>Olga Maksimava</w:t>
                        </w:r>
                      </w:hyperlink>
                    </w:p>
                    <w:p w14:paraId="794260BA" w14:textId="7DFE18BD" w:rsidR="00D86A43" w:rsidRPr="009B755A" w:rsidRDefault="00D86A43">
                      <w:pPr>
                        <w:rPr>
                          <w:i/>
                          <w:iCs/>
                          <w:sz w:val="20"/>
                          <w:szCs w:val="16"/>
                        </w:rPr>
                      </w:pPr>
                    </w:p>
                  </w:txbxContent>
                </v:textbox>
                <w10:wrap type="square"/>
              </v:shape>
            </w:pict>
          </mc:Fallback>
        </mc:AlternateContent>
      </w:r>
      <w:r w:rsidR="00C80DE6">
        <w:rPr>
          <w:noProof/>
        </w:rPr>
        <mc:AlternateContent>
          <mc:Choice Requires="wps">
            <w:drawing>
              <wp:anchor distT="45720" distB="45720" distL="114300" distR="114300" simplePos="0" relativeHeight="251817472" behindDoc="1" locked="0" layoutInCell="1" allowOverlap="1" wp14:anchorId="744056CC" wp14:editId="3DC9A38E">
                <wp:simplePos x="0" y="0"/>
                <wp:positionH relativeFrom="column">
                  <wp:posOffset>-98299</wp:posOffset>
                </wp:positionH>
                <wp:positionV relativeFrom="paragraph">
                  <wp:posOffset>2753744</wp:posOffset>
                </wp:positionV>
                <wp:extent cx="3165230" cy="633046"/>
                <wp:effectExtent l="0" t="0" r="0" b="0"/>
                <wp:wrapNone/>
                <wp:docPr id="16222005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5230" cy="633046"/>
                        </a:xfrm>
                        <a:prstGeom prst="rect">
                          <a:avLst/>
                        </a:prstGeom>
                        <a:noFill/>
                        <a:ln w="9525">
                          <a:noFill/>
                          <a:miter lim="800000"/>
                          <a:headEnd/>
                          <a:tailEnd/>
                        </a:ln>
                      </wps:spPr>
                      <wps:txbx>
                        <w:txbxContent>
                          <w:p w14:paraId="45F37413" w14:textId="7DC71D91" w:rsidR="00C80DE6" w:rsidRPr="003346B5" w:rsidRDefault="00C80DE6" w:rsidP="00C80DE6">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4056CC" id="_x0000_s1051" type="#_x0000_t202" style="position:absolute;margin-left:-7.75pt;margin-top:216.85pt;width:249.25pt;height:49.85pt;z-index:-251499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" filled="f" stroked="f">
                <v:textbox>
                  <w:txbxContent>
                    <w:p w14:paraId="45F37413" w14:textId="7DC71D91" w:rsidR="00C80DE6" w:rsidRPr="003346B5" w:rsidRDefault="00C80DE6" w:rsidP="00C80DE6">
                      <w:pPr>
                        <w:rPr>
                          <w:b/>
                          <w:bCs/>
                        </w:rPr>
                      </w:pPr>
                    </w:p>
                  </w:txbxContent>
                </v:textbox>
              </v:shape>
            </w:pict>
          </mc:Fallback>
        </mc:AlternateContent>
      </w:r>
      <w:r w:rsidR="00F52BAF" w:rsidRPr="00584DAE">
        <w:rPr>
          <w:noProof/>
        </w:rPr>
        <w:drawing>
          <wp:anchor distT="0" distB="0" distL="114300" distR="114300" simplePos="0" relativeHeight="251777536" behindDoc="1" locked="0" layoutInCell="1" allowOverlap="1" wp14:anchorId="22D995D2" wp14:editId="7F83B297">
            <wp:simplePos x="0" y="0"/>
            <wp:positionH relativeFrom="column">
              <wp:posOffset>1599565</wp:posOffset>
            </wp:positionH>
            <wp:positionV relativeFrom="paragraph">
              <wp:posOffset>127384</wp:posOffset>
            </wp:positionV>
            <wp:extent cx="1917700" cy="1076960"/>
            <wp:effectExtent l="0" t="0" r="6350" b="8890"/>
            <wp:wrapTight wrapText="bothSides">
              <wp:wrapPolygon edited="0">
                <wp:start x="0" y="0"/>
                <wp:lineTo x="0" y="21396"/>
                <wp:lineTo x="21457" y="21396"/>
                <wp:lineTo x="21457" y="0"/>
                <wp:lineTo x="0" y="0"/>
              </wp:wrapPolygon>
            </wp:wrapTight>
            <wp:docPr id="616815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078570" name=""/>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917700" cy="1076960"/>
                    </a:xfrm>
                    <a:prstGeom prst="rect">
                      <a:avLst/>
                    </a:prstGeom>
                  </pic:spPr>
                </pic:pic>
              </a:graphicData>
            </a:graphic>
            <wp14:sizeRelH relativeFrom="margin">
              <wp14:pctWidth>0</wp14:pctWidth>
            </wp14:sizeRelH>
            <wp14:sizeRelV relativeFrom="margin">
              <wp14:pctHeight>0</wp14:pctHeight>
            </wp14:sizeRelV>
          </wp:anchor>
        </w:drawing>
      </w:r>
      <w:r w:rsidR="00F52BAF" w:rsidRPr="007E3239">
        <w:rPr>
          <w:noProof/>
        </w:rPr>
        <w:drawing>
          <wp:anchor distT="0" distB="0" distL="114300" distR="114300" simplePos="0" relativeHeight="251774464" behindDoc="1" locked="0" layoutInCell="1" allowOverlap="1" wp14:anchorId="2001E1B6" wp14:editId="1E72A233">
            <wp:simplePos x="0" y="0"/>
            <wp:positionH relativeFrom="column">
              <wp:posOffset>-168763</wp:posOffset>
            </wp:positionH>
            <wp:positionV relativeFrom="paragraph">
              <wp:posOffset>303258</wp:posOffset>
            </wp:positionV>
            <wp:extent cx="1586865" cy="2129155"/>
            <wp:effectExtent l="0" t="0" r="0" b="4445"/>
            <wp:wrapTight wrapText="bothSides">
              <wp:wrapPolygon edited="0">
                <wp:start x="0" y="0"/>
                <wp:lineTo x="0" y="21452"/>
                <wp:lineTo x="21263" y="21452"/>
                <wp:lineTo x="21263" y="0"/>
                <wp:lineTo x="0" y="0"/>
              </wp:wrapPolygon>
            </wp:wrapTight>
            <wp:docPr id="2135567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663554" nam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586865" cy="2129155"/>
                    </a:xfrm>
                    <a:prstGeom prst="rect">
                      <a:avLst/>
                    </a:prstGeom>
                  </pic:spPr>
                </pic:pic>
              </a:graphicData>
            </a:graphic>
            <wp14:sizeRelH relativeFrom="margin">
              <wp14:pctWidth>0</wp14:pctWidth>
            </wp14:sizeRelH>
            <wp14:sizeRelV relativeFrom="margin">
              <wp14:pctHeight>0</wp14:pctHeight>
            </wp14:sizeRelV>
          </wp:anchor>
        </w:drawing>
      </w:r>
      <w:r w:rsidR="006106D3">
        <w:rPr>
          <w:noProof/>
        </w:rPr>
        <mc:AlternateContent>
          <mc:Choice Requires="wps">
            <w:drawing>
              <wp:anchor distT="45720" distB="45720" distL="114300" distR="114300" simplePos="0" relativeHeight="251580928" behindDoc="0" locked="0" layoutInCell="1" allowOverlap="1" wp14:anchorId="65DAACC1" wp14:editId="54F54224">
                <wp:simplePos x="0" y="0"/>
                <wp:positionH relativeFrom="column">
                  <wp:posOffset>4114800</wp:posOffset>
                </wp:positionH>
                <wp:positionV relativeFrom="paragraph">
                  <wp:posOffset>6985</wp:posOffset>
                </wp:positionV>
                <wp:extent cx="2034540" cy="1150620"/>
                <wp:effectExtent l="0" t="0" r="0" b="0"/>
                <wp:wrapSquare wrapText="bothSides"/>
                <wp:docPr id="6094505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4540" cy="1150620"/>
                        </a:xfrm>
                        <a:prstGeom prst="rect">
                          <a:avLst/>
                        </a:prstGeom>
                        <a:noFill/>
                        <a:ln w="9525">
                          <a:noFill/>
                          <a:miter lim="800000"/>
                          <a:headEnd/>
                          <a:tailEnd/>
                        </a:ln>
                      </wps:spPr>
                      <wps:txbx>
                        <w:txbxContent>
                          <w:p w14:paraId="0FAC5525" w14:textId="5A736386" w:rsidR="00101C7D" w:rsidRDefault="00101C7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DAACC1" id="_x0000_s1052" type="#_x0000_t202" style="position:absolute;margin-left:324pt;margin-top:.55pt;width:160.2pt;height:90.6pt;z-index:251580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" filled="f" stroked="f">
                <v:textbox>
                  <w:txbxContent>
                    <w:p w14:paraId="0FAC5525" w14:textId="5A736386" w:rsidR="00101C7D" w:rsidRDefault="00101C7D"/>
                  </w:txbxContent>
                </v:textbox>
                <w10:wrap type="square"/>
              </v:shape>
            </w:pict>
          </mc:Fallback>
        </mc:AlternateContent>
      </w:r>
    </w:p>
    <w:p w14:paraId="17388276" w14:textId="264C317F" w:rsidR="005A6F30" w:rsidRDefault="00F52BAF" w:rsidP="00C77427">
      <w:pPr>
        <w:spacing w:after="160" w:line="259" w:lineRule="auto"/>
      </w:pPr>
      <w:r w:rsidRPr="00475B1B">
        <w:rPr>
          <w:noProof/>
        </w:rPr>
        <w:drawing>
          <wp:anchor distT="0" distB="0" distL="114300" distR="114300" simplePos="0" relativeHeight="251778560" behindDoc="1" locked="0" layoutInCell="1" allowOverlap="1" wp14:anchorId="49D24D73" wp14:editId="4C7C3504">
            <wp:simplePos x="0" y="0"/>
            <wp:positionH relativeFrom="column">
              <wp:posOffset>1599593</wp:posOffset>
            </wp:positionH>
            <wp:positionV relativeFrom="paragraph">
              <wp:posOffset>1092207</wp:posOffset>
            </wp:positionV>
            <wp:extent cx="1817370" cy="1211580"/>
            <wp:effectExtent l="0" t="0" r="0" b="7620"/>
            <wp:wrapTight wrapText="bothSides">
              <wp:wrapPolygon edited="0">
                <wp:start x="0" y="0"/>
                <wp:lineTo x="0" y="21396"/>
                <wp:lineTo x="21283" y="21396"/>
                <wp:lineTo x="21283" y="0"/>
                <wp:lineTo x="0" y="0"/>
              </wp:wrapPolygon>
            </wp:wrapTight>
            <wp:docPr id="1715355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39532"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817370" cy="1211580"/>
                    </a:xfrm>
                    <a:prstGeom prst="rect">
                      <a:avLst/>
                    </a:prstGeom>
                  </pic:spPr>
                </pic:pic>
              </a:graphicData>
            </a:graphic>
          </wp:anchor>
        </w:drawing>
      </w:r>
    </w:p>
    <w:p w14:paraId="6D549C1B" w14:textId="6AE5FE4F" w:rsidR="005A6F30" w:rsidRDefault="007F22C9" w:rsidP="00C77427">
      <w:pPr>
        <w:spacing w:after="160" w:line="259" w:lineRule="auto"/>
      </w:pPr>
      <w:r>
        <w:rPr>
          <w:noProof/>
        </w:rPr>
        <mc:AlternateContent>
          <mc:Choice Requires="wps">
            <w:drawing>
              <wp:anchor distT="0" distB="0" distL="114300" distR="114300" simplePos="0" relativeHeight="251578880" behindDoc="0" locked="0" layoutInCell="1" allowOverlap="1" wp14:anchorId="244FEC5E" wp14:editId="3A4D44EC">
                <wp:simplePos x="0" y="0"/>
                <wp:positionH relativeFrom="column">
                  <wp:posOffset>-142875</wp:posOffset>
                </wp:positionH>
                <wp:positionV relativeFrom="paragraph">
                  <wp:posOffset>338169</wp:posOffset>
                </wp:positionV>
                <wp:extent cx="1744980" cy="297180"/>
                <wp:effectExtent l="0" t="0" r="0" b="7620"/>
                <wp:wrapNone/>
                <wp:docPr id="1114278813" name="Text Box 24"/>
                <wp:cNvGraphicFramePr/>
                <a:graphic xmlns:a="http://schemas.openxmlformats.org/drawingml/2006/main">
                  <a:graphicData uri="http://schemas.microsoft.com/office/word/2010/wordprocessingShape">
                    <wps:wsp>
                      <wps:cNvSpPr txBox="1"/>
                      <wps:spPr>
                        <a:xfrm>
                          <a:off x="0" y="0"/>
                          <a:ext cx="1744980" cy="297180"/>
                        </a:xfrm>
                        <a:prstGeom prst="rect">
                          <a:avLst/>
                        </a:prstGeom>
                        <a:noFill/>
                        <a:ln w="6350">
                          <a:noFill/>
                        </a:ln>
                      </wps:spPr>
                      <wps:txbx>
                        <w:txbxContent>
                          <w:p w14:paraId="06C8F042" w14:textId="53AB46ED" w:rsidR="002A5C8C" w:rsidRPr="006B7C23" w:rsidRDefault="0059270D" w:rsidP="006B7C23">
                            <w:pPr>
                              <w:pStyle w:val="Heading2"/>
                            </w:pPr>
                            <w:r w:rsidRPr="006B7C23">
                              <w:t>Breeding/Nesting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4FEC5E" id="Text Box 24" o:spid="_x0000_s1053" type="#_x0000_t202" style="position:absolute;margin-left:-11.25pt;margin-top:26.65pt;width:137.4pt;height:23.4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" filled="f" stroked="f" strokeweight=".5pt">
                <v:textbox>
                  <w:txbxContent>
                    <w:p w14:paraId="06C8F042" w14:textId="53AB46ED" w:rsidR="002A5C8C" w:rsidRPr="006B7C23" w:rsidRDefault="0059270D" w:rsidP="006B7C23">
                      <w:pPr>
                        <w:pStyle w:val="Heading2"/>
                      </w:pPr>
                      <w:r w:rsidRPr="006B7C23">
                        <w:t>Breeding/Nesting</w:t>
                      </w:r>
                    </w:p>
                  </w:txbxContent>
                </v:textbox>
              </v:shape>
            </w:pict>
          </mc:Fallback>
        </mc:AlternateContent>
      </w:r>
    </w:p>
    <w:p w14:paraId="29C0E6ED" w14:textId="44D686EC" w:rsidR="005A6F30" w:rsidRDefault="00C231BA" w:rsidP="00C77427">
      <w:pPr>
        <w:spacing w:after="160" w:line="259" w:lineRule="auto"/>
      </w:pPr>
      <w:r w:rsidRPr="00E72C8B">
        <w:rPr>
          <w:noProof/>
        </w:rPr>
        <w:drawing>
          <wp:anchor distT="0" distB="0" distL="114300" distR="114300" simplePos="0" relativeHeight="251776512" behindDoc="1" locked="0" layoutInCell="1" allowOverlap="1" wp14:anchorId="6C2F2597" wp14:editId="0859AAAB">
            <wp:simplePos x="0" y="0"/>
            <wp:positionH relativeFrom="column">
              <wp:posOffset>4251960</wp:posOffset>
            </wp:positionH>
            <wp:positionV relativeFrom="paragraph">
              <wp:posOffset>311150</wp:posOffset>
            </wp:positionV>
            <wp:extent cx="2597150" cy="1731010"/>
            <wp:effectExtent l="0" t="0" r="0" b="2540"/>
            <wp:wrapTight wrapText="bothSides">
              <wp:wrapPolygon edited="0">
                <wp:start x="0" y="0"/>
                <wp:lineTo x="0" y="21394"/>
                <wp:lineTo x="21389" y="21394"/>
                <wp:lineTo x="21389" y="0"/>
                <wp:lineTo x="0" y="0"/>
              </wp:wrapPolygon>
            </wp:wrapTight>
            <wp:docPr id="1759660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660583" nam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597150" cy="1731010"/>
                    </a:xfrm>
                    <a:prstGeom prst="rect">
                      <a:avLst/>
                    </a:prstGeom>
                  </pic:spPr>
                </pic:pic>
              </a:graphicData>
            </a:graphic>
            <wp14:sizeRelH relativeFrom="margin">
              <wp14:pctWidth>0</wp14:pctWidth>
            </wp14:sizeRelH>
            <wp14:sizeRelV relativeFrom="margin">
              <wp14:pctHeight>0</wp14:pctHeight>
            </wp14:sizeRelV>
          </wp:anchor>
        </w:drawing>
      </w:r>
      <w:r w:rsidR="006106D3">
        <w:rPr>
          <w:noProof/>
        </w:rPr>
        <mc:AlternateContent>
          <mc:Choice Requires="wps">
            <w:drawing>
              <wp:anchor distT="45720" distB="45720" distL="114300" distR="114300" simplePos="0" relativeHeight="251582976" behindDoc="0" locked="0" layoutInCell="1" allowOverlap="1" wp14:anchorId="2171FF8A" wp14:editId="0F0A371C">
                <wp:simplePos x="0" y="0"/>
                <wp:positionH relativeFrom="column">
                  <wp:posOffset>4111625</wp:posOffset>
                </wp:positionH>
                <wp:positionV relativeFrom="paragraph">
                  <wp:posOffset>284480</wp:posOffset>
                </wp:positionV>
                <wp:extent cx="2034540" cy="1371600"/>
                <wp:effectExtent l="0" t="0" r="0" b="0"/>
                <wp:wrapSquare wrapText="bothSides"/>
                <wp:docPr id="217094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4540" cy="1371600"/>
                        </a:xfrm>
                        <a:prstGeom prst="rect">
                          <a:avLst/>
                        </a:prstGeom>
                        <a:noFill/>
                        <a:ln w="9525">
                          <a:noFill/>
                          <a:miter lim="800000"/>
                          <a:headEnd/>
                          <a:tailEnd/>
                        </a:ln>
                      </wps:spPr>
                      <wps:txbx>
                        <w:txbxContent>
                          <w:p w14:paraId="528EBBCC" w14:textId="5B05882F" w:rsidR="00E72C8B" w:rsidRDefault="00E72C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71FF8A" id="_x0000_s1054" type="#_x0000_t202" style="position:absolute;margin-left:323.75pt;margin-top:22.4pt;width:160.2pt;height:108pt;z-index:251582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" filled="f" stroked="f">
                <v:textbox>
                  <w:txbxContent>
                    <w:p w14:paraId="528EBBCC" w14:textId="5B05882F" w:rsidR="00E72C8B" w:rsidRDefault="00E72C8B"/>
                  </w:txbxContent>
                </v:textbox>
                <w10:wrap type="square"/>
              </v:shape>
            </w:pict>
          </mc:Fallback>
        </mc:AlternateContent>
      </w:r>
    </w:p>
    <w:p w14:paraId="733B25BB" w14:textId="051185E7" w:rsidR="005A6F30" w:rsidRDefault="00D12458" w:rsidP="00C77427">
      <w:pPr>
        <w:spacing w:after="160" w:line="259" w:lineRule="auto"/>
      </w:pPr>
      <w:r>
        <w:rPr>
          <w:noProof/>
        </w:rPr>
        <mc:AlternateContent>
          <mc:Choice Requires="wps">
            <w:drawing>
              <wp:anchor distT="45720" distB="45720" distL="114300" distR="114300" simplePos="0" relativeHeight="251579904" behindDoc="0" locked="0" layoutInCell="1" allowOverlap="1" wp14:anchorId="41AA25ED" wp14:editId="1E633F59">
                <wp:simplePos x="0" y="0"/>
                <wp:positionH relativeFrom="column">
                  <wp:posOffset>-181087</wp:posOffset>
                </wp:positionH>
                <wp:positionV relativeFrom="paragraph">
                  <wp:posOffset>59055</wp:posOffset>
                </wp:positionV>
                <wp:extent cx="3810000" cy="4693920"/>
                <wp:effectExtent l="0" t="0" r="0" b="0"/>
                <wp:wrapSquare wrapText="bothSides"/>
                <wp:docPr id="8914491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0" cy="4693920"/>
                        </a:xfrm>
                        <a:prstGeom prst="rect">
                          <a:avLst/>
                        </a:prstGeom>
                        <a:noFill/>
                        <a:ln w="9525">
                          <a:noFill/>
                          <a:miter lim="800000"/>
                          <a:headEnd/>
                          <a:tailEnd/>
                        </a:ln>
                      </wps:spPr>
                      <wps:txbx>
                        <w:txbxContent>
                          <w:p w14:paraId="13269721" w14:textId="5CFFC8C7" w:rsidR="002930D5" w:rsidRDefault="00C41196" w:rsidP="008C14FA">
                            <w:pPr>
                              <w:spacing w:line="276" w:lineRule="auto"/>
                            </w:pPr>
                            <w:r>
                              <w:t>Courtship in American Wigeons starts</w:t>
                            </w:r>
                            <w:r w:rsidR="00CC3F39">
                              <w:t xml:space="preserve"> in their wintering grou</w:t>
                            </w:r>
                            <w:r w:rsidR="007A76BA">
                              <w:t>nd</w:t>
                            </w:r>
                            <w:r w:rsidR="00CC3F39">
                              <w:t xml:space="preserve">s before they migrate to their nesting habitats. </w:t>
                            </w:r>
                            <w:r w:rsidR="00BB3CD9">
                              <w:t xml:space="preserve">Males who exhibit </w:t>
                            </w:r>
                            <w:r w:rsidR="00825C80">
                              <w:t xml:space="preserve">full </w:t>
                            </w:r>
                            <w:r w:rsidR="004440E0">
                              <w:t xml:space="preserve">breeding plumage </w:t>
                            </w:r>
                            <w:r w:rsidR="00825C80">
                              <w:t xml:space="preserve">tend to breed earlier than males who are not in full breeding plumage. </w:t>
                            </w:r>
                            <w:r w:rsidR="00A168BF">
                              <w:t xml:space="preserve">Females exhibit mate preference meaning they choose the mate they believe show the best qualities. Amongst </w:t>
                            </w:r>
                            <w:r w:rsidR="00D77B1B">
                              <w:t>these qualities</w:t>
                            </w:r>
                            <w:r w:rsidR="003E6685">
                              <w:t xml:space="preserve"> are mate attentiveness, </w:t>
                            </w:r>
                            <w:r w:rsidR="00C14FF9">
                              <w:t xml:space="preserve">performance of areal chase displays of males to females, </w:t>
                            </w:r>
                            <w:r w:rsidR="00911AAD">
                              <w:t>dominance,</w:t>
                            </w:r>
                            <w:r w:rsidR="00C14FF9">
                              <w:t xml:space="preserve"> and aggression. </w:t>
                            </w:r>
                            <w:r w:rsidR="00D77B1B">
                              <w:t xml:space="preserve">Females nest on dryland </w:t>
                            </w:r>
                            <w:r w:rsidR="00911AAD">
                              <w:t>but near water</w:t>
                            </w:r>
                            <w:r w:rsidR="00277EC3">
                              <w:t xml:space="preserve">. Nest are concealed by tall </w:t>
                            </w:r>
                            <w:r w:rsidR="00425C8F">
                              <w:t>vegetation. Females typically lay 8-11 eggs</w:t>
                            </w:r>
                            <w:r w:rsidR="00B22FBD">
                              <w:t xml:space="preserve"> and incubate them for about 23-24 days. </w:t>
                            </w:r>
                            <w:r w:rsidR="00823CD1">
                              <w:t xml:space="preserve">Since they tend to nest later in the season than some other dabbling </w:t>
                            </w:r>
                            <w:r w:rsidR="0045797C">
                              <w:t>ducks,</w:t>
                            </w:r>
                            <w:r w:rsidR="00823CD1">
                              <w:t xml:space="preserve"> </w:t>
                            </w:r>
                            <w:r w:rsidR="00772528">
                              <w:t>they</w:t>
                            </w:r>
                            <w:r w:rsidR="00973390">
                              <w:t xml:space="preserve"> tend to be a little more adaptable </w:t>
                            </w:r>
                            <w:r w:rsidR="00BF5E86">
                              <w:t>however they are still facing some major challenges when it comes to climate changes that have been occurring over t</w:t>
                            </w:r>
                            <w:r w:rsidR="00624C1A">
                              <w:t>ime.</w:t>
                            </w:r>
                            <w:r w:rsidR="00EA3529">
                              <w:t>(</w:t>
                            </w:r>
                            <w:hyperlink r:id="rId71" w:history="1">
                              <w:r w:rsidR="007D05FE" w:rsidRPr="007D05FE">
                                <w:rPr>
                                  <w:rStyle w:val="Hyperlink"/>
                                </w:rPr>
                                <w:t>Audubon</w:t>
                              </w:r>
                            </w:hyperlink>
                            <w:r w:rsidR="00EA3529">
                              <w:t>)</w:t>
                            </w:r>
                            <w:r w:rsidR="00624C1A">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AA25ED" id="_x0000_s1055" type="#_x0000_t202" style="position:absolute;margin-left:-14.25pt;margin-top:4.65pt;width:300pt;height:369.6pt;z-index:251579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" filled="f" stroked="f">
                <v:textbox>
                  <w:txbxContent>
                    <w:p w14:paraId="13269721" w14:textId="5CFFC8C7" w:rsidR="002930D5" w:rsidRDefault="00C41196" w:rsidP="008C14FA">
                      <w:pPr>
                        <w:spacing w:line="276" w:lineRule="auto"/>
                      </w:pPr>
                      <w:r>
                        <w:t>Courtship in American Wigeons starts</w:t>
                      </w:r>
                      <w:r w:rsidR="00CC3F39">
                        <w:t xml:space="preserve"> in their wintering grou</w:t>
                      </w:r>
                      <w:r w:rsidR="007A76BA">
                        <w:t>nd</w:t>
                      </w:r>
                      <w:r w:rsidR="00CC3F39">
                        <w:t xml:space="preserve">s before they migrate to their nesting habitats. </w:t>
                      </w:r>
                      <w:r w:rsidR="00BB3CD9">
                        <w:t xml:space="preserve">Males who exhibit </w:t>
                      </w:r>
                      <w:r w:rsidR="00825C80">
                        <w:t xml:space="preserve">full </w:t>
                      </w:r>
                      <w:r w:rsidR="004440E0">
                        <w:t xml:space="preserve">breeding plumage </w:t>
                      </w:r>
                      <w:r w:rsidR="00825C80">
                        <w:t xml:space="preserve">tend to breed earlier than males who are not in full breeding plumage. </w:t>
                      </w:r>
                      <w:r w:rsidR="00A168BF">
                        <w:t xml:space="preserve">Females exhibit mate preference meaning they choose the mate they believe show the best qualities. Amongst </w:t>
                      </w:r>
                      <w:r w:rsidR="00D77B1B">
                        <w:t>these qualities</w:t>
                      </w:r>
                      <w:r w:rsidR="003E6685">
                        <w:t xml:space="preserve"> are mate attentiveness, </w:t>
                      </w:r>
                      <w:r w:rsidR="00C14FF9">
                        <w:t xml:space="preserve">performance of areal chase displays of males to females, </w:t>
                      </w:r>
                      <w:r w:rsidR="00911AAD">
                        <w:t>dominance,</w:t>
                      </w:r>
                      <w:r w:rsidR="00C14FF9">
                        <w:t xml:space="preserve"> and aggression. </w:t>
                      </w:r>
                      <w:r w:rsidR="00D77B1B">
                        <w:t xml:space="preserve">Females nest on dryland </w:t>
                      </w:r>
                      <w:r w:rsidR="00911AAD">
                        <w:t>but near water</w:t>
                      </w:r>
                      <w:r w:rsidR="00277EC3">
                        <w:t xml:space="preserve">. Nest are concealed by tall </w:t>
                      </w:r>
                      <w:r w:rsidR="00425C8F">
                        <w:t>vegetation. Females typically lay 8-11 eggs</w:t>
                      </w:r>
                      <w:r w:rsidR="00B22FBD">
                        <w:t xml:space="preserve"> and incubate them for about 23-24 days. </w:t>
                      </w:r>
                      <w:r w:rsidR="00823CD1">
                        <w:t xml:space="preserve">Since they tend to nest later in the season than some other dabbling </w:t>
                      </w:r>
                      <w:r w:rsidR="0045797C">
                        <w:t>ducks,</w:t>
                      </w:r>
                      <w:r w:rsidR="00823CD1">
                        <w:t xml:space="preserve"> </w:t>
                      </w:r>
                      <w:r w:rsidR="00772528">
                        <w:t>they</w:t>
                      </w:r>
                      <w:r w:rsidR="00973390">
                        <w:t xml:space="preserve"> tend to be a little more adaptable </w:t>
                      </w:r>
                      <w:r w:rsidR="00BF5E86">
                        <w:t>however they are still facing some major challenges when it comes to climate changes that have been occurring over t</w:t>
                      </w:r>
                      <w:r w:rsidR="00624C1A">
                        <w:t>ime.</w:t>
                      </w:r>
                      <w:r w:rsidR="00EA3529">
                        <w:t>(</w:t>
                      </w:r>
                      <w:hyperlink r:id="rId72" w:history="1">
                        <w:r w:rsidR="007D05FE" w:rsidRPr="007D05FE">
                          <w:rPr>
                            <w:rStyle w:val="Hyperlink"/>
                          </w:rPr>
                          <w:t>Audubon</w:t>
                        </w:r>
                      </w:hyperlink>
                      <w:r w:rsidR="00EA3529">
                        <w:t>)</w:t>
                      </w:r>
                      <w:r w:rsidR="00624C1A">
                        <w:t xml:space="preserve"> </w:t>
                      </w:r>
                    </w:p>
                  </w:txbxContent>
                </v:textbox>
                <w10:wrap type="square"/>
              </v:shape>
            </w:pict>
          </mc:Fallback>
        </mc:AlternateContent>
      </w:r>
    </w:p>
    <w:p w14:paraId="4D7BF899" w14:textId="39677AB6" w:rsidR="005A6F30" w:rsidRDefault="005A6F30" w:rsidP="00C77427">
      <w:pPr>
        <w:spacing w:after="160" w:line="259" w:lineRule="auto"/>
      </w:pPr>
    </w:p>
    <w:p w14:paraId="2C3C1696" w14:textId="3E82C265" w:rsidR="005A6F30" w:rsidRDefault="005A6F30" w:rsidP="00C77427">
      <w:pPr>
        <w:spacing w:after="160" w:line="259" w:lineRule="auto"/>
      </w:pPr>
    </w:p>
    <w:p w14:paraId="36623D98" w14:textId="04F4EC76" w:rsidR="005A6F30" w:rsidRDefault="005E7222" w:rsidP="00C77427">
      <w:pPr>
        <w:spacing w:after="160" w:line="259" w:lineRule="auto"/>
      </w:pPr>
      <w:r>
        <w:rPr>
          <w:noProof/>
        </w:rPr>
        <mc:AlternateContent>
          <mc:Choice Requires="wps">
            <w:drawing>
              <wp:anchor distT="45720" distB="45720" distL="114300" distR="114300" simplePos="0" relativeHeight="251655680" behindDoc="1" locked="0" layoutInCell="1" allowOverlap="1" wp14:anchorId="39ABB75E" wp14:editId="501F4D13">
                <wp:simplePos x="0" y="0"/>
                <wp:positionH relativeFrom="column">
                  <wp:posOffset>4802698</wp:posOffset>
                </wp:positionH>
                <wp:positionV relativeFrom="paragraph">
                  <wp:posOffset>220077</wp:posOffset>
                </wp:positionV>
                <wp:extent cx="854075" cy="335280"/>
                <wp:effectExtent l="0" t="0" r="0" b="0"/>
                <wp:wrapNone/>
                <wp:docPr id="16483339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4075" cy="335280"/>
                        </a:xfrm>
                        <a:prstGeom prst="rect">
                          <a:avLst/>
                        </a:prstGeom>
                        <a:noFill/>
                        <a:ln w="9525">
                          <a:noFill/>
                          <a:miter lim="800000"/>
                          <a:headEnd/>
                          <a:tailEnd/>
                        </a:ln>
                      </wps:spPr>
                      <wps:txbx>
                        <w:txbxContent>
                          <w:p w14:paraId="13DA0A50" w14:textId="2D536263" w:rsidR="005E7222" w:rsidRPr="005D5848" w:rsidRDefault="005E7222" w:rsidP="005E7222">
                            <w:pPr>
                              <w:rPr>
                                <w:i/>
                                <w:iCs/>
                                <w:sz w:val="18"/>
                                <w:szCs w:val="18"/>
                              </w:rPr>
                            </w:pPr>
                            <w:r w:rsidRPr="005D5848">
                              <w:rPr>
                                <w:i/>
                                <w:iCs/>
                                <w:sz w:val="20"/>
                                <w:szCs w:val="20"/>
                              </w:rPr>
                              <w:t xml:space="preserve">Image </w:t>
                            </w:r>
                            <w:r>
                              <w:rPr>
                                <w:i/>
                                <w:iCs/>
                                <w:sz w:val="20"/>
                                <w:szCs w:val="20"/>
                              </w:rPr>
                              <w:t>22</w:t>
                            </w:r>
                          </w:p>
                          <w:p w14:paraId="2ECA5384" w14:textId="77777777" w:rsidR="005E7222" w:rsidRDefault="005E7222" w:rsidP="005E722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ABB75E" id="_x0000_s1056" type="#_x0000_t202" style="position:absolute;margin-left:378.15pt;margin-top:17.35pt;width:67.25pt;height:26.4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" filled="f" stroked="f">
                <v:textbox>
                  <w:txbxContent>
                    <w:p w14:paraId="13DA0A50" w14:textId="2D536263" w:rsidR="005E7222" w:rsidRPr="005D5848" w:rsidRDefault="005E7222" w:rsidP="005E7222">
                      <w:pPr>
                        <w:rPr>
                          <w:i/>
                          <w:iCs/>
                          <w:sz w:val="18"/>
                          <w:szCs w:val="18"/>
                        </w:rPr>
                      </w:pPr>
                      <w:r w:rsidRPr="005D5848">
                        <w:rPr>
                          <w:i/>
                          <w:iCs/>
                          <w:sz w:val="20"/>
                          <w:szCs w:val="20"/>
                        </w:rPr>
                        <w:t xml:space="preserve">Image </w:t>
                      </w:r>
                      <w:r>
                        <w:rPr>
                          <w:i/>
                          <w:iCs/>
                          <w:sz w:val="20"/>
                          <w:szCs w:val="20"/>
                        </w:rPr>
                        <w:t>22</w:t>
                      </w:r>
                    </w:p>
                    <w:p w14:paraId="2ECA5384" w14:textId="77777777" w:rsidR="005E7222" w:rsidRDefault="005E7222" w:rsidP="005E7222"/>
                  </w:txbxContent>
                </v:textbox>
              </v:shape>
            </w:pict>
          </mc:Fallback>
        </mc:AlternateContent>
      </w:r>
    </w:p>
    <w:p w14:paraId="7F170759" w14:textId="4C6D0BE0" w:rsidR="005A6F30" w:rsidRDefault="005A6F30" w:rsidP="00C77427">
      <w:pPr>
        <w:spacing w:after="160" w:line="259" w:lineRule="auto"/>
      </w:pPr>
    </w:p>
    <w:p w14:paraId="5FF2484A" w14:textId="753E71F6" w:rsidR="005A6F30" w:rsidRDefault="008330E7" w:rsidP="00C77427">
      <w:pPr>
        <w:spacing w:after="160" w:line="259" w:lineRule="auto"/>
      </w:pPr>
      <w:r>
        <w:rPr>
          <w:noProof/>
        </w:rPr>
        <mc:AlternateContent>
          <mc:Choice Requires="wps">
            <w:drawing>
              <wp:anchor distT="45720" distB="45720" distL="114300" distR="114300" simplePos="0" relativeHeight="251815424" behindDoc="1" locked="0" layoutInCell="1" allowOverlap="1" wp14:anchorId="31E0D0AA" wp14:editId="7AD3D73B">
                <wp:simplePos x="0" y="0"/>
                <wp:positionH relativeFrom="column">
                  <wp:posOffset>4115114</wp:posOffset>
                </wp:positionH>
                <wp:positionV relativeFrom="paragraph">
                  <wp:posOffset>111006</wp:posOffset>
                </wp:positionV>
                <wp:extent cx="2948940" cy="481965"/>
                <wp:effectExtent l="0" t="0" r="0" b="0"/>
                <wp:wrapNone/>
                <wp:docPr id="21068604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8940" cy="481965"/>
                        </a:xfrm>
                        <a:prstGeom prst="rect">
                          <a:avLst/>
                        </a:prstGeom>
                        <a:noFill/>
                        <a:ln w="9525">
                          <a:noFill/>
                          <a:miter lim="800000"/>
                          <a:headEnd/>
                          <a:tailEnd/>
                        </a:ln>
                      </wps:spPr>
                      <wps:txbx>
                        <w:txbxContent>
                          <w:p w14:paraId="2A2A8A49" w14:textId="2C9CB7C4" w:rsidR="008330E7" w:rsidRPr="00405C6B" w:rsidRDefault="00E53C76" w:rsidP="008330E7">
                            <w:r>
                              <w:rPr>
                                <w:b/>
                                <w:bCs/>
                                <w:i/>
                                <w:iCs/>
                                <w:sz w:val="20"/>
                                <w:szCs w:val="20"/>
                              </w:rPr>
                              <w:t>Wigeon Nest</w:t>
                            </w:r>
                            <w:r w:rsidR="008330E7">
                              <w:rPr>
                                <w:b/>
                                <w:bCs/>
                                <w:i/>
                                <w:iCs/>
                                <w:sz w:val="20"/>
                                <w:szCs w:val="20"/>
                              </w:rPr>
                              <w:t xml:space="preserve"> </w:t>
                            </w:r>
                            <w:r w:rsidR="008330E7">
                              <w:rPr>
                                <w:i/>
                                <w:iCs/>
                                <w:sz w:val="20"/>
                                <w:szCs w:val="20"/>
                              </w:rPr>
                              <w:t>Photograph</w:t>
                            </w:r>
                            <w:r>
                              <w:rPr>
                                <w:i/>
                                <w:iCs/>
                                <w:sz w:val="20"/>
                                <w:szCs w:val="20"/>
                              </w:rPr>
                              <w:t xml:space="preserve">ed by </w:t>
                            </w:r>
                            <w:hyperlink r:id="rId73" w:history="1">
                              <w:r w:rsidRPr="00E53C76">
                                <w:rPr>
                                  <w:rStyle w:val="Hyperlink"/>
                                  <w:i/>
                                  <w:iCs/>
                                  <w:sz w:val="20"/>
                                  <w:szCs w:val="20"/>
                                </w:rPr>
                                <w:t>Nick Hawkins</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E0D0AA" id="_x0000_s1057" type="#_x0000_t202" style="position:absolute;margin-left:324pt;margin-top:8.75pt;width:232.2pt;height:37.95pt;z-index:-251501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" filled="f" stroked="f">
                <v:textbox>
                  <w:txbxContent>
                    <w:p w14:paraId="2A2A8A49" w14:textId="2C9CB7C4" w:rsidR="008330E7" w:rsidRPr="00405C6B" w:rsidRDefault="00E53C76" w:rsidP="008330E7">
                      <w:r>
                        <w:rPr>
                          <w:b/>
                          <w:bCs/>
                          <w:i/>
                          <w:iCs/>
                          <w:sz w:val="20"/>
                          <w:szCs w:val="20"/>
                        </w:rPr>
                        <w:t>Wigeon Nest</w:t>
                      </w:r>
                      <w:r w:rsidR="008330E7">
                        <w:rPr>
                          <w:b/>
                          <w:bCs/>
                          <w:i/>
                          <w:iCs/>
                          <w:sz w:val="20"/>
                          <w:szCs w:val="20"/>
                        </w:rPr>
                        <w:t xml:space="preserve"> </w:t>
                      </w:r>
                      <w:r w:rsidR="008330E7">
                        <w:rPr>
                          <w:i/>
                          <w:iCs/>
                          <w:sz w:val="20"/>
                          <w:szCs w:val="20"/>
                        </w:rPr>
                        <w:t>Photograph</w:t>
                      </w:r>
                      <w:r>
                        <w:rPr>
                          <w:i/>
                          <w:iCs/>
                          <w:sz w:val="20"/>
                          <w:szCs w:val="20"/>
                        </w:rPr>
                        <w:t xml:space="preserve">ed by </w:t>
                      </w:r>
                      <w:hyperlink r:id="rId74" w:history="1">
                        <w:r w:rsidRPr="00E53C76">
                          <w:rPr>
                            <w:rStyle w:val="Hyperlink"/>
                            <w:i/>
                            <w:iCs/>
                            <w:sz w:val="20"/>
                            <w:szCs w:val="20"/>
                          </w:rPr>
                          <w:t>Nick Hawkins</w:t>
                        </w:r>
                      </w:hyperlink>
                    </w:p>
                  </w:txbxContent>
                </v:textbox>
              </v:shape>
            </w:pict>
          </mc:Fallback>
        </mc:AlternateContent>
      </w:r>
    </w:p>
    <w:p w14:paraId="6EE58B78" w14:textId="1F68096E" w:rsidR="005A6F30" w:rsidRDefault="005A6F30" w:rsidP="00C77427">
      <w:pPr>
        <w:spacing w:after="160" w:line="259" w:lineRule="auto"/>
      </w:pPr>
    </w:p>
    <w:p w14:paraId="4AECD3DC" w14:textId="50320E24" w:rsidR="005A6F30" w:rsidRDefault="00C231BA" w:rsidP="00C77427">
      <w:pPr>
        <w:spacing w:after="160" w:line="259" w:lineRule="auto"/>
      </w:pPr>
      <w:r w:rsidRPr="006B5FFB">
        <w:rPr>
          <w:noProof/>
        </w:rPr>
        <w:drawing>
          <wp:anchor distT="0" distB="0" distL="114300" distR="114300" simplePos="0" relativeHeight="251779584" behindDoc="1" locked="0" layoutInCell="1" allowOverlap="1" wp14:anchorId="2382B3BA" wp14:editId="284A7750">
            <wp:simplePos x="0" y="0"/>
            <wp:positionH relativeFrom="column">
              <wp:posOffset>3632500</wp:posOffset>
            </wp:positionH>
            <wp:positionV relativeFrom="paragraph">
              <wp:posOffset>100330</wp:posOffset>
            </wp:positionV>
            <wp:extent cx="2580640" cy="1767840"/>
            <wp:effectExtent l="0" t="0" r="0" b="3810"/>
            <wp:wrapTight wrapText="bothSides">
              <wp:wrapPolygon edited="0">
                <wp:start x="0" y="0"/>
                <wp:lineTo x="0" y="21414"/>
                <wp:lineTo x="21366" y="21414"/>
                <wp:lineTo x="21366" y="0"/>
                <wp:lineTo x="0" y="0"/>
              </wp:wrapPolygon>
            </wp:wrapTight>
            <wp:docPr id="335390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390464" name=""/>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580640" cy="1767840"/>
                    </a:xfrm>
                    <a:prstGeom prst="rect">
                      <a:avLst/>
                    </a:prstGeom>
                    <a:ln>
                      <a:noFill/>
                    </a:ln>
                  </pic:spPr>
                </pic:pic>
              </a:graphicData>
            </a:graphic>
            <wp14:sizeRelH relativeFrom="margin">
              <wp14:pctWidth>0</wp14:pctWidth>
            </wp14:sizeRelH>
            <wp14:sizeRelV relativeFrom="margin">
              <wp14:pctHeight>0</wp14:pctHeight>
            </wp14:sizeRelV>
          </wp:anchor>
        </w:drawing>
      </w:r>
    </w:p>
    <w:p w14:paraId="61179C4D" w14:textId="2822D913" w:rsidR="005A6F30" w:rsidRDefault="005A6F30" w:rsidP="00C77427">
      <w:pPr>
        <w:spacing w:after="160" w:line="259" w:lineRule="auto"/>
      </w:pPr>
    </w:p>
    <w:p w14:paraId="243DB8E3" w14:textId="47BC5DC7" w:rsidR="005A6F30" w:rsidRDefault="005A6F30" w:rsidP="00C77427">
      <w:pPr>
        <w:spacing w:after="160" w:line="259" w:lineRule="auto"/>
      </w:pPr>
    </w:p>
    <w:p w14:paraId="00AEAFFA" w14:textId="20812E5F" w:rsidR="00A15A71" w:rsidRDefault="00A15A71" w:rsidP="00C77427">
      <w:pPr>
        <w:spacing w:after="160" w:line="259" w:lineRule="auto"/>
      </w:pPr>
    </w:p>
    <w:p w14:paraId="057D79CE" w14:textId="77777777" w:rsidR="007F22C9" w:rsidRDefault="007F22C9" w:rsidP="00C77427">
      <w:pPr>
        <w:spacing w:after="160" w:line="259" w:lineRule="auto"/>
      </w:pPr>
    </w:p>
    <w:p w14:paraId="29D3C0D9" w14:textId="3F2DF09A" w:rsidR="007F22C9" w:rsidRDefault="007F22C9" w:rsidP="00C77427">
      <w:pPr>
        <w:spacing w:after="160" w:line="259" w:lineRule="auto"/>
      </w:pPr>
    </w:p>
    <w:p w14:paraId="21FF2503" w14:textId="12E63E46" w:rsidR="007F22C9" w:rsidRDefault="00583658" w:rsidP="00C77427">
      <w:pPr>
        <w:spacing w:after="160" w:line="259" w:lineRule="auto"/>
      </w:pPr>
      <w:r>
        <w:rPr>
          <w:noProof/>
        </w:rPr>
        <mc:AlternateContent>
          <mc:Choice Requires="wps">
            <w:drawing>
              <wp:anchor distT="45720" distB="45720" distL="114300" distR="114300" simplePos="0" relativeHeight="251813376" behindDoc="1" locked="0" layoutInCell="1" allowOverlap="1" wp14:anchorId="25EFB6AF" wp14:editId="78401457">
                <wp:simplePos x="0" y="0"/>
                <wp:positionH relativeFrom="column">
                  <wp:posOffset>3743325</wp:posOffset>
                </wp:positionH>
                <wp:positionV relativeFrom="paragraph">
                  <wp:posOffset>45085</wp:posOffset>
                </wp:positionV>
                <wp:extent cx="2948940" cy="481965"/>
                <wp:effectExtent l="0" t="0" r="0" b="0"/>
                <wp:wrapNone/>
                <wp:docPr id="17376569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8940" cy="481965"/>
                        </a:xfrm>
                        <a:prstGeom prst="rect">
                          <a:avLst/>
                        </a:prstGeom>
                        <a:noFill/>
                        <a:ln w="9525">
                          <a:noFill/>
                          <a:miter lim="800000"/>
                          <a:headEnd/>
                          <a:tailEnd/>
                        </a:ln>
                      </wps:spPr>
                      <wps:txbx>
                        <w:txbxContent>
                          <w:p w14:paraId="5CCBD639" w14:textId="07212B04" w:rsidR="00583658" w:rsidRPr="00405C6B" w:rsidRDefault="00405C6B" w:rsidP="00583658">
                            <w:r>
                              <w:rPr>
                                <w:b/>
                                <w:bCs/>
                                <w:i/>
                                <w:iCs/>
                                <w:sz w:val="20"/>
                                <w:szCs w:val="20"/>
                              </w:rPr>
                              <w:t xml:space="preserve">Duckling Wigeons </w:t>
                            </w:r>
                            <w:r>
                              <w:rPr>
                                <w:i/>
                                <w:iCs/>
                                <w:sz w:val="20"/>
                                <w:szCs w:val="20"/>
                              </w:rPr>
                              <w:t xml:space="preserve">Photographed by </w:t>
                            </w:r>
                            <w:hyperlink r:id="rId76" w:history="1">
                              <w:r w:rsidRPr="00405C6B">
                                <w:rPr>
                                  <w:rStyle w:val="Hyperlink"/>
                                  <w:i/>
                                  <w:iCs/>
                                  <w:sz w:val="20"/>
                                  <w:szCs w:val="20"/>
                                </w:rPr>
                                <w:t>Don D</w:t>
                              </w:r>
                              <w:r w:rsidRPr="00405C6B">
                                <w:rPr>
                                  <w:rStyle w:val="Hyperlink"/>
                                  <w:i/>
                                  <w:iCs/>
                                  <w:sz w:val="20"/>
                                  <w:szCs w:val="20"/>
                                </w:rPr>
                                <w:t>e</w:t>
                              </w:r>
                              <w:r w:rsidRPr="00405C6B">
                                <w:rPr>
                                  <w:rStyle w:val="Hyperlink"/>
                                  <w:i/>
                                  <w:iCs/>
                                  <w:sz w:val="20"/>
                                  <w:szCs w:val="20"/>
                                </w:rPr>
                                <w:t>laney</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EFB6AF" id="_x0000_s1058" type="#_x0000_t202" style="position:absolute;margin-left:294.75pt;margin-top:3.55pt;width:232.2pt;height:37.95pt;z-index:-251503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" filled="f" stroked="f">
                <v:textbox>
                  <w:txbxContent>
                    <w:p w14:paraId="5CCBD639" w14:textId="07212B04" w:rsidR="00583658" w:rsidRPr="00405C6B" w:rsidRDefault="00405C6B" w:rsidP="00583658">
                      <w:r>
                        <w:rPr>
                          <w:b/>
                          <w:bCs/>
                          <w:i/>
                          <w:iCs/>
                          <w:sz w:val="20"/>
                          <w:szCs w:val="20"/>
                        </w:rPr>
                        <w:t xml:space="preserve">Duckling Wigeons </w:t>
                      </w:r>
                      <w:r>
                        <w:rPr>
                          <w:i/>
                          <w:iCs/>
                          <w:sz w:val="20"/>
                          <w:szCs w:val="20"/>
                        </w:rPr>
                        <w:t xml:space="preserve">Photographed by </w:t>
                      </w:r>
                      <w:hyperlink r:id="rId77" w:history="1">
                        <w:r w:rsidRPr="00405C6B">
                          <w:rPr>
                            <w:rStyle w:val="Hyperlink"/>
                            <w:i/>
                            <w:iCs/>
                            <w:sz w:val="20"/>
                            <w:szCs w:val="20"/>
                          </w:rPr>
                          <w:t>Don D</w:t>
                        </w:r>
                        <w:r w:rsidRPr="00405C6B">
                          <w:rPr>
                            <w:rStyle w:val="Hyperlink"/>
                            <w:i/>
                            <w:iCs/>
                            <w:sz w:val="20"/>
                            <w:szCs w:val="20"/>
                          </w:rPr>
                          <w:t>e</w:t>
                        </w:r>
                        <w:r w:rsidRPr="00405C6B">
                          <w:rPr>
                            <w:rStyle w:val="Hyperlink"/>
                            <w:i/>
                            <w:iCs/>
                            <w:sz w:val="20"/>
                            <w:szCs w:val="20"/>
                          </w:rPr>
                          <w:t>laney</w:t>
                        </w:r>
                      </w:hyperlink>
                    </w:p>
                  </w:txbxContent>
                </v:textbox>
              </v:shape>
            </w:pict>
          </mc:Fallback>
        </mc:AlternateContent>
      </w:r>
    </w:p>
    <w:p w14:paraId="076BC48F" w14:textId="3473AEAB" w:rsidR="005A6F30" w:rsidRDefault="005A6F30" w:rsidP="00C77427">
      <w:pPr>
        <w:spacing w:after="160" w:line="259" w:lineRule="auto"/>
      </w:pPr>
    </w:p>
    <w:p w14:paraId="297768B7" w14:textId="5C442E32" w:rsidR="005A6F30" w:rsidRDefault="006276E7" w:rsidP="00C77427">
      <w:pPr>
        <w:spacing w:after="160" w:line="259" w:lineRule="auto"/>
      </w:pPr>
      <w:r>
        <w:rPr>
          <w:noProof/>
        </w:rPr>
        <w:lastRenderedPageBreak/>
        <mc:AlternateContent>
          <mc:Choice Requires="wps">
            <w:drawing>
              <wp:anchor distT="45720" distB="45720" distL="114300" distR="114300" simplePos="0" relativeHeight="251664896" behindDoc="0" locked="0" layoutInCell="1" allowOverlap="1" wp14:anchorId="02BF6A4F" wp14:editId="58B86360">
                <wp:simplePos x="0" y="0"/>
                <wp:positionH relativeFrom="column">
                  <wp:posOffset>-68580</wp:posOffset>
                </wp:positionH>
                <wp:positionV relativeFrom="paragraph">
                  <wp:posOffset>118110</wp:posOffset>
                </wp:positionV>
                <wp:extent cx="2065020" cy="1386840"/>
                <wp:effectExtent l="0" t="0" r="0" b="3810"/>
                <wp:wrapSquare wrapText="bothSides"/>
                <wp:docPr id="4334681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5020" cy="1386840"/>
                        </a:xfrm>
                        <a:prstGeom prst="rect">
                          <a:avLst/>
                        </a:prstGeom>
                        <a:noFill/>
                        <a:ln w="9525">
                          <a:noFill/>
                          <a:miter lim="800000"/>
                          <a:headEnd/>
                          <a:tailEnd/>
                        </a:ln>
                      </wps:spPr>
                      <wps:txbx>
                        <w:txbxContent>
                          <w:p w14:paraId="0E3360DE" w14:textId="747A0C52" w:rsidR="006276E7" w:rsidRDefault="006276E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BF6A4F" id="_x0000_s1059" type="#_x0000_t202" style="position:absolute;margin-left:-5.4pt;margin-top:9.3pt;width:162.6pt;height:109.2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" filled="f" stroked="f">
                <v:textbox>
                  <w:txbxContent>
                    <w:p w14:paraId="0E3360DE" w14:textId="747A0C52" w:rsidR="006276E7" w:rsidRDefault="006276E7"/>
                  </w:txbxContent>
                </v:textbox>
                <w10:wrap type="square"/>
              </v:shape>
            </w:pict>
          </mc:Fallback>
        </mc:AlternateContent>
      </w:r>
    </w:p>
    <w:p w14:paraId="405F8034" w14:textId="2CF7694C" w:rsidR="005A6F30" w:rsidRDefault="00ED028D" w:rsidP="00C77427">
      <w:pPr>
        <w:spacing w:after="160" w:line="259" w:lineRule="auto"/>
      </w:pPr>
      <w:r>
        <w:rPr>
          <w:noProof/>
        </w:rPr>
        <mc:AlternateContent>
          <mc:Choice Requires="wps">
            <w:drawing>
              <wp:anchor distT="45720" distB="45720" distL="114300" distR="114300" simplePos="0" relativeHeight="251584000" behindDoc="1" locked="0" layoutInCell="1" allowOverlap="1" wp14:anchorId="1B03FEC6" wp14:editId="6426157A">
                <wp:simplePos x="0" y="0"/>
                <wp:positionH relativeFrom="column">
                  <wp:posOffset>3063784</wp:posOffset>
                </wp:positionH>
                <wp:positionV relativeFrom="paragraph">
                  <wp:posOffset>5352</wp:posOffset>
                </wp:positionV>
                <wp:extent cx="2360930" cy="1404620"/>
                <wp:effectExtent l="0" t="0" r="0" b="0"/>
                <wp:wrapTight wrapText="bothSides">
                  <wp:wrapPolygon edited="0">
                    <wp:start x="448" y="0"/>
                    <wp:lineTo x="448" y="20418"/>
                    <wp:lineTo x="21067" y="20418"/>
                    <wp:lineTo x="21067" y="0"/>
                    <wp:lineTo x="448" y="0"/>
                  </wp:wrapPolygon>
                </wp:wrapTight>
                <wp:docPr id="12259050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53B9A05A" w14:textId="145C7F91" w:rsidR="00695370" w:rsidRPr="006B7C23" w:rsidRDefault="000E50D4" w:rsidP="006B7C23">
                            <w:pPr>
                              <w:pStyle w:val="Heading2"/>
                            </w:pPr>
                            <w:r w:rsidRPr="006B7C23">
                              <w:t xml:space="preserve">Changes in </w:t>
                            </w:r>
                            <w:r w:rsidR="00E973F7" w:rsidRPr="006B7C23">
                              <w:t xml:space="preserve">Their Habitats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B03FEC6" id="_x0000_s1060" type="#_x0000_t202" style="position:absolute;margin-left:241.25pt;margin-top:.4pt;width:185.9pt;height:110.6pt;z-index:-2517324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" filled="f" stroked="f">
                <v:textbox style="mso-fit-shape-to-text:t">
                  <w:txbxContent>
                    <w:p w14:paraId="53B9A05A" w14:textId="145C7F91" w:rsidR="00695370" w:rsidRPr="006B7C23" w:rsidRDefault="000E50D4" w:rsidP="006B7C23">
                      <w:pPr>
                        <w:pStyle w:val="Heading2"/>
                      </w:pPr>
                      <w:r w:rsidRPr="006B7C23">
                        <w:t xml:space="preserve">Changes in </w:t>
                      </w:r>
                      <w:r w:rsidR="00E973F7" w:rsidRPr="006B7C23">
                        <w:t xml:space="preserve">Their Habitats </w:t>
                      </w:r>
                    </w:p>
                  </w:txbxContent>
                </v:textbox>
                <w10:wrap type="tight"/>
              </v:shape>
            </w:pict>
          </mc:Fallback>
        </mc:AlternateContent>
      </w:r>
      <w:r>
        <w:rPr>
          <w:noProof/>
        </w:rPr>
        <mc:AlternateContent>
          <mc:Choice Requires="wps">
            <w:drawing>
              <wp:anchor distT="45720" distB="45720" distL="114300" distR="114300" simplePos="0" relativeHeight="251586048" behindDoc="0" locked="0" layoutInCell="1" allowOverlap="1" wp14:anchorId="1856F3B8" wp14:editId="40208376">
                <wp:simplePos x="0" y="0"/>
                <wp:positionH relativeFrom="column">
                  <wp:posOffset>3084195</wp:posOffset>
                </wp:positionH>
                <wp:positionV relativeFrom="paragraph">
                  <wp:posOffset>218712</wp:posOffset>
                </wp:positionV>
                <wp:extent cx="3796030" cy="4607560"/>
                <wp:effectExtent l="0" t="0" r="0" b="2540"/>
                <wp:wrapSquare wrapText="bothSides"/>
                <wp:docPr id="20736678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030" cy="4607560"/>
                        </a:xfrm>
                        <a:prstGeom prst="rect">
                          <a:avLst/>
                        </a:prstGeom>
                        <a:noFill/>
                        <a:ln w="9525">
                          <a:noFill/>
                          <a:miter lim="800000"/>
                          <a:headEnd/>
                          <a:tailEnd/>
                        </a:ln>
                      </wps:spPr>
                      <wps:txbx>
                        <w:txbxContent>
                          <w:p w14:paraId="714E8D41" w14:textId="5A84610C" w:rsidR="00B12007" w:rsidRDefault="00CC5C76" w:rsidP="00F75174">
                            <w:pPr>
                              <w:spacing w:line="276" w:lineRule="auto"/>
                            </w:pPr>
                            <w:r>
                              <w:t xml:space="preserve">In recent </w:t>
                            </w:r>
                            <w:r w:rsidR="003B5C3B">
                              <w:t>years,</w:t>
                            </w:r>
                            <w:r>
                              <w:t xml:space="preserve"> </w:t>
                            </w:r>
                            <w:r w:rsidR="00BB0A45">
                              <w:t xml:space="preserve">the American Wigeon </w:t>
                            </w:r>
                            <w:r w:rsidR="00867B3D">
                              <w:t>has been</w:t>
                            </w:r>
                            <w:r w:rsidR="00477873">
                              <w:t xml:space="preserve"> experiencing some negative impacts due to changes in their habitats, breeding and migration</w:t>
                            </w:r>
                            <w:r w:rsidR="006C3476">
                              <w:t>.</w:t>
                            </w:r>
                            <w:r w:rsidR="003859F3">
                              <w:t xml:space="preserve"> </w:t>
                            </w:r>
                            <w:r w:rsidR="00F30A06">
                              <w:t>Farming practices have increased exponentially to meet the growing demand of the human population however this causes quite a stain on these</w:t>
                            </w:r>
                            <w:r w:rsidR="00F75174">
                              <w:t xml:space="preserve"> amazing ducks. </w:t>
                            </w:r>
                            <w:r w:rsidR="00AB52BF">
                              <w:t xml:space="preserve">The farming grounds that used to be their home are no longer </w:t>
                            </w:r>
                            <w:r w:rsidR="001C6ED9">
                              <w:t>available,</w:t>
                            </w:r>
                            <w:r w:rsidR="00AB52BF">
                              <w:t xml:space="preserve"> </w:t>
                            </w:r>
                            <w:r w:rsidR="0036186F">
                              <w:t>leaving them an</w:t>
                            </w:r>
                            <w:r w:rsidR="001C6ED9">
                              <w:t>d</w:t>
                            </w:r>
                            <w:r w:rsidR="0036186F">
                              <w:t xml:space="preserve"> other </w:t>
                            </w:r>
                            <w:r w:rsidR="00BF1849">
                              <w:t xml:space="preserve">fauna to find different homes. </w:t>
                            </w:r>
                            <w:r w:rsidR="00960154">
                              <w:t xml:space="preserve">The American wigeon </w:t>
                            </w:r>
                            <w:r w:rsidR="000F031F">
                              <w:t>showed a decline in</w:t>
                            </w:r>
                            <w:r w:rsidR="00093AA5">
                              <w:t xml:space="preserve"> </w:t>
                            </w:r>
                            <w:r w:rsidR="000F031F">
                              <w:t xml:space="preserve">breeding productivity </w:t>
                            </w:r>
                            <w:r w:rsidR="00F82C09">
                              <w:t xml:space="preserve">due to the more intensive farming </w:t>
                            </w:r>
                            <w:r w:rsidR="00B05F4C">
                              <w:t>practices that are being implemented</w:t>
                            </w:r>
                            <w:r w:rsidR="00093AA5">
                              <w:t xml:space="preserve">. </w:t>
                            </w:r>
                            <w:r w:rsidR="00CE593D">
                              <w:t xml:space="preserve">Research notes that </w:t>
                            </w:r>
                            <w:r w:rsidR="00CA23CF">
                              <w:t>the amount of juvenile American Wigeons surviving till late summer has declined</w:t>
                            </w:r>
                            <w:r w:rsidR="0029587F">
                              <w:t xml:space="preserve"> within the last 60 years</w:t>
                            </w:r>
                            <w:r w:rsidR="00CA23CF">
                              <w:t xml:space="preserve"> due to </w:t>
                            </w:r>
                            <w:r w:rsidR="004E0DE9">
                              <w:t xml:space="preserve">farming practices. </w:t>
                            </w:r>
                            <w:r w:rsidR="00AB1E7A">
                              <w:t>(</w:t>
                            </w:r>
                            <w:hyperlink r:id="rId78" w:history="1">
                              <w:r w:rsidR="00855CA0">
                                <w:rPr>
                                  <w:rStyle w:val="Hyperlink"/>
                                  <w:szCs w:val="28"/>
                                </w:rPr>
                                <w:t>Weegman et al., 2024</w:t>
                              </w:r>
                            </w:hyperlink>
                            <w:r w:rsidR="00AB1E7A">
                              <w:rPr>
                                <w:color w:val="000000"/>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56F3B8" id="_x0000_s1061" type="#_x0000_t202" style="position:absolute;margin-left:242.85pt;margin-top:17.2pt;width:298.9pt;height:362.8pt;z-index:251586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" filled="f" stroked="f">
                <v:textbox>
                  <w:txbxContent>
                    <w:p w14:paraId="714E8D41" w14:textId="5A84610C" w:rsidR="00B12007" w:rsidRDefault="00CC5C76" w:rsidP="00F75174">
                      <w:pPr>
                        <w:spacing w:line="276" w:lineRule="auto"/>
                      </w:pPr>
                      <w:r>
                        <w:t xml:space="preserve">In recent </w:t>
                      </w:r>
                      <w:r w:rsidR="003B5C3B">
                        <w:t>years,</w:t>
                      </w:r>
                      <w:r>
                        <w:t xml:space="preserve"> </w:t>
                      </w:r>
                      <w:r w:rsidR="00BB0A45">
                        <w:t xml:space="preserve">the American Wigeon </w:t>
                      </w:r>
                      <w:r w:rsidR="00867B3D">
                        <w:t>has been</w:t>
                      </w:r>
                      <w:r w:rsidR="00477873">
                        <w:t xml:space="preserve"> experiencing some negative impacts due to changes in their habitats, breeding and migration</w:t>
                      </w:r>
                      <w:r w:rsidR="006C3476">
                        <w:t>.</w:t>
                      </w:r>
                      <w:r w:rsidR="003859F3">
                        <w:t xml:space="preserve"> </w:t>
                      </w:r>
                      <w:r w:rsidR="00F30A06">
                        <w:t>Farming practices have increased exponentially to meet the growing demand of the human population however this causes quite a stain on these</w:t>
                      </w:r>
                      <w:r w:rsidR="00F75174">
                        <w:t xml:space="preserve"> amazing ducks. </w:t>
                      </w:r>
                      <w:r w:rsidR="00AB52BF">
                        <w:t xml:space="preserve">The farming grounds that used to be their home are no longer </w:t>
                      </w:r>
                      <w:r w:rsidR="001C6ED9">
                        <w:t>available,</w:t>
                      </w:r>
                      <w:r w:rsidR="00AB52BF">
                        <w:t xml:space="preserve"> </w:t>
                      </w:r>
                      <w:r w:rsidR="0036186F">
                        <w:t>leaving them an</w:t>
                      </w:r>
                      <w:r w:rsidR="001C6ED9">
                        <w:t>d</w:t>
                      </w:r>
                      <w:r w:rsidR="0036186F">
                        <w:t xml:space="preserve"> other </w:t>
                      </w:r>
                      <w:r w:rsidR="00BF1849">
                        <w:t xml:space="preserve">fauna to find different homes. </w:t>
                      </w:r>
                      <w:r w:rsidR="00960154">
                        <w:t xml:space="preserve">The American wigeon </w:t>
                      </w:r>
                      <w:r w:rsidR="000F031F">
                        <w:t>showed a decline in</w:t>
                      </w:r>
                      <w:r w:rsidR="00093AA5">
                        <w:t xml:space="preserve"> </w:t>
                      </w:r>
                      <w:r w:rsidR="000F031F">
                        <w:t xml:space="preserve">breeding productivity </w:t>
                      </w:r>
                      <w:r w:rsidR="00F82C09">
                        <w:t xml:space="preserve">due to the more intensive farming </w:t>
                      </w:r>
                      <w:r w:rsidR="00B05F4C">
                        <w:t>practices that are being implemented</w:t>
                      </w:r>
                      <w:r w:rsidR="00093AA5">
                        <w:t xml:space="preserve">. </w:t>
                      </w:r>
                      <w:r w:rsidR="00CE593D">
                        <w:t xml:space="preserve">Research notes that </w:t>
                      </w:r>
                      <w:r w:rsidR="00CA23CF">
                        <w:t>the amount of juvenile American Wigeons surviving till late summer has declined</w:t>
                      </w:r>
                      <w:r w:rsidR="0029587F">
                        <w:t xml:space="preserve"> within the last 60 years</w:t>
                      </w:r>
                      <w:r w:rsidR="00CA23CF">
                        <w:t xml:space="preserve"> due to </w:t>
                      </w:r>
                      <w:r w:rsidR="004E0DE9">
                        <w:t xml:space="preserve">farming practices. </w:t>
                      </w:r>
                      <w:r w:rsidR="00AB1E7A">
                        <w:t>(</w:t>
                      </w:r>
                      <w:hyperlink r:id="rId79" w:history="1">
                        <w:r w:rsidR="00855CA0">
                          <w:rPr>
                            <w:rStyle w:val="Hyperlink"/>
                            <w:szCs w:val="28"/>
                          </w:rPr>
                          <w:t>Weegman et al., 2024</w:t>
                        </w:r>
                      </w:hyperlink>
                      <w:r w:rsidR="00AB1E7A">
                        <w:rPr>
                          <w:color w:val="000000"/>
                          <w:szCs w:val="28"/>
                        </w:rPr>
                        <w:t>)</w:t>
                      </w:r>
                    </w:p>
                  </w:txbxContent>
                </v:textbox>
                <w10:wrap type="square"/>
              </v:shape>
            </w:pict>
          </mc:Fallback>
        </mc:AlternateContent>
      </w:r>
    </w:p>
    <w:p w14:paraId="015FF486" w14:textId="2D62BB36" w:rsidR="005A6F30" w:rsidRDefault="00AA0904" w:rsidP="00C77427">
      <w:pPr>
        <w:spacing w:after="160" w:line="259" w:lineRule="auto"/>
      </w:pPr>
      <w:r>
        <w:rPr>
          <w:noProof/>
        </w:rPr>
        <mc:AlternateContent>
          <mc:Choice Requires="wps">
            <w:drawing>
              <wp:anchor distT="45720" distB="45720" distL="114300" distR="114300" simplePos="0" relativeHeight="251811328" behindDoc="1" locked="0" layoutInCell="1" allowOverlap="1" wp14:anchorId="012B5760" wp14:editId="7CCD6E07">
                <wp:simplePos x="0" y="0"/>
                <wp:positionH relativeFrom="column">
                  <wp:posOffset>50165</wp:posOffset>
                </wp:positionH>
                <wp:positionV relativeFrom="paragraph">
                  <wp:posOffset>2372995</wp:posOffset>
                </wp:positionV>
                <wp:extent cx="2948940" cy="481965"/>
                <wp:effectExtent l="0" t="0" r="0" b="0"/>
                <wp:wrapNone/>
                <wp:docPr id="6020734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8940" cy="481965"/>
                        </a:xfrm>
                        <a:prstGeom prst="rect">
                          <a:avLst/>
                        </a:prstGeom>
                        <a:noFill/>
                        <a:ln w="9525">
                          <a:noFill/>
                          <a:miter lim="800000"/>
                          <a:headEnd/>
                          <a:tailEnd/>
                        </a:ln>
                      </wps:spPr>
                      <wps:txbx>
                        <w:txbxContent>
                          <w:p w14:paraId="55351381" w14:textId="51D1142C" w:rsidR="00AA0904" w:rsidRPr="00352F1B" w:rsidRDefault="00AA0904" w:rsidP="00AA0904">
                            <w:r>
                              <w:rPr>
                                <w:b/>
                                <w:bCs/>
                                <w:i/>
                                <w:iCs/>
                                <w:sz w:val="20"/>
                                <w:szCs w:val="20"/>
                              </w:rPr>
                              <w:t xml:space="preserve"> </w:t>
                            </w:r>
                            <w:r w:rsidR="00352F1B">
                              <w:rPr>
                                <w:b/>
                                <w:bCs/>
                                <w:i/>
                                <w:iCs/>
                                <w:sz w:val="20"/>
                                <w:szCs w:val="20"/>
                              </w:rPr>
                              <w:t>Industrial Farming</w:t>
                            </w:r>
                            <w:r w:rsidR="00352F1B">
                              <w:rPr>
                                <w:i/>
                                <w:iCs/>
                                <w:sz w:val="20"/>
                                <w:szCs w:val="20"/>
                              </w:rPr>
                              <w:t xml:space="preserve"> via </w:t>
                            </w:r>
                            <w:hyperlink r:id="rId80" w:history="1">
                              <w:r w:rsidR="00352F1B" w:rsidRPr="00352F1B">
                                <w:rPr>
                                  <w:rStyle w:val="Hyperlink"/>
                                  <w:i/>
                                  <w:iCs/>
                                  <w:sz w:val="20"/>
                                  <w:szCs w:val="20"/>
                                </w:rPr>
                                <w:t>Pixaby</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2B5760" id="_x0000_s1062" type="#_x0000_t202" style="position:absolute;margin-left:3.95pt;margin-top:186.85pt;width:232.2pt;height:37.95pt;z-index:-251505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" filled="f" stroked="f">
                <v:textbox>
                  <w:txbxContent>
                    <w:p w14:paraId="55351381" w14:textId="51D1142C" w:rsidR="00AA0904" w:rsidRPr="00352F1B" w:rsidRDefault="00AA0904" w:rsidP="00AA0904">
                      <w:r>
                        <w:rPr>
                          <w:b/>
                          <w:bCs/>
                          <w:i/>
                          <w:iCs/>
                          <w:sz w:val="20"/>
                          <w:szCs w:val="20"/>
                        </w:rPr>
                        <w:t xml:space="preserve"> </w:t>
                      </w:r>
                      <w:r w:rsidR="00352F1B">
                        <w:rPr>
                          <w:b/>
                          <w:bCs/>
                          <w:i/>
                          <w:iCs/>
                          <w:sz w:val="20"/>
                          <w:szCs w:val="20"/>
                        </w:rPr>
                        <w:t>Industrial Farming</w:t>
                      </w:r>
                      <w:r w:rsidR="00352F1B">
                        <w:rPr>
                          <w:i/>
                          <w:iCs/>
                          <w:sz w:val="20"/>
                          <w:szCs w:val="20"/>
                        </w:rPr>
                        <w:t xml:space="preserve"> via </w:t>
                      </w:r>
                      <w:hyperlink r:id="rId81" w:history="1">
                        <w:r w:rsidR="00352F1B" w:rsidRPr="00352F1B">
                          <w:rPr>
                            <w:rStyle w:val="Hyperlink"/>
                            <w:i/>
                            <w:iCs/>
                            <w:sz w:val="20"/>
                            <w:szCs w:val="20"/>
                          </w:rPr>
                          <w:t>Pixaby</w:t>
                        </w:r>
                      </w:hyperlink>
                    </w:p>
                  </w:txbxContent>
                </v:textbox>
              </v:shape>
            </w:pict>
          </mc:Fallback>
        </mc:AlternateContent>
      </w:r>
      <w:r w:rsidR="00F52BAF" w:rsidRPr="006276E7">
        <w:rPr>
          <w:noProof/>
        </w:rPr>
        <w:drawing>
          <wp:anchor distT="0" distB="0" distL="114300" distR="114300" simplePos="0" relativeHeight="251773440" behindDoc="1" locked="0" layoutInCell="1" allowOverlap="1" wp14:anchorId="33D15683" wp14:editId="6B61C87D">
            <wp:simplePos x="0" y="0"/>
            <wp:positionH relativeFrom="column">
              <wp:posOffset>1996</wp:posOffset>
            </wp:positionH>
            <wp:positionV relativeFrom="paragraph">
              <wp:posOffset>382074</wp:posOffset>
            </wp:positionV>
            <wp:extent cx="2878455" cy="1918335"/>
            <wp:effectExtent l="0" t="0" r="0" b="5715"/>
            <wp:wrapTight wrapText="bothSides">
              <wp:wrapPolygon edited="0">
                <wp:start x="0" y="0"/>
                <wp:lineTo x="0" y="21450"/>
                <wp:lineTo x="21443" y="21450"/>
                <wp:lineTo x="21443" y="0"/>
                <wp:lineTo x="0" y="0"/>
              </wp:wrapPolygon>
            </wp:wrapTight>
            <wp:docPr id="1216560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560231" nam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878455" cy="1918335"/>
                    </a:xfrm>
                    <a:prstGeom prst="rect">
                      <a:avLst/>
                    </a:prstGeom>
                  </pic:spPr>
                </pic:pic>
              </a:graphicData>
            </a:graphic>
            <wp14:sizeRelH relativeFrom="margin">
              <wp14:pctWidth>0</wp14:pctWidth>
            </wp14:sizeRelH>
            <wp14:sizeRelV relativeFrom="margin">
              <wp14:pctHeight>0</wp14:pctHeight>
            </wp14:sizeRelV>
          </wp:anchor>
        </w:drawing>
      </w:r>
    </w:p>
    <w:p w14:paraId="48FE2509" w14:textId="4E2C6FA2" w:rsidR="005A6F30" w:rsidRDefault="005A6F30" w:rsidP="00C77427">
      <w:pPr>
        <w:spacing w:after="160" w:line="259" w:lineRule="auto"/>
      </w:pPr>
    </w:p>
    <w:p w14:paraId="16263DAB" w14:textId="75508748" w:rsidR="005A6F30" w:rsidRDefault="005A6F30" w:rsidP="00C77427">
      <w:pPr>
        <w:spacing w:after="160" w:line="259" w:lineRule="auto"/>
      </w:pPr>
    </w:p>
    <w:p w14:paraId="496B3706" w14:textId="6180FDF2" w:rsidR="005A6F30" w:rsidRDefault="005A6F30" w:rsidP="00C77427">
      <w:pPr>
        <w:spacing w:after="160" w:line="259" w:lineRule="auto"/>
      </w:pPr>
    </w:p>
    <w:p w14:paraId="6CB38B91" w14:textId="51E780E5" w:rsidR="005A6F30" w:rsidRDefault="005A6F30" w:rsidP="00C77427">
      <w:pPr>
        <w:spacing w:after="160" w:line="259" w:lineRule="auto"/>
      </w:pPr>
    </w:p>
    <w:p w14:paraId="7AE40E3A" w14:textId="34E64BC7" w:rsidR="007F22C9" w:rsidRDefault="007F22C9" w:rsidP="00C77427">
      <w:pPr>
        <w:spacing w:after="160" w:line="259" w:lineRule="auto"/>
      </w:pPr>
    </w:p>
    <w:p w14:paraId="3602CC52" w14:textId="5F233553" w:rsidR="005A6F30" w:rsidRDefault="005A6F30" w:rsidP="00C77427">
      <w:pPr>
        <w:spacing w:after="160" w:line="259" w:lineRule="auto"/>
      </w:pPr>
    </w:p>
    <w:p w14:paraId="5BFBED03" w14:textId="3E6175B3" w:rsidR="005A6F30" w:rsidRDefault="00810D1E" w:rsidP="00C77427">
      <w:pPr>
        <w:spacing w:after="160" w:line="259" w:lineRule="auto"/>
      </w:pPr>
      <w:r w:rsidRPr="002B321A">
        <w:rPr>
          <w:noProof/>
        </w:rPr>
        <w:drawing>
          <wp:anchor distT="0" distB="0" distL="114300" distR="114300" simplePos="0" relativeHeight="251786752" behindDoc="1" locked="0" layoutInCell="1" allowOverlap="1" wp14:anchorId="4AE89CB3" wp14:editId="42C110C6">
            <wp:simplePos x="0" y="0"/>
            <wp:positionH relativeFrom="column">
              <wp:posOffset>3900240</wp:posOffset>
            </wp:positionH>
            <wp:positionV relativeFrom="paragraph">
              <wp:posOffset>363855</wp:posOffset>
            </wp:positionV>
            <wp:extent cx="2562225" cy="1442085"/>
            <wp:effectExtent l="0" t="0" r="9525" b="5715"/>
            <wp:wrapTight wrapText="bothSides">
              <wp:wrapPolygon edited="0">
                <wp:start x="0" y="0"/>
                <wp:lineTo x="0" y="21400"/>
                <wp:lineTo x="21520" y="21400"/>
                <wp:lineTo x="21520" y="0"/>
                <wp:lineTo x="0" y="0"/>
              </wp:wrapPolygon>
            </wp:wrapTight>
            <wp:docPr id="1755309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39142" nam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2562225" cy="1442085"/>
                    </a:xfrm>
                    <a:prstGeom prst="rect">
                      <a:avLst/>
                    </a:prstGeom>
                  </pic:spPr>
                </pic:pic>
              </a:graphicData>
            </a:graphic>
          </wp:anchor>
        </w:drawing>
      </w:r>
      <w:r w:rsidR="00AB1E7A">
        <w:rPr>
          <w:noProof/>
        </w:rPr>
        <mc:AlternateContent>
          <mc:Choice Requires="wps">
            <w:drawing>
              <wp:anchor distT="45720" distB="45720" distL="114300" distR="114300" simplePos="0" relativeHeight="251595264" behindDoc="0" locked="0" layoutInCell="1" allowOverlap="1" wp14:anchorId="6CB99237" wp14:editId="7C755CB5">
                <wp:simplePos x="0" y="0"/>
                <wp:positionH relativeFrom="column">
                  <wp:posOffset>0</wp:posOffset>
                </wp:positionH>
                <wp:positionV relativeFrom="paragraph">
                  <wp:posOffset>163830</wp:posOffset>
                </wp:positionV>
                <wp:extent cx="3775075" cy="4168140"/>
                <wp:effectExtent l="0" t="0" r="0" b="3810"/>
                <wp:wrapSquare wrapText="bothSides"/>
                <wp:docPr id="6052120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5075" cy="4168140"/>
                        </a:xfrm>
                        <a:prstGeom prst="rect">
                          <a:avLst/>
                        </a:prstGeom>
                        <a:noFill/>
                        <a:ln w="9525">
                          <a:noFill/>
                          <a:miter lim="800000"/>
                          <a:headEnd/>
                          <a:tailEnd/>
                        </a:ln>
                      </wps:spPr>
                      <wps:txbx>
                        <w:txbxContent>
                          <w:p w14:paraId="27C441CA" w14:textId="57EFEEBF" w:rsidR="00441F22" w:rsidRDefault="00441F22" w:rsidP="00441F22">
                            <w:pPr>
                              <w:spacing w:line="276" w:lineRule="auto"/>
                            </w:pPr>
                            <w:r>
                              <w:t>However</w:t>
                            </w:r>
                            <w:r w:rsidR="00A57CD9">
                              <w:t xml:space="preserve">, a decrease in </w:t>
                            </w:r>
                            <w:r w:rsidR="00DA2694">
                              <w:t>farmland</w:t>
                            </w:r>
                            <w:r w:rsidR="00A57CD9">
                              <w:t xml:space="preserve"> is not the only challenge this duck faces</w:t>
                            </w:r>
                            <w:r w:rsidR="001014AD">
                              <w:t xml:space="preserve">. </w:t>
                            </w:r>
                            <w:r w:rsidR="00F80D6F">
                              <w:t>The American Wigeon has “weak density depen</w:t>
                            </w:r>
                            <w:r w:rsidR="00CD71B2">
                              <w:t xml:space="preserve">dence” meaning that if their habitats get </w:t>
                            </w:r>
                            <w:r w:rsidR="00D35235">
                              <w:t>overcrowded</w:t>
                            </w:r>
                            <w:r w:rsidR="00CD71B2">
                              <w:t xml:space="preserve"> </w:t>
                            </w:r>
                            <w:r w:rsidR="00840126">
                              <w:t>it takes them a long time to naturally balance themselves out. This is even more important if they already don’t have that many habitats to occupy</w:t>
                            </w:r>
                            <w:r w:rsidR="00D35235">
                              <w:t xml:space="preserve">. </w:t>
                            </w:r>
                            <w:r w:rsidR="007929D7">
                              <w:t xml:space="preserve">While north habitats seem to have a greater </w:t>
                            </w:r>
                            <w:r w:rsidR="006579CF">
                              <w:t xml:space="preserve">number of </w:t>
                            </w:r>
                            <w:r w:rsidR="00C855B6">
                              <w:t>ponds available</w:t>
                            </w:r>
                            <w:r w:rsidR="002B7F67">
                              <w:t xml:space="preserve"> it has been noted that </w:t>
                            </w:r>
                            <w:r w:rsidR="00D37A54">
                              <w:t xml:space="preserve">the total number of </w:t>
                            </w:r>
                            <w:r w:rsidR="002B7F67">
                              <w:t xml:space="preserve">American Wigeons </w:t>
                            </w:r>
                            <w:r w:rsidR="00D37A54">
                              <w:t>actually decreases</w:t>
                            </w:r>
                            <w:r w:rsidR="005F60D4">
                              <w:t xml:space="preserve"> despite having more stable habitats. </w:t>
                            </w:r>
                            <w:r w:rsidR="00B726E3">
                              <w:t>These</w:t>
                            </w:r>
                            <w:r w:rsidR="007B7E5A">
                              <w:t xml:space="preserve"> </w:t>
                            </w:r>
                            <w:r w:rsidR="00813142">
                              <w:t>ducks,</w:t>
                            </w:r>
                            <w:r w:rsidR="007B7E5A">
                              <w:t xml:space="preserve"> despite being more adaptable </w:t>
                            </w:r>
                            <w:r w:rsidR="00813142">
                              <w:t>than</w:t>
                            </w:r>
                            <w:r w:rsidR="007B7E5A">
                              <w:t xml:space="preserve"> other dabbling </w:t>
                            </w:r>
                            <w:r w:rsidR="003A3049">
                              <w:t>ducks</w:t>
                            </w:r>
                            <w:r w:rsidR="006C3A98">
                              <w:t xml:space="preserve"> when it comes to breeding</w:t>
                            </w:r>
                            <w:r w:rsidR="003A3049">
                              <w:t>,</w:t>
                            </w:r>
                            <w:r w:rsidR="007B7E5A">
                              <w:t xml:space="preserve"> are highly sen</w:t>
                            </w:r>
                            <w:r w:rsidR="0019582D">
                              <w:t xml:space="preserve">sitive to changing weather conditions which </w:t>
                            </w:r>
                            <w:r w:rsidR="00B726E3">
                              <w:t>adds yet another challenge.</w:t>
                            </w:r>
                            <w:r w:rsidR="00AB1E7A">
                              <w:t xml:space="preserve"> (</w:t>
                            </w:r>
                            <w:hyperlink r:id="rId84" w:history="1">
                              <w:r w:rsidR="00080BFE">
                                <w:rPr>
                                  <w:rStyle w:val="Hyperlink"/>
                                  <w:szCs w:val="28"/>
                                </w:rPr>
                                <w:t>Sæther et al., 2008</w:t>
                              </w:r>
                            </w:hyperlink>
                            <w:r w:rsidR="00AB1E7A">
                              <w:rPr>
                                <w:color w:val="000000"/>
                                <w:szCs w:val="28"/>
                              </w:rPr>
                              <w:t>)</w:t>
                            </w:r>
                            <w:r w:rsidR="00B726E3">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B99237" id="_x0000_s1063" type="#_x0000_t202" style="position:absolute;margin-left:0;margin-top:12.9pt;width:297.25pt;height:328.2pt;z-index:251595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" filled="f" stroked="f">
                <v:textbox>
                  <w:txbxContent>
                    <w:p w14:paraId="27C441CA" w14:textId="57EFEEBF" w:rsidR="00441F22" w:rsidRDefault="00441F22" w:rsidP="00441F22">
                      <w:pPr>
                        <w:spacing w:line="276" w:lineRule="auto"/>
                      </w:pPr>
                      <w:r>
                        <w:t>However</w:t>
                      </w:r>
                      <w:r w:rsidR="00A57CD9">
                        <w:t xml:space="preserve">, a decrease in </w:t>
                      </w:r>
                      <w:r w:rsidR="00DA2694">
                        <w:t>farmland</w:t>
                      </w:r>
                      <w:r w:rsidR="00A57CD9">
                        <w:t xml:space="preserve"> is not the only challenge this duck faces</w:t>
                      </w:r>
                      <w:r w:rsidR="001014AD">
                        <w:t xml:space="preserve">. </w:t>
                      </w:r>
                      <w:r w:rsidR="00F80D6F">
                        <w:t>The American Wigeon has “weak density depen</w:t>
                      </w:r>
                      <w:r w:rsidR="00CD71B2">
                        <w:t xml:space="preserve">dence” meaning that if their habitats get </w:t>
                      </w:r>
                      <w:r w:rsidR="00D35235">
                        <w:t>overcrowded</w:t>
                      </w:r>
                      <w:r w:rsidR="00CD71B2">
                        <w:t xml:space="preserve"> </w:t>
                      </w:r>
                      <w:r w:rsidR="00840126">
                        <w:t>it takes them a long time to naturally balance themselves out. This is even more important if they already don’t have that many habitats to occupy</w:t>
                      </w:r>
                      <w:r w:rsidR="00D35235">
                        <w:t xml:space="preserve">. </w:t>
                      </w:r>
                      <w:r w:rsidR="007929D7">
                        <w:t xml:space="preserve">While north habitats seem to have a greater </w:t>
                      </w:r>
                      <w:r w:rsidR="006579CF">
                        <w:t xml:space="preserve">number of </w:t>
                      </w:r>
                      <w:r w:rsidR="00C855B6">
                        <w:t>ponds available</w:t>
                      </w:r>
                      <w:r w:rsidR="002B7F67">
                        <w:t xml:space="preserve"> it has been noted that </w:t>
                      </w:r>
                      <w:r w:rsidR="00D37A54">
                        <w:t xml:space="preserve">the total number of </w:t>
                      </w:r>
                      <w:r w:rsidR="002B7F67">
                        <w:t xml:space="preserve">American Wigeons </w:t>
                      </w:r>
                      <w:r w:rsidR="00D37A54">
                        <w:t>actually decreases</w:t>
                      </w:r>
                      <w:r w:rsidR="005F60D4">
                        <w:t xml:space="preserve"> despite having more stable habitats. </w:t>
                      </w:r>
                      <w:r w:rsidR="00B726E3">
                        <w:t>These</w:t>
                      </w:r>
                      <w:r w:rsidR="007B7E5A">
                        <w:t xml:space="preserve"> </w:t>
                      </w:r>
                      <w:r w:rsidR="00813142">
                        <w:t>ducks,</w:t>
                      </w:r>
                      <w:r w:rsidR="007B7E5A">
                        <w:t xml:space="preserve"> despite being more adaptable </w:t>
                      </w:r>
                      <w:r w:rsidR="00813142">
                        <w:t>than</w:t>
                      </w:r>
                      <w:r w:rsidR="007B7E5A">
                        <w:t xml:space="preserve"> other dabbling </w:t>
                      </w:r>
                      <w:r w:rsidR="003A3049">
                        <w:t>ducks</w:t>
                      </w:r>
                      <w:r w:rsidR="006C3A98">
                        <w:t xml:space="preserve"> when it comes to breeding</w:t>
                      </w:r>
                      <w:r w:rsidR="003A3049">
                        <w:t>,</w:t>
                      </w:r>
                      <w:r w:rsidR="007B7E5A">
                        <w:t xml:space="preserve"> are highly sen</w:t>
                      </w:r>
                      <w:r w:rsidR="0019582D">
                        <w:t xml:space="preserve">sitive to changing weather conditions which </w:t>
                      </w:r>
                      <w:r w:rsidR="00B726E3">
                        <w:t>adds yet another challenge.</w:t>
                      </w:r>
                      <w:r w:rsidR="00AB1E7A">
                        <w:t xml:space="preserve"> (</w:t>
                      </w:r>
                      <w:hyperlink r:id="rId85" w:history="1">
                        <w:r w:rsidR="00080BFE">
                          <w:rPr>
                            <w:rStyle w:val="Hyperlink"/>
                            <w:szCs w:val="28"/>
                          </w:rPr>
                          <w:t>Sæther et al., 2008</w:t>
                        </w:r>
                      </w:hyperlink>
                      <w:r w:rsidR="00AB1E7A">
                        <w:rPr>
                          <w:color w:val="000000"/>
                          <w:szCs w:val="28"/>
                        </w:rPr>
                        <w:t>)</w:t>
                      </w:r>
                      <w:r w:rsidR="00B726E3">
                        <w:t xml:space="preserve"> </w:t>
                      </w:r>
                    </w:p>
                  </w:txbxContent>
                </v:textbox>
                <w10:wrap type="square"/>
              </v:shape>
            </w:pict>
          </mc:Fallback>
        </mc:AlternateContent>
      </w:r>
    </w:p>
    <w:p w14:paraId="10812912" w14:textId="188D7C88" w:rsidR="005A6F30" w:rsidRDefault="005A6F30" w:rsidP="00C77427">
      <w:pPr>
        <w:spacing w:after="160" w:line="259" w:lineRule="auto"/>
      </w:pPr>
    </w:p>
    <w:p w14:paraId="26C22F4B" w14:textId="7F0B8FA7" w:rsidR="005A6F30" w:rsidRDefault="005A6F30" w:rsidP="00C77427">
      <w:pPr>
        <w:spacing w:after="160" w:line="259" w:lineRule="auto"/>
      </w:pPr>
    </w:p>
    <w:p w14:paraId="61EE84F7" w14:textId="4D663DBE" w:rsidR="005A6F30" w:rsidRDefault="005A6F30" w:rsidP="00C77427">
      <w:pPr>
        <w:spacing w:after="160" w:line="259" w:lineRule="auto"/>
      </w:pPr>
    </w:p>
    <w:p w14:paraId="5D097CB8" w14:textId="3E38F15E" w:rsidR="005A6F30" w:rsidRDefault="00BA681C" w:rsidP="00C77427">
      <w:pPr>
        <w:spacing w:after="160" w:line="259" w:lineRule="auto"/>
      </w:pPr>
      <w:r>
        <w:rPr>
          <w:noProof/>
        </w:rPr>
        <mc:AlternateContent>
          <mc:Choice Requires="wps">
            <w:drawing>
              <wp:anchor distT="45720" distB="45720" distL="114300" distR="114300" simplePos="0" relativeHeight="251809280" behindDoc="1" locked="0" layoutInCell="1" allowOverlap="1" wp14:anchorId="26EBDBED" wp14:editId="5A1B46D2">
                <wp:simplePos x="0" y="0"/>
                <wp:positionH relativeFrom="column">
                  <wp:posOffset>4014470</wp:posOffset>
                </wp:positionH>
                <wp:positionV relativeFrom="paragraph">
                  <wp:posOffset>294005</wp:posOffset>
                </wp:positionV>
                <wp:extent cx="2948940" cy="481965"/>
                <wp:effectExtent l="0" t="0" r="0" b="0"/>
                <wp:wrapNone/>
                <wp:docPr id="19717495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8940" cy="481965"/>
                        </a:xfrm>
                        <a:prstGeom prst="rect">
                          <a:avLst/>
                        </a:prstGeom>
                        <a:noFill/>
                        <a:ln w="9525">
                          <a:noFill/>
                          <a:miter lim="800000"/>
                          <a:headEnd/>
                          <a:tailEnd/>
                        </a:ln>
                      </wps:spPr>
                      <wps:txbx>
                        <w:txbxContent>
                          <w:p w14:paraId="107DE868" w14:textId="77233010" w:rsidR="00BA681C" w:rsidRPr="003A7E73" w:rsidRDefault="00BA681C" w:rsidP="00BA681C">
                            <w:r>
                              <w:rPr>
                                <w:b/>
                                <w:bCs/>
                                <w:i/>
                                <w:iCs/>
                                <w:sz w:val="20"/>
                                <w:szCs w:val="20"/>
                              </w:rPr>
                              <w:t xml:space="preserve"> Wetlands</w:t>
                            </w:r>
                            <w:r w:rsidR="0088213B">
                              <w:rPr>
                                <w:b/>
                                <w:bCs/>
                                <w:i/>
                                <w:iCs/>
                                <w:sz w:val="20"/>
                                <w:szCs w:val="20"/>
                              </w:rPr>
                              <w:t xml:space="preserve"> in Winter</w:t>
                            </w:r>
                            <w:r>
                              <w:rPr>
                                <w:b/>
                                <w:bCs/>
                                <w:i/>
                                <w:iCs/>
                                <w:sz w:val="20"/>
                                <w:szCs w:val="20"/>
                              </w:rPr>
                              <w:t xml:space="preserve"> </w:t>
                            </w:r>
                            <w:r>
                              <w:rPr>
                                <w:i/>
                                <w:iCs/>
                                <w:sz w:val="20"/>
                                <w:szCs w:val="20"/>
                              </w:rPr>
                              <w:t>Photographed by</w:t>
                            </w:r>
                            <w:r w:rsidR="0088213B">
                              <w:rPr>
                                <w:i/>
                                <w:iCs/>
                                <w:sz w:val="20"/>
                                <w:szCs w:val="20"/>
                              </w:rPr>
                              <w:t xml:space="preserve"> </w:t>
                            </w:r>
                            <w:hyperlink r:id="rId86" w:history="1">
                              <w:r w:rsidR="0088213B" w:rsidRPr="00A52D05">
                                <w:rPr>
                                  <w:rStyle w:val="Hyperlink"/>
                                  <w:i/>
                                  <w:iCs/>
                                  <w:sz w:val="20"/>
                                  <w:szCs w:val="20"/>
                                </w:rPr>
                                <w:t>Pierce Johnston</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EBDBED" id="_x0000_s1064" type="#_x0000_t202" style="position:absolute;margin-left:316.1pt;margin-top:23.15pt;width:232.2pt;height:37.95pt;z-index:-251507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" filled="f" stroked="f">
                <v:textbox>
                  <w:txbxContent>
                    <w:p w14:paraId="107DE868" w14:textId="77233010" w:rsidR="00BA681C" w:rsidRPr="003A7E73" w:rsidRDefault="00BA681C" w:rsidP="00BA681C">
                      <w:r>
                        <w:rPr>
                          <w:b/>
                          <w:bCs/>
                          <w:i/>
                          <w:iCs/>
                          <w:sz w:val="20"/>
                          <w:szCs w:val="20"/>
                        </w:rPr>
                        <w:t xml:space="preserve"> Wetlands</w:t>
                      </w:r>
                      <w:r w:rsidR="0088213B">
                        <w:rPr>
                          <w:b/>
                          <w:bCs/>
                          <w:i/>
                          <w:iCs/>
                          <w:sz w:val="20"/>
                          <w:szCs w:val="20"/>
                        </w:rPr>
                        <w:t xml:space="preserve"> in Winter</w:t>
                      </w:r>
                      <w:r>
                        <w:rPr>
                          <w:b/>
                          <w:bCs/>
                          <w:i/>
                          <w:iCs/>
                          <w:sz w:val="20"/>
                          <w:szCs w:val="20"/>
                        </w:rPr>
                        <w:t xml:space="preserve"> </w:t>
                      </w:r>
                      <w:r>
                        <w:rPr>
                          <w:i/>
                          <w:iCs/>
                          <w:sz w:val="20"/>
                          <w:szCs w:val="20"/>
                        </w:rPr>
                        <w:t>Photographed by</w:t>
                      </w:r>
                      <w:r w:rsidR="0088213B">
                        <w:rPr>
                          <w:i/>
                          <w:iCs/>
                          <w:sz w:val="20"/>
                          <w:szCs w:val="20"/>
                        </w:rPr>
                        <w:t xml:space="preserve"> </w:t>
                      </w:r>
                      <w:hyperlink r:id="rId87" w:history="1">
                        <w:r w:rsidR="0088213B" w:rsidRPr="00A52D05">
                          <w:rPr>
                            <w:rStyle w:val="Hyperlink"/>
                            <w:i/>
                            <w:iCs/>
                            <w:sz w:val="20"/>
                            <w:szCs w:val="20"/>
                          </w:rPr>
                          <w:t>Pierce Johnston</w:t>
                        </w:r>
                      </w:hyperlink>
                    </w:p>
                  </w:txbxContent>
                </v:textbox>
              </v:shape>
            </w:pict>
          </mc:Fallback>
        </mc:AlternateContent>
      </w:r>
    </w:p>
    <w:p w14:paraId="0AC858A5" w14:textId="65BDD248" w:rsidR="005A6F30" w:rsidRDefault="00A80CF1" w:rsidP="00C77427">
      <w:pPr>
        <w:spacing w:after="160" w:line="259" w:lineRule="auto"/>
      </w:pPr>
      <w:r>
        <w:rPr>
          <w:noProof/>
        </w:rPr>
        <mc:AlternateContent>
          <mc:Choice Requires="wps">
            <w:drawing>
              <wp:anchor distT="45720" distB="45720" distL="114300" distR="114300" simplePos="0" relativeHeight="251807232" behindDoc="1" locked="0" layoutInCell="1" allowOverlap="1" wp14:anchorId="00A780EF" wp14:editId="72AC118D">
                <wp:simplePos x="0" y="0"/>
                <wp:positionH relativeFrom="column">
                  <wp:posOffset>4190826</wp:posOffset>
                </wp:positionH>
                <wp:positionV relativeFrom="paragraph">
                  <wp:posOffset>1682297</wp:posOffset>
                </wp:positionV>
                <wp:extent cx="2949436" cy="482321"/>
                <wp:effectExtent l="0" t="0" r="0" b="0"/>
                <wp:wrapNone/>
                <wp:docPr id="1242648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9436" cy="482321"/>
                        </a:xfrm>
                        <a:prstGeom prst="rect">
                          <a:avLst/>
                        </a:prstGeom>
                        <a:noFill/>
                        <a:ln w="9525">
                          <a:noFill/>
                          <a:miter lim="800000"/>
                          <a:headEnd/>
                          <a:tailEnd/>
                        </a:ln>
                      </wps:spPr>
                      <wps:txbx>
                        <w:txbxContent>
                          <w:p w14:paraId="3DF3712C" w14:textId="4F1FC1CD" w:rsidR="00A80CF1" w:rsidRPr="003A7E73" w:rsidRDefault="009E3D39" w:rsidP="00A80CF1">
                            <w:r>
                              <w:rPr>
                                <w:b/>
                                <w:bCs/>
                                <w:i/>
                                <w:iCs/>
                                <w:sz w:val="20"/>
                                <w:szCs w:val="20"/>
                              </w:rPr>
                              <w:t>Ontario Wetlands</w:t>
                            </w:r>
                            <w:r w:rsidR="00A80CF1">
                              <w:rPr>
                                <w:b/>
                                <w:bCs/>
                                <w:i/>
                                <w:iCs/>
                                <w:sz w:val="20"/>
                                <w:szCs w:val="20"/>
                              </w:rPr>
                              <w:t xml:space="preserve"> </w:t>
                            </w:r>
                            <w:r w:rsidR="00634321">
                              <w:rPr>
                                <w:i/>
                                <w:iCs/>
                                <w:sz w:val="20"/>
                                <w:szCs w:val="20"/>
                              </w:rPr>
                              <w:t xml:space="preserve">Photographed by </w:t>
                            </w:r>
                            <w:hyperlink r:id="rId88" w:history="1">
                              <w:r w:rsidR="00634321" w:rsidRPr="004C06EF">
                                <w:rPr>
                                  <w:rStyle w:val="Hyperlink"/>
                                  <w:i/>
                                  <w:iCs/>
                                  <w:sz w:val="20"/>
                                  <w:szCs w:val="20"/>
                                </w:rPr>
                                <w:t>Viv Lynch</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A780EF" id="_x0000_s1065" type="#_x0000_t202" style="position:absolute;margin-left:330pt;margin-top:132.45pt;width:232.25pt;height:38pt;z-index:-251509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" filled="f" stroked="f">
                <v:textbox>
                  <w:txbxContent>
                    <w:p w14:paraId="3DF3712C" w14:textId="4F1FC1CD" w:rsidR="00A80CF1" w:rsidRPr="003A7E73" w:rsidRDefault="009E3D39" w:rsidP="00A80CF1">
                      <w:r>
                        <w:rPr>
                          <w:b/>
                          <w:bCs/>
                          <w:i/>
                          <w:iCs/>
                          <w:sz w:val="20"/>
                          <w:szCs w:val="20"/>
                        </w:rPr>
                        <w:t>Ontario Wetlands</w:t>
                      </w:r>
                      <w:r w:rsidR="00A80CF1">
                        <w:rPr>
                          <w:b/>
                          <w:bCs/>
                          <w:i/>
                          <w:iCs/>
                          <w:sz w:val="20"/>
                          <w:szCs w:val="20"/>
                        </w:rPr>
                        <w:t xml:space="preserve"> </w:t>
                      </w:r>
                      <w:r w:rsidR="00634321">
                        <w:rPr>
                          <w:i/>
                          <w:iCs/>
                          <w:sz w:val="20"/>
                          <w:szCs w:val="20"/>
                        </w:rPr>
                        <w:t xml:space="preserve">Photographed by </w:t>
                      </w:r>
                      <w:hyperlink r:id="rId89" w:history="1">
                        <w:r w:rsidR="00634321" w:rsidRPr="004C06EF">
                          <w:rPr>
                            <w:rStyle w:val="Hyperlink"/>
                            <w:i/>
                            <w:iCs/>
                            <w:sz w:val="20"/>
                            <w:szCs w:val="20"/>
                          </w:rPr>
                          <w:t>Viv Lynch</w:t>
                        </w:r>
                      </w:hyperlink>
                    </w:p>
                  </w:txbxContent>
                </v:textbox>
              </v:shape>
            </w:pict>
          </mc:Fallback>
        </mc:AlternateContent>
      </w:r>
      <w:r w:rsidR="00810D1E" w:rsidRPr="0022586F">
        <w:rPr>
          <w:noProof/>
        </w:rPr>
        <w:drawing>
          <wp:anchor distT="0" distB="0" distL="114300" distR="114300" simplePos="0" relativeHeight="251785728" behindDoc="1" locked="0" layoutInCell="1" allowOverlap="1" wp14:anchorId="56C57AC5" wp14:editId="7746F9D0">
            <wp:simplePos x="0" y="0"/>
            <wp:positionH relativeFrom="column">
              <wp:posOffset>4196262</wp:posOffset>
            </wp:positionH>
            <wp:positionV relativeFrom="paragraph">
              <wp:posOffset>292645</wp:posOffset>
            </wp:positionV>
            <wp:extent cx="2773045" cy="1317625"/>
            <wp:effectExtent l="0" t="0" r="8255" b="0"/>
            <wp:wrapTight wrapText="bothSides">
              <wp:wrapPolygon edited="0">
                <wp:start x="0" y="0"/>
                <wp:lineTo x="0" y="21236"/>
                <wp:lineTo x="21516" y="21236"/>
                <wp:lineTo x="21516" y="0"/>
                <wp:lineTo x="0" y="0"/>
              </wp:wrapPolygon>
            </wp:wrapTight>
            <wp:docPr id="1335960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960038" name=""/>
                    <pic:cNvPicPr/>
                  </pic:nvPicPr>
                  <pic:blipFill>
                    <a:blip r:embed="rId90" cstate="print">
                      <a:extLst>
                        <a:ext uri="{28A0092B-C50C-407E-A947-70E740481C1C}">
                          <a14:useLocalDpi xmlns:a14="http://schemas.microsoft.com/office/drawing/2010/main" val="0"/>
                        </a:ext>
                      </a:extLst>
                    </a:blip>
                    <a:stretch>
                      <a:fillRect/>
                    </a:stretch>
                  </pic:blipFill>
                  <pic:spPr>
                    <a:xfrm>
                      <a:off x="0" y="0"/>
                      <a:ext cx="2773045" cy="1317625"/>
                    </a:xfrm>
                    <a:prstGeom prst="rect">
                      <a:avLst/>
                    </a:prstGeom>
                  </pic:spPr>
                </pic:pic>
              </a:graphicData>
            </a:graphic>
          </wp:anchor>
        </w:drawing>
      </w:r>
    </w:p>
    <w:p w14:paraId="0F30FFA6" w14:textId="154D9B0C" w:rsidR="005A6F30" w:rsidRDefault="001C3E0B" w:rsidP="001C3E0B">
      <w:pPr>
        <w:tabs>
          <w:tab w:val="left" w:pos="1393"/>
        </w:tabs>
        <w:spacing w:after="160" w:line="259" w:lineRule="auto"/>
      </w:pPr>
      <w:r>
        <w:tab/>
      </w:r>
    </w:p>
    <w:p w14:paraId="66F9A158" w14:textId="6A4FB4F3" w:rsidR="005A6F30" w:rsidRDefault="005A6F30" w:rsidP="00C77427">
      <w:pPr>
        <w:spacing w:after="160" w:line="259" w:lineRule="auto"/>
      </w:pPr>
    </w:p>
    <w:p w14:paraId="16E77875" w14:textId="616775CC" w:rsidR="005A6F30" w:rsidRDefault="005A6F30" w:rsidP="00C77427">
      <w:pPr>
        <w:spacing w:after="160" w:line="259" w:lineRule="auto"/>
      </w:pPr>
    </w:p>
    <w:p w14:paraId="5D27A91B" w14:textId="5DFE8C69" w:rsidR="005A6F30" w:rsidRDefault="00810D1E" w:rsidP="00C77427">
      <w:pPr>
        <w:spacing w:after="160" w:line="259" w:lineRule="auto"/>
      </w:pPr>
      <w:r>
        <w:rPr>
          <w:noProof/>
        </w:rPr>
        <w:lastRenderedPageBreak/>
        <mc:AlternateContent>
          <mc:Choice Requires="wps">
            <w:drawing>
              <wp:anchor distT="45720" distB="45720" distL="114300" distR="114300" simplePos="0" relativeHeight="251596288" behindDoc="1" locked="0" layoutInCell="1" allowOverlap="1" wp14:anchorId="67DE54A3" wp14:editId="36EA0FBF">
                <wp:simplePos x="0" y="0"/>
                <wp:positionH relativeFrom="column">
                  <wp:posOffset>-104258</wp:posOffset>
                </wp:positionH>
                <wp:positionV relativeFrom="paragraph">
                  <wp:posOffset>6204</wp:posOffset>
                </wp:positionV>
                <wp:extent cx="1946275" cy="342900"/>
                <wp:effectExtent l="0" t="0" r="0" b="0"/>
                <wp:wrapTight wrapText="bothSides">
                  <wp:wrapPolygon edited="0">
                    <wp:start x="634" y="0"/>
                    <wp:lineTo x="634" y="20400"/>
                    <wp:lineTo x="20931" y="20400"/>
                    <wp:lineTo x="20931" y="0"/>
                    <wp:lineTo x="634" y="0"/>
                  </wp:wrapPolygon>
                </wp:wrapTight>
                <wp:docPr id="7910814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6275" cy="342900"/>
                        </a:xfrm>
                        <a:prstGeom prst="rect">
                          <a:avLst/>
                        </a:prstGeom>
                        <a:noFill/>
                        <a:ln w="9525">
                          <a:noFill/>
                          <a:miter lim="800000"/>
                          <a:headEnd/>
                          <a:tailEnd/>
                        </a:ln>
                      </wps:spPr>
                      <wps:txbx>
                        <w:txbxContent>
                          <w:p w14:paraId="6D6F1D29" w14:textId="5587C377" w:rsidR="0074537D" w:rsidRPr="006B7C23" w:rsidRDefault="0074537D" w:rsidP="006B7C23">
                            <w:pPr>
                              <w:pStyle w:val="Heading2"/>
                            </w:pPr>
                            <w:r w:rsidRPr="006B7C23">
                              <w:t xml:space="preserve">Changes in </w:t>
                            </w:r>
                            <w:r w:rsidR="00EC3BEC" w:rsidRPr="006B7C23">
                              <w:t>Breeding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DE54A3" id="_x0000_s1066" type="#_x0000_t202" style="position:absolute;margin-left:-8.2pt;margin-top:.5pt;width:153.25pt;height:27pt;z-index:-251720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" filled="f" stroked="f">
                <v:textbox>
                  <w:txbxContent>
                    <w:p w14:paraId="6D6F1D29" w14:textId="5587C377" w:rsidR="0074537D" w:rsidRPr="006B7C23" w:rsidRDefault="0074537D" w:rsidP="006B7C23">
                      <w:pPr>
                        <w:pStyle w:val="Heading2"/>
                      </w:pPr>
                      <w:r w:rsidRPr="006B7C23">
                        <w:t xml:space="preserve">Changes in </w:t>
                      </w:r>
                      <w:r w:rsidR="00EC3BEC" w:rsidRPr="006B7C23">
                        <w:t>Breeding</w:t>
                      </w:r>
                    </w:p>
                  </w:txbxContent>
                </v:textbox>
                <w10:wrap type="tight"/>
              </v:shape>
            </w:pict>
          </mc:Fallback>
        </mc:AlternateContent>
      </w:r>
      <w:r>
        <w:rPr>
          <w:noProof/>
        </w:rPr>
        <mc:AlternateContent>
          <mc:Choice Requires="wps">
            <w:drawing>
              <wp:anchor distT="45720" distB="45720" distL="114300" distR="114300" simplePos="0" relativeHeight="251600384" behindDoc="1" locked="0" layoutInCell="1" allowOverlap="1" wp14:anchorId="37D11A47" wp14:editId="07CE24F6">
                <wp:simplePos x="0" y="0"/>
                <wp:positionH relativeFrom="column">
                  <wp:posOffset>-108585</wp:posOffset>
                </wp:positionH>
                <wp:positionV relativeFrom="paragraph">
                  <wp:posOffset>265995</wp:posOffset>
                </wp:positionV>
                <wp:extent cx="4003675" cy="4204335"/>
                <wp:effectExtent l="0" t="0" r="0" b="5715"/>
                <wp:wrapTight wrapText="bothSides">
                  <wp:wrapPolygon edited="0">
                    <wp:start x="308" y="0"/>
                    <wp:lineTo x="308" y="21531"/>
                    <wp:lineTo x="21275" y="21531"/>
                    <wp:lineTo x="21275" y="0"/>
                    <wp:lineTo x="308" y="0"/>
                  </wp:wrapPolygon>
                </wp:wrapTight>
                <wp:docPr id="4813095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3675" cy="4204335"/>
                        </a:xfrm>
                        <a:prstGeom prst="rect">
                          <a:avLst/>
                        </a:prstGeom>
                        <a:noFill/>
                        <a:ln w="9525">
                          <a:noFill/>
                          <a:miter lim="800000"/>
                          <a:headEnd/>
                          <a:tailEnd/>
                        </a:ln>
                      </wps:spPr>
                      <wps:txbx>
                        <w:txbxContent>
                          <w:p w14:paraId="4632376E" w14:textId="3C5C8A28" w:rsidR="0074537D" w:rsidRDefault="00EC1F06" w:rsidP="008F1E38">
                            <w:pPr>
                              <w:spacing w:line="276" w:lineRule="auto"/>
                              <w:rPr>
                                <w:color w:val="000000"/>
                                <w:szCs w:val="28"/>
                              </w:rPr>
                            </w:pPr>
                            <w:r>
                              <w:t xml:space="preserve">American Wigeons have had a slight decline within the last few years due to </w:t>
                            </w:r>
                            <w:r w:rsidR="003D10C0">
                              <w:t xml:space="preserve">changes in spring </w:t>
                            </w:r>
                            <w:r w:rsidR="00EC3BEC">
                              <w:t>temperatures.</w:t>
                            </w:r>
                            <w:r w:rsidR="003D10C0">
                              <w:t xml:space="preserve"> While they are more adaptable since</w:t>
                            </w:r>
                            <w:r w:rsidR="00D66144">
                              <w:t xml:space="preserve"> they tend to be more flexible breeders and nest later in the season than other ducks </w:t>
                            </w:r>
                            <w:r w:rsidR="0098157D">
                              <w:t>these weather changes are still nega</w:t>
                            </w:r>
                            <w:r w:rsidR="0008296D">
                              <w:t xml:space="preserve">tively impacting them. </w:t>
                            </w:r>
                            <w:r w:rsidR="00C0669A">
                              <w:t>Early snowmelts showed a slight decline in the Wigeon population</w:t>
                            </w:r>
                            <w:r w:rsidR="00587DA5">
                              <w:t xml:space="preserve">. The major risk with this is </w:t>
                            </w:r>
                            <w:r w:rsidR="0051774D">
                              <w:t>if they nest later in the season and there is an earlier spring</w:t>
                            </w:r>
                            <w:r w:rsidR="00714269">
                              <w:t xml:space="preserve"> their population will face major losses since the new </w:t>
                            </w:r>
                            <w:r w:rsidR="00034873">
                              <w:t xml:space="preserve">ducklings will have missed the peak </w:t>
                            </w:r>
                            <w:r w:rsidR="001833F4">
                              <w:t xml:space="preserve">supply of aquatic </w:t>
                            </w:r>
                            <w:r w:rsidR="006062CA">
                              <w:t>bugs,</w:t>
                            </w:r>
                            <w:r w:rsidR="001833F4">
                              <w:t xml:space="preserve"> one of their ma</w:t>
                            </w:r>
                            <w:r w:rsidR="004D35DC">
                              <w:t>in</w:t>
                            </w:r>
                            <w:r w:rsidR="001833F4">
                              <w:t xml:space="preserve"> food sources</w:t>
                            </w:r>
                            <w:r w:rsidR="00D52B3E">
                              <w:t xml:space="preserve">. Trends with climate change have shown that this is the way </w:t>
                            </w:r>
                            <w:r w:rsidR="006062CA">
                              <w:t xml:space="preserve">climate is shifting and with in the next 60 years this might be a serious issue </w:t>
                            </w:r>
                            <w:r w:rsidR="00081E6A">
                              <w:t>they</w:t>
                            </w:r>
                            <w:r w:rsidR="006062CA">
                              <w:t xml:space="preserve"> face. </w:t>
                            </w:r>
                            <w:r w:rsidR="00BA65D2">
                              <w:t>(</w:t>
                            </w:r>
                            <w:hyperlink r:id="rId91" w:history="1">
                              <w:r w:rsidR="00F07370">
                                <w:rPr>
                                  <w:rStyle w:val="Hyperlink"/>
                                  <w:szCs w:val="28"/>
                                </w:rPr>
                                <w:t>Drever et al., 2011</w:t>
                              </w:r>
                            </w:hyperlink>
                            <w:r w:rsidR="00BA65D2">
                              <w:rPr>
                                <w:color w:val="000000"/>
                                <w:szCs w:val="28"/>
                              </w:rPr>
                              <w:t>)</w:t>
                            </w:r>
                          </w:p>
                          <w:p w14:paraId="6D9EE772" w14:textId="77777777" w:rsidR="0038022F" w:rsidRDefault="0038022F" w:rsidP="008F1E38">
                            <w:pPr>
                              <w:spacing w:line="276" w:lineRule="auto"/>
                              <w:rPr>
                                <w:color w:val="000000"/>
                                <w:szCs w:val="28"/>
                              </w:rPr>
                            </w:pPr>
                          </w:p>
                          <w:p w14:paraId="58C0392E" w14:textId="77777777" w:rsidR="0038022F" w:rsidRDefault="0038022F" w:rsidP="008F1E38">
                            <w:pPr>
                              <w:spacing w:line="276"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D11A47" id="_x0000_s1067" type="#_x0000_t202" style="position:absolute;margin-left:-8.55pt;margin-top:20.95pt;width:315.25pt;height:331.05pt;z-index:-251716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" filled="f" stroked="f">
                <v:textbox>
                  <w:txbxContent>
                    <w:p w14:paraId="4632376E" w14:textId="3C5C8A28" w:rsidR="0074537D" w:rsidRDefault="00EC1F06" w:rsidP="008F1E38">
                      <w:pPr>
                        <w:spacing w:line="276" w:lineRule="auto"/>
                        <w:rPr>
                          <w:color w:val="000000"/>
                          <w:szCs w:val="28"/>
                        </w:rPr>
                      </w:pPr>
                      <w:r>
                        <w:t xml:space="preserve">American Wigeons have had a slight decline within the last few years due to </w:t>
                      </w:r>
                      <w:r w:rsidR="003D10C0">
                        <w:t xml:space="preserve">changes in spring </w:t>
                      </w:r>
                      <w:r w:rsidR="00EC3BEC">
                        <w:t>temperatures.</w:t>
                      </w:r>
                      <w:r w:rsidR="003D10C0">
                        <w:t xml:space="preserve"> While they are more adaptable since</w:t>
                      </w:r>
                      <w:r w:rsidR="00D66144">
                        <w:t xml:space="preserve"> they tend to be more flexible breeders and nest later in the season than other ducks </w:t>
                      </w:r>
                      <w:r w:rsidR="0098157D">
                        <w:t>these weather changes are still nega</w:t>
                      </w:r>
                      <w:r w:rsidR="0008296D">
                        <w:t xml:space="preserve">tively impacting them. </w:t>
                      </w:r>
                      <w:r w:rsidR="00C0669A">
                        <w:t>Early snowmelts showed a slight decline in the Wigeon population</w:t>
                      </w:r>
                      <w:r w:rsidR="00587DA5">
                        <w:t xml:space="preserve">. The major risk with this is </w:t>
                      </w:r>
                      <w:r w:rsidR="0051774D">
                        <w:t>if they nest later in the season and there is an earlier spring</w:t>
                      </w:r>
                      <w:r w:rsidR="00714269">
                        <w:t xml:space="preserve"> their population will face major losses since the new </w:t>
                      </w:r>
                      <w:r w:rsidR="00034873">
                        <w:t xml:space="preserve">ducklings will have missed the peak </w:t>
                      </w:r>
                      <w:r w:rsidR="001833F4">
                        <w:t xml:space="preserve">supply of aquatic </w:t>
                      </w:r>
                      <w:r w:rsidR="006062CA">
                        <w:t>bugs,</w:t>
                      </w:r>
                      <w:r w:rsidR="001833F4">
                        <w:t xml:space="preserve"> one of their ma</w:t>
                      </w:r>
                      <w:r w:rsidR="004D35DC">
                        <w:t>in</w:t>
                      </w:r>
                      <w:r w:rsidR="001833F4">
                        <w:t xml:space="preserve"> food sources</w:t>
                      </w:r>
                      <w:r w:rsidR="00D52B3E">
                        <w:t xml:space="preserve">. Trends with climate change have shown that this is the way </w:t>
                      </w:r>
                      <w:r w:rsidR="006062CA">
                        <w:t xml:space="preserve">climate is shifting and with in the next 60 years this might be a serious issue </w:t>
                      </w:r>
                      <w:r w:rsidR="00081E6A">
                        <w:t>they</w:t>
                      </w:r>
                      <w:r w:rsidR="006062CA">
                        <w:t xml:space="preserve"> face. </w:t>
                      </w:r>
                      <w:r w:rsidR="00BA65D2">
                        <w:t>(</w:t>
                      </w:r>
                      <w:hyperlink r:id="rId92" w:history="1">
                        <w:r w:rsidR="00F07370">
                          <w:rPr>
                            <w:rStyle w:val="Hyperlink"/>
                            <w:szCs w:val="28"/>
                          </w:rPr>
                          <w:t>Drever et al., 2011</w:t>
                        </w:r>
                      </w:hyperlink>
                      <w:r w:rsidR="00BA65D2">
                        <w:rPr>
                          <w:color w:val="000000"/>
                          <w:szCs w:val="28"/>
                        </w:rPr>
                        <w:t>)</w:t>
                      </w:r>
                    </w:p>
                    <w:p w14:paraId="6D9EE772" w14:textId="77777777" w:rsidR="0038022F" w:rsidRDefault="0038022F" w:rsidP="008F1E38">
                      <w:pPr>
                        <w:spacing w:line="276" w:lineRule="auto"/>
                        <w:rPr>
                          <w:color w:val="000000"/>
                          <w:szCs w:val="28"/>
                        </w:rPr>
                      </w:pPr>
                    </w:p>
                    <w:p w14:paraId="58C0392E" w14:textId="77777777" w:rsidR="0038022F" w:rsidRDefault="0038022F" w:rsidP="008F1E38">
                      <w:pPr>
                        <w:spacing w:line="276" w:lineRule="auto"/>
                      </w:pPr>
                    </w:p>
                  </w:txbxContent>
                </v:textbox>
                <w10:wrap type="tight"/>
              </v:shape>
            </w:pict>
          </mc:Fallback>
        </mc:AlternateContent>
      </w:r>
    </w:p>
    <w:p w14:paraId="79E6DDA8" w14:textId="1B3C35CB" w:rsidR="005A6F30" w:rsidRDefault="00810D1E" w:rsidP="00C77427">
      <w:pPr>
        <w:spacing w:after="160" w:line="259" w:lineRule="auto"/>
      </w:pPr>
      <w:r w:rsidRPr="00361B52">
        <w:rPr>
          <w:noProof/>
        </w:rPr>
        <w:drawing>
          <wp:anchor distT="0" distB="0" distL="114300" distR="114300" simplePos="0" relativeHeight="251784704" behindDoc="1" locked="0" layoutInCell="1" allowOverlap="1" wp14:anchorId="1F6FF750" wp14:editId="27FF68C5">
            <wp:simplePos x="0" y="0"/>
            <wp:positionH relativeFrom="column">
              <wp:posOffset>3970020</wp:posOffset>
            </wp:positionH>
            <wp:positionV relativeFrom="paragraph">
              <wp:posOffset>137718</wp:posOffset>
            </wp:positionV>
            <wp:extent cx="2139950" cy="1426210"/>
            <wp:effectExtent l="0" t="0" r="0" b="2540"/>
            <wp:wrapTight wrapText="bothSides">
              <wp:wrapPolygon edited="0">
                <wp:start x="0" y="0"/>
                <wp:lineTo x="0" y="21350"/>
                <wp:lineTo x="21344" y="21350"/>
                <wp:lineTo x="21344" y="0"/>
                <wp:lineTo x="0" y="0"/>
              </wp:wrapPolygon>
            </wp:wrapTight>
            <wp:docPr id="1472473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473885" name=""/>
                    <pic:cNvPicPr/>
                  </pic:nvPicPr>
                  <pic:blipFill>
                    <a:blip r:embed="rId93" cstate="print">
                      <a:extLst>
                        <a:ext uri="{28A0092B-C50C-407E-A947-70E740481C1C}">
                          <a14:useLocalDpi xmlns:a14="http://schemas.microsoft.com/office/drawing/2010/main" val="0"/>
                        </a:ext>
                      </a:extLst>
                    </a:blip>
                    <a:stretch>
                      <a:fillRect/>
                    </a:stretch>
                  </pic:blipFill>
                  <pic:spPr>
                    <a:xfrm>
                      <a:off x="0" y="0"/>
                      <a:ext cx="2139950" cy="1426210"/>
                    </a:xfrm>
                    <a:prstGeom prst="rect">
                      <a:avLst/>
                    </a:prstGeom>
                  </pic:spPr>
                </pic:pic>
              </a:graphicData>
            </a:graphic>
            <wp14:sizeRelH relativeFrom="margin">
              <wp14:pctWidth>0</wp14:pctWidth>
            </wp14:sizeRelH>
            <wp14:sizeRelV relativeFrom="margin">
              <wp14:pctHeight>0</wp14:pctHeight>
            </wp14:sizeRelV>
          </wp:anchor>
        </w:drawing>
      </w:r>
    </w:p>
    <w:p w14:paraId="2C50F615" w14:textId="6DC85DDB" w:rsidR="005A6F30" w:rsidRDefault="005A6F30" w:rsidP="00C77427">
      <w:pPr>
        <w:spacing w:after="160" w:line="259" w:lineRule="auto"/>
      </w:pPr>
    </w:p>
    <w:p w14:paraId="4AA849A8" w14:textId="66162A70" w:rsidR="005A6F30" w:rsidRDefault="005A6F30" w:rsidP="00C77427">
      <w:pPr>
        <w:spacing w:after="160" w:line="259" w:lineRule="auto"/>
      </w:pPr>
    </w:p>
    <w:p w14:paraId="71238788" w14:textId="2BB9AF73" w:rsidR="00A90F2E" w:rsidRDefault="00A90F2E" w:rsidP="00C77427">
      <w:pPr>
        <w:spacing w:after="160" w:line="259" w:lineRule="auto"/>
      </w:pPr>
    </w:p>
    <w:p w14:paraId="33DE46F9" w14:textId="25764B72" w:rsidR="00A90F2E" w:rsidRDefault="00A90F2E" w:rsidP="00C77427">
      <w:pPr>
        <w:spacing w:after="160" w:line="259" w:lineRule="auto"/>
      </w:pPr>
    </w:p>
    <w:p w14:paraId="2239071D" w14:textId="712E7C62" w:rsidR="00A90F2E" w:rsidRDefault="003A7E73" w:rsidP="00C77427">
      <w:pPr>
        <w:spacing w:after="160" w:line="259" w:lineRule="auto"/>
      </w:pPr>
      <w:r>
        <w:rPr>
          <w:noProof/>
        </w:rPr>
        <mc:AlternateContent>
          <mc:Choice Requires="wps">
            <w:drawing>
              <wp:anchor distT="45720" distB="45720" distL="114300" distR="114300" simplePos="0" relativeHeight="251805184" behindDoc="1" locked="0" layoutInCell="1" allowOverlap="1" wp14:anchorId="1F66A63A" wp14:editId="4003C4D4">
                <wp:simplePos x="0" y="0"/>
                <wp:positionH relativeFrom="column">
                  <wp:posOffset>3817620</wp:posOffset>
                </wp:positionH>
                <wp:positionV relativeFrom="paragraph">
                  <wp:posOffset>45720</wp:posOffset>
                </wp:positionV>
                <wp:extent cx="2949436" cy="482321"/>
                <wp:effectExtent l="0" t="0" r="0" b="0"/>
                <wp:wrapNone/>
                <wp:docPr id="3493045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9436" cy="482321"/>
                        </a:xfrm>
                        <a:prstGeom prst="rect">
                          <a:avLst/>
                        </a:prstGeom>
                        <a:noFill/>
                        <a:ln w="9525">
                          <a:noFill/>
                          <a:miter lim="800000"/>
                          <a:headEnd/>
                          <a:tailEnd/>
                        </a:ln>
                      </wps:spPr>
                      <wps:txbx>
                        <w:txbxContent>
                          <w:p w14:paraId="223BF4E3" w14:textId="62358FFE" w:rsidR="003A7E73" w:rsidRPr="003A7E73" w:rsidRDefault="003A7E73" w:rsidP="003A7E73">
                            <w:r>
                              <w:rPr>
                                <w:b/>
                                <w:bCs/>
                                <w:i/>
                                <w:iCs/>
                                <w:sz w:val="20"/>
                                <w:szCs w:val="20"/>
                              </w:rPr>
                              <w:t xml:space="preserve">Water Striders </w:t>
                            </w:r>
                            <w:r>
                              <w:rPr>
                                <w:i/>
                                <w:iCs/>
                                <w:sz w:val="20"/>
                                <w:szCs w:val="20"/>
                              </w:rPr>
                              <w:t xml:space="preserve">found on </w:t>
                            </w:r>
                            <w:hyperlink r:id="rId94" w:history="1">
                              <w:r w:rsidRPr="00A80CF1">
                                <w:rPr>
                                  <w:rStyle w:val="Hyperlink"/>
                                  <w:i/>
                                  <w:iCs/>
                                  <w:sz w:val="20"/>
                                  <w:szCs w:val="20"/>
                                </w:rPr>
                                <w:t>Terminix</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66A63A" id="_x0000_s1068" type="#_x0000_t202" style="position:absolute;margin-left:300.6pt;margin-top:3.6pt;width:232.25pt;height:38pt;z-index:-251511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" filled="f" stroked="f">
                <v:textbox>
                  <w:txbxContent>
                    <w:p w14:paraId="223BF4E3" w14:textId="62358FFE" w:rsidR="003A7E73" w:rsidRPr="003A7E73" w:rsidRDefault="003A7E73" w:rsidP="003A7E73">
                      <w:r>
                        <w:rPr>
                          <w:b/>
                          <w:bCs/>
                          <w:i/>
                          <w:iCs/>
                          <w:sz w:val="20"/>
                          <w:szCs w:val="20"/>
                        </w:rPr>
                        <w:t xml:space="preserve">Water Striders </w:t>
                      </w:r>
                      <w:r>
                        <w:rPr>
                          <w:i/>
                          <w:iCs/>
                          <w:sz w:val="20"/>
                          <w:szCs w:val="20"/>
                        </w:rPr>
                        <w:t xml:space="preserve">found on </w:t>
                      </w:r>
                      <w:hyperlink r:id="rId95" w:history="1">
                        <w:r w:rsidRPr="00A80CF1">
                          <w:rPr>
                            <w:rStyle w:val="Hyperlink"/>
                            <w:i/>
                            <w:iCs/>
                            <w:sz w:val="20"/>
                            <w:szCs w:val="20"/>
                          </w:rPr>
                          <w:t>Terminix</w:t>
                        </w:r>
                      </w:hyperlink>
                    </w:p>
                  </w:txbxContent>
                </v:textbox>
              </v:shape>
            </w:pict>
          </mc:Fallback>
        </mc:AlternateContent>
      </w:r>
      <w:r w:rsidR="00810D1E" w:rsidRPr="009A326D">
        <w:rPr>
          <w:noProof/>
        </w:rPr>
        <w:drawing>
          <wp:anchor distT="0" distB="0" distL="114300" distR="114300" simplePos="0" relativeHeight="251783680" behindDoc="1" locked="0" layoutInCell="1" allowOverlap="1" wp14:anchorId="5E22BC9E" wp14:editId="648BF36D">
            <wp:simplePos x="0" y="0"/>
            <wp:positionH relativeFrom="column">
              <wp:posOffset>4493260</wp:posOffset>
            </wp:positionH>
            <wp:positionV relativeFrom="paragraph">
              <wp:posOffset>295631</wp:posOffset>
            </wp:positionV>
            <wp:extent cx="2356485" cy="1577340"/>
            <wp:effectExtent l="0" t="0" r="5715" b="3810"/>
            <wp:wrapTight wrapText="bothSides">
              <wp:wrapPolygon edited="0">
                <wp:start x="0" y="0"/>
                <wp:lineTo x="0" y="21391"/>
                <wp:lineTo x="21478" y="21391"/>
                <wp:lineTo x="21478" y="0"/>
                <wp:lineTo x="0" y="0"/>
              </wp:wrapPolygon>
            </wp:wrapTight>
            <wp:docPr id="1953136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673437" name=""/>
                    <pic:cNvPicPr/>
                  </pic:nvPicPr>
                  <pic:blipFill>
                    <a:blip r:embed="rId96" cstate="print">
                      <a:extLst>
                        <a:ext uri="{28A0092B-C50C-407E-A947-70E740481C1C}">
                          <a14:useLocalDpi xmlns:a14="http://schemas.microsoft.com/office/drawing/2010/main" val="0"/>
                        </a:ext>
                      </a:extLst>
                    </a:blip>
                    <a:stretch>
                      <a:fillRect/>
                    </a:stretch>
                  </pic:blipFill>
                  <pic:spPr>
                    <a:xfrm>
                      <a:off x="0" y="0"/>
                      <a:ext cx="2356485" cy="1577340"/>
                    </a:xfrm>
                    <a:prstGeom prst="rect">
                      <a:avLst/>
                    </a:prstGeom>
                  </pic:spPr>
                </pic:pic>
              </a:graphicData>
            </a:graphic>
            <wp14:sizeRelH relativeFrom="margin">
              <wp14:pctWidth>0</wp14:pctWidth>
            </wp14:sizeRelH>
            <wp14:sizeRelV relativeFrom="margin">
              <wp14:pctHeight>0</wp14:pctHeight>
            </wp14:sizeRelV>
          </wp:anchor>
        </w:drawing>
      </w:r>
    </w:p>
    <w:p w14:paraId="2ECF0806" w14:textId="75771A68" w:rsidR="00A90F2E" w:rsidRDefault="00A90F2E" w:rsidP="00C77427">
      <w:pPr>
        <w:spacing w:after="160" w:line="259" w:lineRule="auto"/>
      </w:pPr>
    </w:p>
    <w:p w14:paraId="0938998E" w14:textId="49EEF7F6" w:rsidR="00A90F2E" w:rsidRDefault="00B67D24" w:rsidP="00C77427">
      <w:pPr>
        <w:spacing w:after="160" w:line="259" w:lineRule="auto"/>
      </w:pPr>
      <w:r>
        <w:rPr>
          <w:noProof/>
        </w:rPr>
        <mc:AlternateContent>
          <mc:Choice Requires="wps">
            <w:drawing>
              <wp:anchor distT="45720" distB="45720" distL="114300" distR="114300" simplePos="0" relativeHeight="251702784" behindDoc="0" locked="0" layoutInCell="1" allowOverlap="1" wp14:anchorId="1463DDF5" wp14:editId="4E9E0436">
                <wp:simplePos x="0" y="0"/>
                <wp:positionH relativeFrom="column">
                  <wp:posOffset>-3175</wp:posOffset>
                </wp:positionH>
                <wp:positionV relativeFrom="paragraph">
                  <wp:posOffset>34290</wp:posOffset>
                </wp:positionV>
                <wp:extent cx="2289175" cy="1485900"/>
                <wp:effectExtent l="0" t="0" r="0" b="0"/>
                <wp:wrapSquare wrapText="bothSides"/>
                <wp:docPr id="14711175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9175" cy="1485900"/>
                        </a:xfrm>
                        <a:prstGeom prst="rect">
                          <a:avLst/>
                        </a:prstGeom>
                        <a:noFill/>
                        <a:ln w="9525">
                          <a:noFill/>
                          <a:miter lim="800000"/>
                          <a:headEnd/>
                          <a:tailEnd/>
                        </a:ln>
                      </wps:spPr>
                      <wps:txbx>
                        <w:txbxContent>
                          <w:p w14:paraId="30093A63" w14:textId="27503598" w:rsidR="00B67D24" w:rsidRDefault="00B67D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63DDF5" id="_x0000_s1069" type="#_x0000_t202" style="position:absolute;margin-left:-.25pt;margin-top:2.7pt;width:180.25pt;height:117pt;z-index:251702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" filled="f" stroked="f">
                <v:textbox>
                  <w:txbxContent>
                    <w:p w14:paraId="30093A63" w14:textId="27503598" w:rsidR="00B67D24" w:rsidRDefault="00B67D24"/>
                  </w:txbxContent>
                </v:textbox>
                <w10:wrap type="square"/>
              </v:shape>
            </w:pict>
          </mc:Fallback>
        </mc:AlternateContent>
      </w:r>
    </w:p>
    <w:p w14:paraId="31A6899C" w14:textId="64CF096C" w:rsidR="00A90F2E" w:rsidRDefault="00A90F2E" w:rsidP="00C77427">
      <w:pPr>
        <w:spacing w:after="160" w:line="259" w:lineRule="auto"/>
      </w:pPr>
    </w:p>
    <w:p w14:paraId="7ECBEAC0" w14:textId="56F5EB4F" w:rsidR="00A90F2E" w:rsidRDefault="00A90F2E" w:rsidP="00C77427">
      <w:pPr>
        <w:spacing w:after="160" w:line="259" w:lineRule="auto"/>
      </w:pPr>
    </w:p>
    <w:p w14:paraId="592E735B" w14:textId="0C17DA3A" w:rsidR="00A90F2E" w:rsidRDefault="00BD16E4" w:rsidP="00C77427">
      <w:pPr>
        <w:spacing w:after="160" w:line="259" w:lineRule="auto"/>
      </w:pPr>
      <w:r>
        <w:rPr>
          <w:noProof/>
        </w:rPr>
        <mc:AlternateContent>
          <mc:Choice Requires="wps">
            <w:drawing>
              <wp:anchor distT="45720" distB="45720" distL="114300" distR="114300" simplePos="0" relativeHeight="251803136" behindDoc="1" locked="0" layoutInCell="1" allowOverlap="1" wp14:anchorId="1B50DF17" wp14:editId="24C93FFC">
                <wp:simplePos x="0" y="0"/>
                <wp:positionH relativeFrom="column">
                  <wp:posOffset>4282782</wp:posOffset>
                </wp:positionH>
                <wp:positionV relativeFrom="paragraph">
                  <wp:posOffset>230741</wp:posOffset>
                </wp:positionV>
                <wp:extent cx="2949436" cy="482321"/>
                <wp:effectExtent l="0" t="0" r="0" b="0"/>
                <wp:wrapNone/>
                <wp:docPr id="12123211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9436" cy="482321"/>
                        </a:xfrm>
                        <a:prstGeom prst="rect">
                          <a:avLst/>
                        </a:prstGeom>
                        <a:noFill/>
                        <a:ln w="9525">
                          <a:noFill/>
                          <a:miter lim="800000"/>
                          <a:headEnd/>
                          <a:tailEnd/>
                        </a:ln>
                      </wps:spPr>
                      <wps:txbx>
                        <w:txbxContent>
                          <w:p w14:paraId="23DD7246" w14:textId="6152424B" w:rsidR="00BD16E4" w:rsidRPr="00D87EE6" w:rsidRDefault="00F77582" w:rsidP="00BD16E4">
                            <w:r>
                              <w:rPr>
                                <w:b/>
                                <w:bCs/>
                                <w:i/>
                                <w:iCs/>
                                <w:sz w:val="20"/>
                                <w:szCs w:val="20"/>
                              </w:rPr>
                              <w:t>Flowers sprouting through snow</w:t>
                            </w:r>
                            <w:r w:rsidR="00BD16E4">
                              <w:rPr>
                                <w:i/>
                                <w:iCs/>
                                <w:sz w:val="20"/>
                                <w:szCs w:val="20"/>
                              </w:rPr>
                              <w:t xml:space="preserve"> Photograph by </w:t>
                            </w:r>
                            <w:hyperlink r:id="rId97" w:history="1">
                              <w:r w:rsidR="00FC1975" w:rsidRPr="00FC1975">
                                <w:rPr>
                                  <w:rStyle w:val="Hyperlink"/>
                                  <w:i/>
                                  <w:iCs/>
                                  <w:sz w:val="20"/>
                                  <w:szCs w:val="20"/>
                                </w:rPr>
                                <w:t>V</w:t>
                              </w:r>
                              <w:r w:rsidRPr="00FC1975">
                                <w:rPr>
                                  <w:rStyle w:val="Hyperlink"/>
                                  <w:i/>
                                  <w:iCs/>
                                  <w:sz w:val="20"/>
                                  <w:szCs w:val="20"/>
                                </w:rPr>
                                <w:t xml:space="preserve">alentin </w:t>
                              </w:r>
                              <w:r w:rsidR="00FC1975" w:rsidRPr="00FC1975">
                                <w:rPr>
                                  <w:rStyle w:val="Hyperlink"/>
                                  <w:i/>
                                  <w:iCs/>
                                  <w:sz w:val="20"/>
                                  <w:szCs w:val="20"/>
                                </w:rPr>
                                <w:t>H</w:t>
                              </w:r>
                              <w:r w:rsidRPr="00FC1975">
                                <w:rPr>
                                  <w:rStyle w:val="Hyperlink"/>
                                  <w:i/>
                                  <w:iCs/>
                                  <w:sz w:val="20"/>
                                  <w:szCs w:val="20"/>
                                </w:rPr>
                                <w:t>intikka</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50DF17" id="_x0000_s1070" type="#_x0000_t202" style="position:absolute;margin-left:337.25pt;margin-top:18.15pt;width:232.25pt;height:38pt;z-index:-251513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" filled="f" stroked="f">
                <v:textbox>
                  <w:txbxContent>
                    <w:p w14:paraId="23DD7246" w14:textId="6152424B" w:rsidR="00BD16E4" w:rsidRPr="00D87EE6" w:rsidRDefault="00F77582" w:rsidP="00BD16E4">
                      <w:r>
                        <w:rPr>
                          <w:b/>
                          <w:bCs/>
                          <w:i/>
                          <w:iCs/>
                          <w:sz w:val="20"/>
                          <w:szCs w:val="20"/>
                        </w:rPr>
                        <w:t>Flowers sprouting through snow</w:t>
                      </w:r>
                      <w:r w:rsidR="00BD16E4">
                        <w:rPr>
                          <w:i/>
                          <w:iCs/>
                          <w:sz w:val="20"/>
                          <w:szCs w:val="20"/>
                        </w:rPr>
                        <w:t xml:space="preserve"> Photograph by </w:t>
                      </w:r>
                      <w:hyperlink r:id="rId98" w:history="1">
                        <w:r w:rsidR="00FC1975" w:rsidRPr="00FC1975">
                          <w:rPr>
                            <w:rStyle w:val="Hyperlink"/>
                            <w:i/>
                            <w:iCs/>
                            <w:sz w:val="20"/>
                            <w:szCs w:val="20"/>
                          </w:rPr>
                          <w:t>V</w:t>
                        </w:r>
                        <w:r w:rsidRPr="00FC1975">
                          <w:rPr>
                            <w:rStyle w:val="Hyperlink"/>
                            <w:i/>
                            <w:iCs/>
                            <w:sz w:val="20"/>
                            <w:szCs w:val="20"/>
                          </w:rPr>
                          <w:t xml:space="preserve">alentin </w:t>
                        </w:r>
                        <w:r w:rsidR="00FC1975" w:rsidRPr="00FC1975">
                          <w:rPr>
                            <w:rStyle w:val="Hyperlink"/>
                            <w:i/>
                            <w:iCs/>
                            <w:sz w:val="20"/>
                            <w:szCs w:val="20"/>
                          </w:rPr>
                          <w:t>H</w:t>
                        </w:r>
                        <w:r w:rsidRPr="00FC1975">
                          <w:rPr>
                            <w:rStyle w:val="Hyperlink"/>
                            <w:i/>
                            <w:iCs/>
                            <w:sz w:val="20"/>
                            <w:szCs w:val="20"/>
                          </w:rPr>
                          <w:t>intikka</w:t>
                        </w:r>
                      </w:hyperlink>
                    </w:p>
                  </w:txbxContent>
                </v:textbox>
              </v:shape>
            </w:pict>
          </mc:Fallback>
        </mc:AlternateContent>
      </w:r>
    </w:p>
    <w:p w14:paraId="64AC5B9B" w14:textId="750641D1" w:rsidR="001C3E0B" w:rsidRDefault="0038022F" w:rsidP="00C77427">
      <w:pPr>
        <w:spacing w:after="160" w:line="259" w:lineRule="auto"/>
      </w:pPr>
      <w:r>
        <w:rPr>
          <w:noProof/>
        </w:rPr>
        <mc:AlternateContent>
          <mc:Choice Requires="wps">
            <w:drawing>
              <wp:anchor distT="45720" distB="45720" distL="114300" distR="114300" simplePos="0" relativeHeight="251607552" behindDoc="0" locked="0" layoutInCell="1" allowOverlap="1" wp14:anchorId="13AD5079" wp14:editId="513C9684">
                <wp:simplePos x="0" y="0"/>
                <wp:positionH relativeFrom="column">
                  <wp:posOffset>3194050</wp:posOffset>
                </wp:positionH>
                <wp:positionV relativeFrom="paragraph">
                  <wp:posOffset>511810</wp:posOffset>
                </wp:positionV>
                <wp:extent cx="3653155" cy="4607560"/>
                <wp:effectExtent l="0" t="0" r="0" b="2540"/>
                <wp:wrapSquare wrapText="bothSides"/>
                <wp:docPr id="856344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3155" cy="4607560"/>
                        </a:xfrm>
                        <a:prstGeom prst="rect">
                          <a:avLst/>
                        </a:prstGeom>
                        <a:noFill/>
                        <a:ln w="9525">
                          <a:noFill/>
                          <a:miter lim="800000"/>
                          <a:headEnd/>
                          <a:tailEnd/>
                        </a:ln>
                      </wps:spPr>
                      <wps:txbx>
                        <w:txbxContent>
                          <w:p w14:paraId="3A2F364B" w14:textId="78404985" w:rsidR="00EA0A23" w:rsidRDefault="00731758" w:rsidP="00F668BE">
                            <w:pPr>
                              <w:spacing w:line="276" w:lineRule="auto"/>
                            </w:pPr>
                            <w:r>
                              <w:t xml:space="preserve">Timing mismatches </w:t>
                            </w:r>
                            <w:r w:rsidR="00146200">
                              <w:t xml:space="preserve">that happen due to changes in spring temperatures </w:t>
                            </w:r>
                            <w:r w:rsidR="0068521B">
                              <w:t xml:space="preserve">also affect </w:t>
                            </w:r>
                            <w:r w:rsidR="00BB5E69">
                              <w:t xml:space="preserve">adult Wigeons. Resources in their </w:t>
                            </w:r>
                            <w:r w:rsidR="00452839">
                              <w:t>refuge stopover might not support or mat</w:t>
                            </w:r>
                            <w:r w:rsidR="00E27764">
                              <w:t>c</w:t>
                            </w:r>
                            <w:r w:rsidR="00452839">
                              <w:t xml:space="preserve">h their needs. </w:t>
                            </w:r>
                            <w:r w:rsidR="00F53E8F">
                              <w:t xml:space="preserve"> </w:t>
                            </w:r>
                            <w:r w:rsidR="00EC1903">
                              <w:t xml:space="preserve">Though American Wigeons </w:t>
                            </w:r>
                            <w:r w:rsidR="000E4046">
                              <w:t xml:space="preserve">did not show as much variation in their migration </w:t>
                            </w:r>
                            <w:r w:rsidR="00732241">
                              <w:t>within</w:t>
                            </w:r>
                            <w:r w:rsidR="000E4046">
                              <w:t xml:space="preserve"> t</w:t>
                            </w:r>
                            <w:r w:rsidR="003D3AED">
                              <w:t xml:space="preserve">his research it was noted that other </w:t>
                            </w:r>
                            <w:r w:rsidR="00C06D64">
                              <w:t xml:space="preserve">similar ducks </w:t>
                            </w:r>
                            <w:r w:rsidR="00570BA0">
                              <w:t xml:space="preserve">experienced </w:t>
                            </w:r>
                            <w:r w:rsidR="001D1F59">
                              <w:t xml:space="preserve">these negative effects. If weather conditions continue to shift </w:t>
                            </w:r>
                            <w:r w:rsidR="00666AE8">
                              <w:t xml:space="preserve">the more adaptable ducks like the American Wigeon may suffer similar consequences to those </w:t>
                            </w:r>
                            <w:r w:rsidR="00732241">
                              <w:t xml:space="preserve">being faced now by the less adaptable ducks. </w:t>
                            </w:r>
                            <w:r w:rsidR="009E3471">
                              <w:t xml:space="preserve">If the breeding adult ducks are experiencing hardships before they </w:t>
                            </w:r>
                            <w:r w:rsidR="00905669">
                              <w:t>even,</w:t>
                            </w:r>
                            <w:r w:rsidR="009E3471">
                              <w:t xml:space="preserve"> make it to their breeding grounds this could create a decline in</w:t>
                            </w:r>
                            <w:r w:rsidR="00960170">
                              <w:t xml:space="preserve"> </w:t>
                            </w:r>
                            <w:r w:rsidR="008C712B">
                              <w:t>how many new American wigeons are produced yearly.</w:t>
                            </w:r>
                            <w:r w:rsidR="00176D55">
                              <w:t xml:space="preserve"> </w:t>
                            </w:r>
                            <w:r w:rsidR="00B45446">
                              <w:t>(</w:t>
                            </w:r>
                            <w:hyperlink r:id="rId99" w:history="1">
                              <w:r w:rsidR="00521F35">
                                <w:rPr>
                                  <w:rStyle w:val="Hyperlink"/>
                                  <w:szCs w:val="28"/>
                                </w:rPr>
                                <w:t>Andersson et al., 2022</w:t>
                              </w:r>
                            </w:hyperlink>
                            <w:r w:rsidR="00176D55">
                              <w:rPr>
                                <w:color w:val="000000"/>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AD5079" id="_x0000_s1071" type="#_x0000_t202" style="position:absolute;margin-left:251.5pt;margin-top:40.3pt;width:287.65pt;height:362.8pt;z-index:251607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" filled="f" stroked="f">
                <v:textbox>
                  <w:txbxContent>
                    <w:p w14:paraId="3A2F364B" w14:textId="78404985" w:rsidR="00EA0A23" w:rsidRDefault="00731758" w:rsidP="00F668BE">
                      <w:pPr>
                        <w:spacing w:line="276" w:lineRule="auto"/>
                      </w:pPr>
                      <w:r>
                        <w:t xml:space="preserve">Timing mismatches </w:t>
                      </w:r>
                      <w:r w:rsidR="00146200">
                        <w:t xml:space="preserve">that happen due to changes in spring temperatures </w:t>
                      </w:r>
                      <w:r w:rsidR="0068521B">
                        <w:t xml:space="preserve">also affect </w:t>
                      </w:r>
                      <w:r w:rsidR="00BB5E69">
                        <w:t xml:space="preserve">adult Wigeons. Resources in their </w:t>
                      </w:r>
                      <w:r w:rsidR="00452839">
                        <w:t>refuge stopover might not support or mat</w:t>
                      </w:r>
                      <w:r w:rsidR="00E27764">
                        <w:t>c</w:t>
                      </w:r>
                      <w:r w:rsidR="00452839">
                        <w:t xml:space="preserve">h their needs. </w:t>
                      </w:r>
                      <w:r w:rsidR="00F53E8F">
                        <w:t xml:space="preserve"> </w:t>
                      </w:r>
                      <w:r w:rsidR="00EC1903">
                        <w:t xml:space="preserve">Though American Wigeons </w:t>
                      </w:r>
                      <w:r w:rsidR="000E4046">
                        <w:t xml:space="preserve">did not show as much variation in their migration </w:t>
                      </w:r>
                      <w:r w:rsidR="00732241">
                        <w:t>within</w:t>
                      </w:r>
                      <w:r w:rsidR="000E4046">
                        <w:t xml:space="preserve"> t</w:t>
                      </w:r>
                      <w:r w:rsidR="003D3AED">
                        <w:t xml:space="preserve">his research it was noted that other </w:t>
                      </w:r>
                      <w:r w:rsidR="00C06D64">
                        <w:t xml:space="preserve">similar ducks </w:t>
                      </w:r>
                      <w:r w:rsidR="00570BA0">
                        <w:t xml:space="preserve">experienced </w:t>
                      </w:r>
                      <w:r w:rsidR="001D1F59">
                        <w:t xml:space="preserve">these negative effects. If weather conditions continue to shift </w:t>
                      </w:r>
                      <w:r w:rsidR="00666AE8">
                        <w:t xml:space="preserve">the more adaptable ducks like the American Wigeon may suffer similar consequences to those </w:t>
                      </w:r>
                      <w:r w:rsidR="00732241">
                        <w:t xml:space="preserve">being faced now by the less adaptable ducks. </w:t>
                      </w:r>
                      <w:r w:rsidR="009E3471">
                        <w:t xml:space="preserve">If the breeding adult ducks are experiencing hardships before they </w:t>
                      </w:r>
                      <w:r w:rsidR="00905669">
                        <w:t>even,</w:t>
                      </w:r>
                      <w:r w:rsidR="009E3471">
                        <w:t xml:space="preserve"> make it to their breeding grounds this could create a decline in</w:t>
                      </w:r>
                      <w:r w:rsidR="00960170">
                        <w:t xml:space="preserve"> </w:t>
                      </w:r>
                      <w:r w:rsidR="008C712B">
                        <w:t>how many new American wigeons are produced yearly.</w:t>
                      </w:r>
                      <w:r w:rsidR="00176D55">
                        <w:t xml:space="preserve"> </w:t>
                      </w:r>
                      <w:r w:rsidR="00B45446">
                        <w:t>(</w:t>
                      </w:r>
                      <w:hyperlink r:id="rId100" w:history="1">
                        <w:r w:rsidR="00521F35">
                          <w:rPr>
                            <w:rStyle w:val="Hyperlink"/>
                            <w:szCs w:val="28"/>
                          </w:rPr>
                          <w:t>Andersson et al., 2022</w:t>
                        </w:r>
                      </w:hyperlink>
                      <w:r w:rsidR="00176D55">
                        <w:rPr>
                          <w:color w:val="000000"/>
                          <w:szCs w:val="28"/>
                        </w:rPr>
                        <w:t>)</w:t>
                      </w:r>
                    </w:p>
                  </w:txbxContent>
                </v:textbox>
                <w10:wrap type="square"/>
              </v:shape>
            </w:pict>
          </mc:Fallback>
        </mc:AlternateContent>
      </w:r>
    </w:p>
    <w:p w14:paraId="3F8D9A9B" w14:textId="3A4098E7" w:rsidR="00A90F2E" w:rsidRDefault="00810D1E" w:rsidP="00C77427">
      <w:pPr>
        <w:spacing w:after="160" w:line="259" w:lineRule="auto"/>
      </w:pPr>
      <w:r w:rsidRPr="00707A67">
        <w:rPr>
          <w:noProof/>
        </w:rPr>
        <w:drawing>
          <wp:anchor distT="0" distB="0" distL="114300" distR="114300" simplePos="0" relativeHeight="251780608" behindDoc="1" locked="0" layoutInCell="1" allowOverlap="1" wp14:anchorId="3ED58CD4" wp14:editId="4DD68654">
            <wp:simplePos x="0" y="0"/>
            <wp:positionH relativeFrom="column">
              <wp:posOffset>-14682</wp:posOffset>
            </wp:positionH>
            <wp:positionV relativeFrom="paragraph">
              <wp:posOffset>430146</wp:posOffset>
            </wp:positionV>
            <wp:extent cx="2786380" cy="1858645"/>
            <wp:effectExtent l="0" t="0" r="0" b="8255"/>
            <wp:wrapTight wrapText="bothSides">
              <wp:wrapPolygon edited="0">
                <wp:start x="0" y="0"/>
                <wp:lineTo x="0" y="21475"/>
                <wp:lineTo x="21413" y="21475"/>
                <wp:lineTo x="21413" y="0"/>
                <wp:lineTo x="0" y="0"/>
              </wp:wrapPolygon>
            </wp:wrapTight>
            <wp:docPr id="1368025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296756" name=""/>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2786380" cy="1858645"/>
                    </a:xfrm>
                    <a:prstGeom prst="rect">
                      <a:avLst/>
                    </a:prstGeom>
                  </pic:spPr>
                </pic:pic>
              </a:graphicData>
            </a:graphic>
            <wp14:sizeRelH relativeFrom="margin">
              <wp14:pctWidth>0</wp14:pctWidth>
            </wp14:sizeRelH>
            <wp14:sizeRelV relativeFrom="margin">
              <wp14:pctHeight>0</wp14:pctHeight>
            </wp14:sizeRelV>
          </wp:anchor>
        </w:drawing>
      </w:r>
      <w:r w:rsidR="007F22C9">
        <w:rPr>
          <w:noProof/>
        </w:rPr>
        <mc:AlternateContent>
          <mc:Choice Requires="wps">
            <w:drawing>
              <wp:anchor distT="45720" distB="45720" distL="114300" distR="114300" simplePos="0" relativeHeight="251704832" behindDoc="1" locked="0" layoutInCell="1" allowOverlap="1" wp14:anchorId="2274D688" wp14:editId="56B8AACF">
                <wp:simplePos x="0" y="0"/>
                <wp:positionH relativeFrom="column">
                  <wp:posOffset>430530</wp:posOffset>
                </wp:positionH>
                <wp:positionV relativeFrom="paragraph">
                  <wp:posOffset>210185</wp:posOffset>
                </wp:positionV>
                <wp:extent cx="2388235" cy="1584960"/>
                <wp:effectExtent l="0" t="0" r="0" b="0"/>
                <wp:wrapTight wrapText="bothSides">
                  <wp:wrapPolygon edited="0">
                    <wp:start x="517" y="0"/>
                    <wp:lineTo x="517" y="21288"/>
                    <wp:lineTo x="21020" y="21288"/>
                    <wp:lineTo x="21020" y="0"/>
                    <wp:lineTo x="517" y="0"/>
                  </wp:wrapPolygon>
                </wp:wrapTight>
                <wp:docPr id="1825957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235" cy="1584960"/>
                        </a:xfrm>
                        <a:prstGeom prst="rect">
                          <a:avLst/>
                        </a:prstGeom>
                        <a:noFill/>
                        <a:ln w="9525">
                          <a:noFill/>
                          <a:miter lim="800000"/>
                          <a:headEnd/>
                          <a:tailEnd/>
                        </a:ln>
                      </wps:spPr>
                      <wps:txbx>
                        <w:txbxContent>
                          <w:p w14:paraId="1AEBFB29" w14:textId="72E1A8A7" w:rsidR="00707A67" w:rsidRDefault="00707A6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74D688" id="_x0000_s1072" type="#_x0000_t202" style="position:absolute;margin-left:33.9pt;margin-top:16.55pt;width:188.05pt;height:124.8pt;z-index:-251611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" filled="f" stroked="f">
                <v:textbox>
                  <w:txbxContent>
                    <w:p w14:paraId="1AEBFB29" w14:textId="72E1A8A7" w:rsidR="00707A67" w:rsidRDefault="00707A67"/>
                  </w:txbxContent>
                </v:textbox>
                <w10:wrap type="tight"/>
              </v:shape>
            </w:pict>
          </mc:Fallback>
        </mc:AlternateContent>
      </w:r>
    </w:p>
    <w:p w14:paraId="27EBFE27" w14:textId="270B6FFE" w:rsidR="00A90F2E" w:rsidRDefault="00EE1B31" w:rsidP="00C77427">
      <w:pPr>
        <w:spacing w:after="160" w:line="259" w:lineRule="auto"/>
      </w:pPr>
      <w:r>
        <w:rPr>
          <w:noProof/>
        </w:rPr>
        <mc:AlternateContent>
          <mc:Choice Requires="wps">
            <w:drawing>
              <wp:anchor distT="45720" distB="45720" distL="114300" distR="114300" simplePos="0" relativeHeight="251801088" behindDoc="1" locked="0" layoutInCell="1" allowOverlap="1" wp14:anchorId="7CD42E80" wp14:editId="7308CC6C">
                <wp:simplePos x="0" y="0"/>
                <wp:positionH relativeFrom="column">
                  <wp:posOffset>0</wp:posOffset>
                </wp:positionH>
                <wp:positionV relativeFrom="paragraph">
                  <wp:posOffset>1900555</wp:posOffset>
                </wp:positionV>
                <wp:extent cx="2140299" cy="335280"/>
                <wp:effectExtent l="0" t="0" r="0" b="0"/>
                <wp:wrapNone/>
                <wp:docPr id="18323926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0299" cy="335280"/>
                        </a:xfrm>
                        <a:prstGeom prst="rect">
                          <a:avLst/>
                        </a:prstGeom>
                        <a:noFill/>
                        <a:ln w="9525">
                          <a:noFill/>
                          <a:miter lim="800000"/>
                          <a:headEnd/>
                          <a:tailEnd/>
                        </a:ln>
                      </wps:spPr>
                      <wps:txbx>
                        <w:txbxContent>
                          <w:p w14:paraId="0F756E0C" w14:textId="5DAD9130" w:rsidR="00EE1B31" w:rsidRPr="00D87EE6" w:rsidRDefault="00676F08" w:rsidP="00EE1B31">
                            <w:r>
                              <w:rPr>
                                <w:b/>
                                <w:bCs/>
                                <w:i/>
                                <w:iCs/>
                                <w:sz w:val="20"/>
                                <w:szCs w:val="20"/>
                              </w:rPr>
                              <w:t>Desiccated land</w:t>
                            </w:r>
                            <w:r w:rsidR="00EE1B31">
                              <w:rPr>
                                <w:i/>
                                <w:iCs/>
                                <w:sz w:val="20"/>
                                <w:szCs w:val="20"/>
                              </w:rPr>
                              <w:t xml:space="preserve"> </w:t>
                            </w:r>
                            <w:r w:rsidR="00AD23C7">
                              <w:rPr>
                                <w:i/>
                                <w:iCs/>
                                <w:sz w:val="20"/>
                                <w:szCs w:val="20"/>
                              </w:rPr>
                              <w:t xml:space="preserve">Photograph by </w:t>
                            </w:r>
                            <w:hyperlink r:id="rId102" w:history="1">
                              <w:r w:rsidR="00AD23C7" w:rsidRPr="00AD23C7">
                                <w:rPr>
                                  <w:rStyle w:val="Hyperlink"/>
                                  <w:i/>
                                  <w:iCs/>
                                  <w:sz w:val="20"/>
                                  <w:szCs w:val="20"/>
                                </w:rPr>
                                <w:t>Sloot</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D42E80" id="_x0000_s1073" type="#_x0000_t202" style="position:absolute;margin-left:0;margin-top:149.65pt;width:168.55pt;height:26.4pt;z-index:-251515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" filled="f" stroked="f">
                <v:textbox>
                  <w:txbxContent>
                    <w:p w14:paraId="0F756E0C" w14:textId="5DAD9130" w:rsidR="00EE1B31" w:rsidRPr="00D87EE6" w:rsidRDefault="00676F08" w:rsidP="00EE1B31">
                      <w:r>
                        <w:rPr>
                          <w:b/>
                          <w:bCs/>
                          <w:i/>
                          <w:iCs/>
                          <w:sz w:val="20"/>
                          <w:szCs w:val="20"/>
                        </w:rPr>
                        <w:t>Desiccated land</w:t>
                      </w:r>
                      <w:r w:rsidR="00EE1B31">
                        <w:rPr>
                          <w:i/>
                          <w:iCs/>
                          <w:sz w:val="20"/>
                          <w:szCs w:val="20"/>
                        </w:rPr>
                        <w:t xml:space="preserve"> </w:t>
                      </w:r>
                      <w:r w:rsidR="00AD23C7">
                        <w:rPr>
                          <w:i/>
                          <w:iCs/>
                          <w:sz w:val="20"/>
                          <w:szCs w:val="20"/>
                        </w:rPr>
                        <w:t xml:space="preserve">Photograph by </w:t>
                      </w:r>
                      <w:hyperlink r:id="rId103" w:history="1">
                        <w:r w:rsidR="00AD23C7" w:rsidRPr="00AD23C7">
                          <w:rPr>
                            <w:rStyle w:val="Hyperlink"/>
                            <w:i/>
                            <w:iCs/>
                            <w:sz w:val="20"/>
                            <w:szCs w:val="20"/>
                          </w:rPr>
                          <w:t>Sloot</w:t>
                        </w:r>
                      </w:hyperlink>
                    </w:p>
                  </w:txbxContent>
                </v:textbox>
              </v:shape>
            </w:pict>
          </mc:Fallback>
        </mc:AlternateContent>
      </w:r>
      <w:r w:rsidR="00436F67">
        <w:rPr>
          <w:noProof/>
        </w:rPr>
        <mc:AlternateContent>
          <mc:Choice Requires="wps">
            <w:drawing>
              <wp:anchor distT="45720" distB="45720" distL="114300" distR="114300" simplePos="0" relativeHeight="251611648" behindDoc="0" locked="0" layoutInCell="1" allowOverlap="1" wp14:anchorId="2B2A7687" wp14:editId="76E7E5B7">
                <wp:simplePos x="0" y="0"/>
                <wp:positionH relativeFrom="column">
                  <wp:posOffset>-6985</wp:posOffset>
                </wp:positionH>
                <wp:positionV relativeFrom="paragraph">
                  <wp:posOffset>114300</wp:posOffset>
                </wp:positionV>
                <wp:extent cx="2360930" cy="388620"/>
                <wp:effectExtent l="0" t="0" r="0" b="0"/>
                <wp:wrapSquare wrapText="bothSides"/>
                <wp:docPr id="1006547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88620"/>
                        </a:xfrm>
                        <a:prstGeom prst="rect">
                          <a:avLst/>
                        </a:prstGeom>
                        <a:noFill/>
                        <a:ln w="9525">
                          <a:noFill/>
                          <a:miter lim="800000"/>
                          <a:headEnd/>
                          <a:tailEnd/>
                        </a:ln>
                      </wps:spPr>
                      <wps:txbx>
                        <w:txbxContent>
                          <w:p w14:paraId="0DE0521C" w14:textId="77777777" w:rsidR="00436F67" w:rsidRPr="006B7C23" w:rsidRDefault="00436F67" w:rsidP="006B7C23">
                            <w:pPr>
                              <w:pStyle w:val="Heading2"/>
                            </w:pPr>
                            <w:r w:rsidRPr="006B7C23">
                              <w:t xml:space="preserve">Changes in Migration </w:t>
                            </w:r>
                          </w:p>
                          <w:p w14:paraId="4B5EF8AF" w14:textId="5A33BCD6" w:rsidR="00436F67" w:rsidRDefault="00436F67"/>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B2A7687" id="_x0000_s1074" type="#_x0000_t202" style="position:absolute;margin-left:-.55pt;margin-top:9pt;width:185.9pt;height:30.6pt;z-index:25161164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" filled="f" stroked="f">
                <v:textbox>
                  <w:txbxContent>
                    <w:p w14:paraId="0DE0521C" w14:textId="77777777" w:rsidR="00436F67" w:rsidRPr="006B7C23" w:rsidRDefault="00436F67" w:rsidP="006B7C23">
                      <w:pPr>
                        <w:pStyle w:val="Heading2"/>
                      </w:pPr>
                      <w:r w:rsidRPr="006B7C23">
                        <w:t xml:space="preserve">Changes in Migration </w:t>
                      </w:r>
                    </w:p>
                    <w:p w14:paraId="4B5EF8AF" w14:textId="5A33BCD6" w:rsidR="00436F67" w:rsidRDefault="00436F67"/>
                  </w:txbxContent>
                </v:textbox>
                <w10:wrap type="square"/>
              </v:shape>
            </w:pict>
          </mc:Fallback>
        </mc:AlternateContent>
      </w:r>
    </w:p>
    <w:p w14:paraId="494B5679" w14:textId="24319921" w:rsidR="00A90F2E" w:rsidRDefault="00D87EE6" w:rsidP="00C77427">
      <w:pPr>
        <w:spacing w:after="160" w:line="259" w:lineRule="auto"/>
      </w:pPr>
      <w:r w:rsidRPr="00696E85">
        <w:rPr>
          <w:noProof/>
        </w:rPr>
        <w:lastRenderedPageBreak/>
        <w:drawing>
          <wp:anchor distT="0" distB="0" distL="114300" distR="114300" simplePos="0" relativeHeight="251799040" behindDoc="1" locked="0" layoutInCell="1" allowOverlap="1" wp14:anchorId="5F8B6790" wp14:editId="246CC66C">
            <wp:simplePos x="0" y="0"/>
            <wp:positionH relativeFrom="column">
              <wp:posOffset>4898955</wp:posOffset>
            </wp:positionH>
            <wp:positionV relativeFrom="paragraph">
              <wp:posOffset>307</wp:posOffset>
            </wp:positionV>
            <wp:extent cx="1906516" cy="1318260"/>
            <wp:effectExtent l="0" t="0" r="0" b="0"/>
            <wp:wrapTight wrapText="bothSides">
              <wp:wrapPolygon edited="0">
                <wp:start x="0" y="0"/>
                <wp:lineTo x="0" y="21225"/>
                <wp:lineTo x="21370" y="21225"/>
                <wp:lineTo x="21370" y="0"/>
                <wp:lineTo x="0" y="0"/>
              </wp:wrapPolygon>
            </wp:wrapTight>
            <wp:docPr id="1286393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93064" name=""/>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1906516" cy="1318260"/>
                    </a:xfrm>
                    <a:prstGeom prst="rect">
                      <a:avLst/>
                    </a:prstGeom>
                  </pic:spPr>
                </pic:pic>
              </a:graphicData>
            </a:graphic>
          </wp:anchor>
        </w:drawing>
      </w:r>
      <w:r w:rsidR="00436F67">
        <w:rPr>
          <w:noProof/>
        </w:rPr>
        <mc:AlternateContent>
          <mc:Choice Requires="wps">
            <w:drawing>
              <wp:anchor distT="45720" distB="45720" distL="114300" distR="114300" simplePos="0" relativeHeight="251608576" behindDoc="0" locked="0" layoutInCell="1" allowOverlap="1" wp14:anchorId="4F6BE298" wp14:editId="739BC6BA">
                <wp:simplePos x="0" y="0"/>
                <wp:positionH relativeFrom="column">
                  <wp:posOffset>4445</wp:posOffset>
                </wp:positionH>
                <wp:positionV relativeFrom="paragraph">
                  <wp:posOffset>133350</wp:posOffset>
                </wp:positionV>
                <wp:extent cx="3881755" cy="1404620"/>
                <wp:effectExtent l="0" t="0" r="0" b="4445"/>
                <wp:wrapSquare wrapText="bothSides"/>
                <wp:docPr id="1934150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1755" cy="1404620"/>
                        </a:xfrm>
                        <a:prstGeom prst="rect">
                          <a:avLst/>
                        </a:prstGeom>
                        <a:noFill/>
                        <a:ln w="9525">
                          <a:noFill/>
                          <a:miter lim="800000"/>
                          <a:headEnd/>
                          <a:tailEnd/>
                        </a:ln>
                      </wps:spPr>
                      <wps:txbx>
                        <w:txbxContent>
                          <w:p w14:paraId="13DC9AB5" w14:textId="16998591" w:rsidR="00436F67" w:rsidRDefault="00436F67" w:rsidP="00436F67">
                            <w:pPr>
                              <w:spacing w:line="276" w:lineRule="auto"/>
                            </w:pPr>
                            <w:r>
                              <w:t xml:space="preserve">Changes in weather have been causing American Wigeon migration patterns quite a drastic delay. Research notes that they have been experiencing an average delay in their migration of 12.5 days per decade. American Wigeons use “extreme events” as cues to start their migration from their wintering grounds. They typically wait for an intense combination of freezing cold temperatures and heavy rain. If the winters are becoming more and more mild the migration cue </w:t>
                            </w:r>
                            <w:r w:rsidR="00566198">
                              <w:t>is not</w:t>
                            </w:r>
                            <w:r>
                              <w:t xml:space="preserve"> being triggered </w:t>
                            </w:r>
                            <w:r w:rsidR="00566198">
                              <w:t>until</w:t>
                            </w:r>
                            <w:r>
                              <w:t xml:space="preserve"> later in the season. Other ducks migrate earlier due to different events, but this means the American Wigeons have a slimmer picking of </w:t>
                            </w:r>
                            <w:r w:rsidR="005F6A72">
                              <w:t>resources. (</w:t>
                            </w:r>
                            <w:hyperlink r:id="rId105" w:history="1">
                              <w:r w:rsidR="00452133">
                                <w:rPr>
                                  <w:rStyle w:val="Hyperlink"/>
                                </w:rPr>
                                <w:t>Frei et al., 2024</w:t>
                              </w:r>
                            </w:hyperlink>
                            <w:r w:rsidR="00D1653B">
                              <w:rPr>
                                <w:color w:val="000000"/>
                                <w:szCs w:val="28"/>
                              </w:rPr>
                              <w:t>)</w:t>
                            </w:r>
                          </w:p>
                          <w:p w14:paraId="7FDF9D3B" w14:textId="27812B5B" w:rsidR="00436F67" w:rsidRDefault="00436F6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6BE298" id="_x0000_s1075" type="#_x0000_t202" style="position:absolute;margin-left:.35pt;margin-top:10.5pt;width:305.65pt;height:110.6pt;z-index:251608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" filled="f" stroked="f">
                <v:textbox style="mso-fit-shape-to-text:t">
                  <w:txbxContent>
                    <w:p w14:paraId="13DC9AB5" w14:textId="16998591" w:rsidR="00436F67" w:rsidRDefault="00436F67" w:rsidP="00436F67">
                      <w:pPr>
                        <w:spacing w:line="276" w:lineRule="auto"/>
                      </w:pPr>
                      <w:r>
                        <w:t xml:space="preserve">Changes in weather have been causing American Wigeon migration patterns quite a drastic delay. Research notes that they have been experiencing an average delay in their migration of 12.5 days per decade. American Wigeons use “extreme events” as cues to start their migration from their wintering grounds. They typically wait for an intense combination of freezing cold temperatures and heavy rain. If the winters are becoming more and more mild the migration cue </w:t>
                      </w:r>
                      <w:r w:rsidR="00566198">
                        <w:t>is not</w:t>
                      </w:r>
                      <w:r>
                        <w:t xml:space="preserve"> being triggered </w:t>
                      </w:r>
                      <w:r w:rsidR="00566198">
                        <w:t>until</w:t>
                      </w:r>
                      <w:r>
                        <w:t xml:space="preserve"> later in the season. Other ducks migrate earlier due to different events, but this means the American Wigeons have a slimmer picking of </w:t>
                      </w:r>
                      <w:r w:rsidR="005F6A72">
                        <w:t>resources. (</w:t>
                      </w:r>
                      <w:hyperlink r:id="rId106" w:history="1">
                        <w:r w:rsidR="00452133">
                          <w:rPr>
                            <w:rStyle w:val="Hyperlink"/>
                          </w:rPr>
                          <w:t>Frei et al., 2024</w:t>
                        </w:r>
                      </w:hyperlink>
                      <w:r w:rsidR="00D1653B">
                        <w:rPr>
                          <w:color w:val="000000"/>
                          <w:szCs w:val="28"/>
                        </w:rPr>
                        <w:t>)</w:t>
                      </w:r>
                    </w:p>
                    <w:p w14:paraId="7FDF9D3B" w14:textId="27812B5B" w:rsidR="00436F67" w:rsidRDefault="00436F67"/>
                  </w:txbxContent>
                </v:textbox>
                <w10:wrap type="square"/>
              </v:shape>
            </w:pict>
          </mc:Fallback>
        </mc:AlternateContent>
      </w:r>
    </w:p>
    <w:p w14:paraId="6130F15A" w14:textId="53E6ACC8" w:rsidR="00A90F2E" w:rsidRDefault="00A90F2E" w:rsidP="00C77427">
      <w:pPr>
        <w:spacing w:after="160" w:line="259" w:lineRule="auto"/>
      </w:pPr>
    </w:p>
    <w:p w14:paraId="1F1B3610" w14:textId="245D23C2" w:rsidR="00A90F2E" w:rsidRDefault="00A90F2E" w:rsidP="00C77427">
      <w:pPr>
        <w:spacing w:after="160" w:line="259" w:lineRule="auto"/>
      </w:pPr>
    </w:p>
    <w:p w14:paraId="7AF29EA3" w14:textId="46A7DDEE" w:rsidR="00A90F2E" w:rsidRDefault="00A90F2E" w:rsidP="00C77427">
      <w:pPr>
        <w:spacing w:after="160" w:line="259" w:lineRule="auto"/>
      </w:pPr>
    </w:p>
    <w:p w14:paraId="0E7D87D4" w14:textId="30F9E0A2" w:rsidR="00A90F2E" w:rsidRDefault="00804EB5" w:rsidP="00C77427">
      <w:pPr>
        <w:spacing w:after="160" w:line="259" w:lineRule="auto"/>
      </w:pPr>
      <w:r>
        <w:rPr>
          <w:noProof/>
        </w:rPr>
        <mc:AlternateContent>
          <mc:Choice Requires="wps">
            <w:drawing>
              <wp:anchor distT="45720" distB="45720" distL="114300" distR="114300" simplePos="0" relativeHeight="251764224" behindDoc="1" locked="0" layoutInCell="1" allowOverlap="1" wp14:anchorId="5B5F423E" wp14:editId="08CC65DF">
                <wp:simplePos x="0" y="0"/>
                <wp:positionH relativeFrom="column">
                  <wp:posOffset>4775150</wp:posOffset>
                </wp:positionH>
                <wp:positionV relativeFrom="paragraph">
                  <wp:posOffset>37751</wp:posOffset>
                </wp:positionV>
                <wp:extent cx="2140299" cy="335280"/>
                <wp:effectExtent l="0" t="0" r="0" b="0"/>
                <wp:wrapNone/>
                <wp:docPr id="8781503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0299" cy="335280"/>
                        </a:xfrm>
                        <a:prstGeom prst="rect">
                          <a:avLst/>
                        </a:prstGeom>
                        <a:noFill/>
                        <a:ln w="9525">
                          <a:noFill/>
                          <a:miter lim="800000"/>
                          <a:headEnd/>
                          <a:tailEnd/>
                        </a:ln>
                      </wps:spPr>
                      <wps:txbx>
                        <w:txbxContent>
                          <w:p w14:paraId="06BD5D4A" w14:textId="09F22A34" w:rsidR="00804EB5" w:rsidRPr="00D87EE6" w:rsidRDefault="00D87EE6" w:rsidP="00804EB5">
                            <w:r>
                              <w:rPr>
                                <w:b/>
                                <w:bCs/>
                                <w:i/>
                                <w:iCs/>
                                <w:sz w:val="20"/>
                                <w:szCs w:val="20"/>
                              </w:rPr>
                              <w:t>Flock of Wigeon</w:t>
                            </w:r>
                            <w:r>
                              <w:rPr>
                                <w:i/>
                                <w:iCs/>
                                <w:sz w:val="20"/>
                                <w:szCs w:val="20"/>
                              </w:rPr>
                              <w:t xml:space="preserve"> from </w:t>
                            </w:r>
                            <w:hyperlink r:id="rId107" w:history="1">
                              <w:r w:rsidRPr="00EE1B31">
                                <w:rPr>
                                  <w:rStyle w:val="Hyperlink"/>
                                  <w:i/>
                                  <w:iCs/>
                                  <w:sz w:val="20"/>
                                  <w:szCs w:val="20"/>
                                </w:rPr>
                                <w:t>Ducks.org</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5F423E" id="_x0000_s1076" type="#_x0000_t202" style="position:absolute;margin-left:376pt;margin-top:2.95pt;width:168.55pt;height:26.4pt;z-index:-251552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" filled="f" stroked="f">
                <v:textbox>
                  <w:txbxContent>
                    <w:p w14:paraId="06BD5D4A" w14:textId="09F22A34" w:rsidR="00804EB5" w:rsidRPr="00D87EE6" w:rsidRDefault="00D87EE6" w:rsidP="00804EB5">
                      <w:r>
                        <w:rPr>
                          <w:b/>
                          <w:bCs/>
                          <w:i/>
                          <w:iCs/>
                          <w:sz w:val="20"/>
                          <w:szCs w:val="20"/>
                        </w:rPr>
                        <w:t>Flock of Wigeon</w:t>
                      </w:r>
                      <w:r>
                        <w:rPr>
                          <w:i/>
                          <w:iCs/>
                          <w:sz w:val="20"/>
                          <w:szCs w:val="20"/>
                        </w:rPr>
                        <w:t xml:space="preserve"> from </w:t>
                      </w:r>
                      <w:hyperlink r:id="rId108" w:history="1">
                        <w:r w:rsidRPr="00EE1B31">
                          <w:rPr>
                            <w:rStyle w:val="Hyperlink"/>
                            <w:i/>
                            <w:iCs/>
                            <w:sz w:val="20"/>
                            <w:szCs w:val="20"/>
                          </w:rPr>
                          <w:t>Ducks.org</w:t>
                        </w:r>
                      </w:hyperlink>
                    </w:p>
                  </w:txbxContent>
                </v:textbox>
              </v:shape>
            </w:pict>
          </mc:Fallback>
        </mc:AlternateContent>
      </w:r>
      <w:r w:rsidR="00BB4AE1">
        <w:rPr>
          <w:noProof/>
        </w:rPr>
        <mc:AlternateContent>
          <mc:Choice Requires="wps">
            <w:drawing>
              <wp:anchor distT="45720" distB="45720" distL="114300" distR="114300" simplePos="0" relativeHeight="251709952" behindDoc="0" locked="0" layoutInCell="1" allowOverlap="1" wp14:anchorId="0A8B880E" wp14:editId="11D24439">
                <wp:simplePos x="0" y="0"/>
                <wp:positionH relativeFrom="column">
                  <wp:posOffset>3775710</wp:posOffset>
                </wp:positionH>
                <wp:positionV relativeFrom="paragraph">
                  <wp:posOffset>322580</wp:posOffset>
                </wp:positionV>
                <wp:extent cx="2388235" cy="1318260"/>
                <wp:effectExtent l="0" t="0" r="0" b="0"/>
                <wp:wrapSquare wrapText="bothSides"/>
                <wp:docPr id="13612599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235" cy="1318260"/>
                        </a:xfrm>
                        <a:prstGeom prst="rect">
                          <a:avLst/>
                        </a:prstGeom>
                        <a:noFill/>
                        <a:ln w="9525">
                          <a:noFill/>
                          <a:miter lim="800000"/>
                          <a:headEnd/>
                          <a:tailEnd/>
                        </a:ln>
                      </wps:spPr>
                      <wps:txbx>
                        <w:txbxContent>
                          <w:p w14:paraId="59765803" w14:textId="3C28FEB8" w:rsidR="00BB4AE1" w:rsidRDefault="00BB4AE1">
                            <w:r w:rsidRPr="00BB4AE1">
                              <w:rPr>
                                <w:noProof/>
                              </w:rPr>
                              <w:drawing>
                                <wp:inline distT="0" distB="0" distL="0" distR="0" wp14:anchorId="0BC0A666" wp14:editId="2988BD0D">
                                  <wp:extent cx="2178787" cy="1158240"/>
                                  <wp:effectExtent l="0" t="0" r="0" b="3810"/>
                                  <wp:docPr id="978851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851136" name=""/>
                                          <pic:cNvPicPr/>
                                        </pic:nvPicPr>
                                        <pic:blipFill>
                                          <a:blip r:embed="rId109"/>
                                          <a:stretch>
                                            <a:fillRect/>
                                          </a:stretch>
                                        </pic:blipFill>
                                        <pic:spPr>
                                          <a:xfrm>
                                            <a:off x="0" y="0"/>
                                            <a:ext cx="2188670" cy="116349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8B880E" id="_x0000_s1077" type="#_x0000_t202" style="position:absolute;margin-left:297.3pt;margin-top:25.4pt;width:188.05pt;height:103.8pt;z-index:251709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" filled="f" stroked="f">
                <v:textbox>
                  <w:txbxContent>
                    <w:p w14:paraId="59765803" w14:textId="3C28FEB8" w:rsidR="00BB4AE1" w:rsidRDefault="00BB4AE1">
                      <w:r w:rsidRPr="00BB4AE1">
                        <w:rPr>
                          <w:noProof/>
                        </w:rPr>
                        <w:drawing>
                          <wp:inline distT="0" distB="0" distL="0" distR="0" wp14:anchorId="0BC0A666" wp14:editId="2988BD0D">
                            <wp:extent cx="2178787" cy="1158240"/>
                            <wp:effectExtent l="0" t="0" r="0" b="3810"/>
                            <wp:docPr id="978851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851136" name=""/>
                                    <pic:cNvPicPr/>
                                  </pic:nvPicPr>
                                  <pic:blipFill>
                                    <a:blip r:embed="rId109"/>
                                    <a:stretch>
                                      <a:fillRect/>
                                    </a:stretch>
                                  </pic:blipFill>
                                  <pic:spPr>
                                    <a:xfrm>
                                      <a:off x="0" y="0"/>
                                      <a:ext cx="2188670" cy="1163494"/>
                                    </a:xfrm>
                                    <a:prstGeom prst="rect">
                                      <a:avLst/>
                                    </a:prstGeom>
                                  </pic:spPr>
                                </pic:pic>
                              </a:graphicData>
                            </a:graphic>
                          </wp:inline>
                        </w:drawing>
                      </w:r>
                    </w:p>
                  </w:txbxContent>
                </v:textbox>
                <w10:wrap type="square"/>
              </v:shape>
            </w:pict>
          </mc:Fallback>
        </mc:AlternateContent>
      </w:r>
    </w:p>
    <w:p w14:paraId="5C3154D9" w14:textId="3F9E25E4" w:rsidR="00A90F2E" w:rsidRDefault="00A90F2E" w:rsidP="00C77427">
      <w:pPr>
        <w:spacing w:after="160" w:line="259" w:lineRule="auto"/>
      </w:pPr>
    </w:p>
    <w:p w14:paraId="309C9A63" w14:textId="54298897" w:rsidR="00A90F2E" w:rsidRDefault="00A90F2E" w:rsidP="00C77427">
      <w:pPr>
        <w:spacing w:after="160" w:line="259" w:lineRule="auto"/>
      </w:pPr>
    </w:p>
    <w:p w14:paraId="3F65274D" w14:textId="77777777" w:rsidR="00A90F2E" w:rsidRDefault="00A90F2E" w:rsidP="00C77427">
      <w:pPr>
        <w:spacing w:after="160" w:line="259" w:lineRule="auto"/>
      </w:pPr>
    </w:p>
    <w:p w14:paraId="1DF9755D" w14:textId="3BC1B53F" w:rsidR="00A90F2E" w:rsidRDefault="00804EB5" w:rsidP="00C77427">
      <w:pPr>
        <w:spacing w:after="160" w:line="259" w:lineRule="auto"/>
      </w:pPr>
      <w:r>
        <w:rPr>
          <w:noProof/>
        </w:rPr>
        <mc:AlternateContent>
          <mc:Choice Requires="wps">
            <w:drawing>
              <wp:anchor distT="45720" distB="45720" distL="114300" distR="114300" simplePos="0" relativeHeight="251767296" behindDoc="1" locked="0" layoutInCell="1" allowOverlap="1" wp14:anchorId="240F690B" wp14:editId="5025B95B">
                <wp:simplePos x="0" y="0"/>
                <wp:positionH relativeFrom="column">
                  <wp:posOffset>3780364</wp:posOffset>
                </wp:positionH>
                <wp:positionV relativeFrom="paragraph">
                  <wp:posOffset>198727</wp:posOffset>
                </wp:positionV>
                <wp:extent cx="2783296" cy="582804"/>
                <wp:effectExtent l="0" t="0" r="0" b="0"/>
                <wp:wrapNone/>
                <wp:docPr id="100269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3296" cy="582804"/>
                        </a:xfrm>
                        <a:prstGeom prst="rect">
                          <a:avLst/>
                        </a:prstGeom>
                        <a:noFill/>
                        <a:ln w="9525">
                          <a:noFill/>
                          <a:miter lim="800000"/>
                          <a:headEnd/>
                          <a:tailEnd/>
                        </a:ln>
                      </wps:spPr>
                      <wps:txbx>
                        <w:txbxContent>
                          <w:p w14:paraId="06F24F20" w14:textId="4B54D092" w:rsidR="00804EB5" w:rsidRPr="00A01131" w:rsidRDefault="00A01131" w:rsidP="00804EB5">
                            <w:r>
                              <w:rPr>
                                <w:b/>
                                <w:bCs/>
                                <w:i/>
                                <w:iCs/>
                                <w:sz w:val="20"/>
                                <w:szCs w:val="20"/>
                              </w:rPr>
                              <w:t>Snow covered scenery</w:t>
                            </w:r>
                            <w:r>
                              <w:rPr>
                                <w:i/>
                                <w:iCs/>
                                <w:sz w:val="20"/>
                                <w:szCs w:val="20"/>
                              </w:rPr>
                              <w:t xml:space="preserve"> found on </w:t>
                            </w:r>
                            <w:hyperlink r:id="rId110" w:history="1">
                              <w:r w:rsidRPr="00002362">
                                <w:rPr>
                                  <w:rStyle w:val="Hyperlink"/>
                                  <w:i/>
                                  <w:iCs/>
                                  <w:sz w:val="20"/>
                                  <w:szCs w:val="20"/>
                                </w:rPr>
                                <w:t>Cornell</w:t>
                              </w:r>
                              <w:r w:rsidR="00002362" w:rsidRPr="00002362">
                                <w:rPr>
                                  <w:rStyle w:val="Hyperlink"/>
                                  <w:i/>
                                  <w:iCs/>
                                  <w:sz w:val="20"/>
                                  <w:szCs w:val="20"/>
                                </w:rPr>
                                <w:t>.edu</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0F690B" id="_x0000_s1078" type="#_x0000_t202" style="position:absolute;margin-left:297.65pt;margin-top:15.65pt;width:219.15pt;height:45.9pt;z-index:-251549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" filled="f" stroked="f">
                <v:textbox>
                  <w:txbxContent>
                    <w:p w14:paraId="06F24F20" w14:textId="4B54D092" w:rsidR="00804EB5" w:rsidRPr="00A01131" w:rsidRDefault="00A01131" w:rsidP="00804EB5">
                      <w:r>
                        <w:rPr>
                          <w:b/>
                          <w:bCs/>
                          <w:i/>
                          <w:iCs/>
                          <w:sz w:val="20"/>
                          <w:szCs w:val="20"/>
                        </w:rPr>
                        <w:t>Snow covered scenery</w:t>
                      </w:r>
                      <w:r>
                        <w:rPr>
                          <w:i/>
                          <w:iCs/>
                          <w:sz w:val="20"/>
                          <w:szCs w:val="20"/>
                        </w:rPr>
                        <w:t xml:space="preserve"> found on </w:t>
                      </w:r>
                      <w:hyperlink r:id="rId111" w:history="1">
                        <w:r w:rsidRPr="00002362">
                          <w:rPr>
                            <w:rStyle w:val="Hyperlink"/>
                            <w:i/>
                            <w:iCs/>
                            <w:sz w:val="20"/>
                            <w:szCs w:val="20"/>
                          </w:rPr>
                          <w:t>Cornell</w:t>
                        </w:r>
                        <w:r w:rsidR="00002362" w:rsidRPr="00002362">
                          <w:rPr>
                            <w:rStyle w:val="Hyperlink"/>
                            <w:i/>
                            <w:iCs/>
                            <w:sz w:val="20"/>
                            <w:szCs w:val="20"/>
                          </w:rPr>
                          <w:t>.edu</w:t>
                        </w:r>
                      </w:hyperlink>
                    </w:p>
                  </w:txbxContent>
                </v:textbox>
              </v:shape>
            </w:pict>
          </mc:Fallback>
        </mc:AlternateContent>
      </w:r>
    </w:p>
    <w:p w14:paraId="672590A8" w14:textId="707CE53C" w:rsidR="00A90F2E" w:rsidRDefault="00A90F2E" w:rsidP="00C77427">
      <w:pPr>
        <w:spacing w:after="160" w:line="259" w:lineRule="auto"/>
      </w:pPr>
    </w:p>
    <w:p w14:paraId="47B5B7E5" w14:textId="645355C8" w:rsidR="00A90F2E" w:rsidRDefault="00A90F2E" w:rsidP="00C77427">
      <w:pPr>
        <w:spacing w:after="160" w:line="259" w:lineRule="auto"/>
      </w:pPr>
    </w:p>
    <w:p w14:paraId="7AE16C7F" w14:textId="433AA466" w:rsidR="00A90F2E" w:rsidRDefault="006E58B7" w:rsidP="00C77427">
      <w:pPr>
        <w:spacing w:after="160" w:line="259" w:lineRule="auto"/>
      </w:pPr>
      <w:r>
        <w:rPr>
          <w:noProof/>
        </w:rPr>
        <mc:AlternateContent>
          <mc:Choice Requires="wps">
            <w:drawing>
              <wp:anchor distT="45720" distB="45720" distL="114300" distR="114300" simplePos="0" relativeHeight="251710976" behindDoc="0" locked="0" layoutInCell="1" allowOverlap="1" wp14:anchorId="0D6C5A59" wp14:editId="2C7C345E">
                <wp:simplePos x="0" y="0"/>
                <wp:positionH relativeFrom="column">
                  <wp:posOffset>-18415</wp:posOffset>
                </wp:positionH>
                <wp:positionV relativeFrom="paragraph">
                  <wp:posOffset>217805</wp:posOffset>
                </wp:positionV>
                <wp:extent cx="1946275" cy="1295400"/>
                <wp:effectExtent l="0" t="0" r="0" b="0"/>
                <wp:wrapSquare wrapText="bothSides"/>
                <wp:docPr id="2055814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6275" cy="1295400"/>
                        </a:xfrm>
                        <a:prstGeom prst="rect">
                          <a:avLst/>
                        </a:prstGeom>
                        <a:noFill/>
                        <a:ln w="9525">
                          <a:noFill/>
                          <a:miter lim="800000"/>
                          <a:headEnd/>
                          <a:tailEnd/>
                        </a:ln>
                      </wps:spPr>
                      <wps:txbx>
                        <w:txbxContent>
                          <w:p w14:paraId="232F57EB" w14:textId="45631096" w:rsidR="006E58B7" w:rsidRDefault="006E58B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6C5A59" id="_x0000_s1079" type="#_x0000_t202" style="position:absolute;margin-left:-1.45pt;margin-top:17.15pt;width:153.25pt;height:102pt;z-index:251710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" filled="f" stroked="f">
                <v:textbox>
                  <w:txbxContent>
                    <w:p w14:paraId="232F57EB" w14:textId="45631096" w:rsidR="006E58B7" w:rsidRDefault="006E58B7"/>
                  </w:txbxContent>
                </v:textbox>
                <w10:wrap type="square"/>
              </v:shape>
            </w:pict>
          </mc:Fallback>
        </mc:AlternateContent>
      </w:r>
    </w:p>
    <w:p w14:paraId="324D734A" w14:textId="69F354A8" w:rsidR="00A90F2E" w:rsidRDefault="008F4B74" w:rsidP="00C77427">
      <w:pPr>
        <w:spacing w:after="160" w:line="259" w:lineRule="auto"/>
      </w:pPr>
      <w:r>
        <w:rPr>
          <w:noProof/>
        </w:rPr>
        <mc:AlternateContent>
          <mc:Choice Requires="wps">
            <w:drawing>
              <wp:anchor distT="45720" distB="45720" distL="114300" distR="114300" simplePos="0" relativeHeight="251613696" behindDoc="0" locked="0" layoutInCell="1" allowOverlap="1" wp14:anchorId="511C1512" wp14:editId="3703A77E">
                <wp:simplePos x="0" y="0"/>
                <wp:positionH relativeFrom="column">
                  <wp:posOffset>3203575</wp:posOffset>
                </wp:positionH>
                <wp:positionV relativeFrom="paragraph">
                  <wp:posOffset>15875</wp:posOffset>
                </wp:positionV>
                <wp:extent cx="1130935" cy="1404620"/>
                <wp:effectExtent l="0" t="0" r="0" b="0"/>
                <wp:wrapSquare wrapText="bothSides"/>
                <wp:docPr id="9283710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935" cy="1404620"/>
                        </a:xfrm>
                        <a:prstGeom prst="rect">
                          <a:avLst/>
                        </a:prstGeom>
                        <a:noFill/>
                        <a:ln w="9525">
                          <a:noFill/>
                          <a:miter lim="800000"/>
                          <a:headEnd/>
                          <a:tailEnd/>
                        </a:ln>
                      </wps:spPr>
                      <wps:txbx>
                        <w:txbxContent>
                          <w:p w14:paraId="5ED46E8A" w14:textId="42BA662D" w:rsidR="00B000C9" w:rsidRPr="006B7C23" w:rsidRDefault="00B000C9" w:rsidP="006B7C23">
                            <w:pPr>
                              <w:pStyle w:val="Heading2"/>
                            </w:pPr>
                            <w:r w:rsidRPr="006B7C23">
                              <w:t>Overview</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1C1512" id="_x0000_s1080" type="#_x0000_t202" style="position:absolute;margin-left:252.25pt;margin-top:1.25pt;width:89.05pt;height:110.6pt;z-index:251613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" filled="f" stroked="f">
                <v:textbox style="mso-fit-shape-to-text:t">
                  <w:txbxContent>
                    <w:p w14:paraId="5ED46E8A" w14:textId="42BA662D" w:rsidR="00B000C9" w:rsidRPr="006B7C23" w:rsidRDefault="00B000C9" w:rsidP="006B7C23">
                      <w:pPr>
                        <w:pStyle w:val="Heading2"/>
                      </w:pPr>
                      <w:r w:rsidRPr="006B7C23">
                        <w:t>Overview</w:t>
                      </w:r>
                    </w:p>
                  </w:txbxContent>
                </v:textbox>
                <w10:wrap type="square"/>
              </v:shape>
            </w:pict>
          </mc:Fallback>
        </mc:AlternateContent>
      </w:r>
    </w:p>
    <w:p w14:paraId="7645D303" w14:textId="3D250289" w:rsidR="00A90F2E" w:rsidRDefault="00C23585" w:rsidP="00C77427">
      <w:pPr>
        <w:spacing w:after="160" w:line="259" w:lineRule="auto"/>
      </w:pPr>
      <w:r w:rsidRPr="006E58B7">
        <w:rPr>
          <w:noProof/>
        </w:rPr>
        <w:drawing>
          <wp:anchor distT="0" distB="0" distL="114300" distR="114300" simplePos="0" relativeHeight="251794944" behindDoc="1" locked="0" layoutInCell="1" allowOverlap="1" wp14:anchorId="72053F13" wp14:editId="7A6DFA03">
            <wp:simplePos x="0" y="0"/>
            <wp:positionH relativeFrom="column">
              <wp:posOffset>82550</wp:posOffset>
            </wp:positionH>
            <wp:positionV relativeFrom="paragraph">
              <wp:posOffset>145415</wp:posOffset>
            </wp:positionV>
            <wp:extent cx="1929130" cy="1285875"/>
            <wp:effectExtent l="0" t="0" r="0" b="9525"/>
            <wp:wrapTight wrapText="bothSides">
              <wp:wrapPolygon edited="0">
                <wp:start x="0" y="0"/>
                <wp:lineTo x="0" y="21440"/>
                <wp:lineTo x="21330" y="21440"/>
                <wp:lineTo x="21330" y="0"/>
                <wp:lineTo x="0" y="0"/>
              </wp:wrapPolygon>
            </wp:wrapTight>
            <wp:docPr id="1457242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242300" name=""/>
                    <pic:cNvPicPr/>
                  </pic:nvPicPr>
                  <pic:blipFill>
                    <a:blip r:embed="rId112">
                      <a:extLst>
                        <a:ext uri="{28A0092B-C50C-407E-A947-70E740481C1C}">
                          <a14:useLocalDpi xmlns:a14="http://schemas.microsoft.com/office/drawing/2010/main" val="0"/>
                        </a:ext>
                      </a:extLst>
                    </a:blip>
                    <a:stretch>
                      <a:fillRect/>
                    </a:stretch>
                  </pic:blipFill>
                  <pic:spPr>
                    <a:xfrm>
                      <a:off x="0" y="0"/>
                      <a:ext cx="1929130" cy="1285875"/>
                    </a:xfrm>
                    <a:prstGeom prst="rect">
                      <a:avLst/>
                    </a:prstGeom>
                  </pic:spPr>
                </pic:pic>
              </a:graphicData>
            </a:graphic>
            <wp14:sizeRelH relativeFrom="margin">
              <wp14:pctWidth>0</wp14:pctWidth>
            </wp14:sizeRelH>
            <wp14:sizeRelV relativeFrom="margin">
              <wp14:pctHeight>0</wp14:pctHeight>
            </wp14:sizeRelV>
          </wp:anchor>
        </w:drawing>
      </w:r>
      <w:r w:rsidR="008F4B74">
        <w:rPr>
          <w:noProof/>
        </w:rPr>
        <mc:AlternateContent>
          <mc:Choice Requires="wps">
            <w:drawing>
              <wp:anchor distT="45720" distB="45720" distL="114300" distR="114300" simplePos="0" relativeHeight="251614720" behindDoc="0" locked="0" layoutInCell="1" allowOverlap="1" wp14:anchorId="2D42A6F4" wp14:editId="5868FA5A">
                <wp:simplePos x="0" y="0"/>
                <wp:positionH relativeFrom="column">
                  <wp:posOffset>3204845</wp:posOffset>
                </wp:positionH>
                <wp:positionV relativeFrom="paragraph">
                  <wp:posOffset>72390</wp:posOffset>
                </wp:positionV>
                <wp:extent cx="3597910" cy="3848100"/>
                <wp:effectExtent l="0" t="0" r="0" b="0"/>
                <wp:wrapSquare wrapText="bothSides"/>
                <wp:docPr id="301248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7910" cy="3848100"/>
                        </a:xfrm>
                        <a:prstGeom prst="rect">
                          <a:avLst/>
                        </a:prstGeom>
                        <a:noFill/>
                        <a:ln w="9525">
                          <a:noFill/>
                          <a:miter lim="800000"/>
                          <a:headEnd/>
                          <a:tailEnd/>
                        </a:ln>
                      </wps:spPr>
                      <wps:txbx>
                        <w:txbxContent>
                          <w:p w14:paraId="6C93DBD2" w14:textId="68F8317A" w:rsidR="00357788" w:rsidRDefault="00AD4D61" w:rsidP="00357788">
                            <w:pPr>
                              <w:spacing w:line="276" w:lineRule="auto"/>
                            </w:pPr>
                            <w:r>
                              <w:t>The American Wigeon is an amazing duck that has unique physical features. The</w:t>
                            </w:r>
                            <w:r w:rsidR="00D706CD">
                              <w:t xml:space="preserve"> breeding males are easily distinguishable and females have details that make them identifiable. </w:t>
                            </w:r>
                            <w:r w:rsidR="00525008">
                              <w:t xml:space="preserve">These ducks are quite resilient and adaptable. This resilience and </w:t>
                            </w:r>
                            <w:r w:rsidR="004F0A9F">
                              <w:t>adaptability, however,</w:t>
                            </w:r>
                            <w:r w:rsidR="00525008">
                              <w:t xml:space="preserve"> </w:t>
                            </w:r>
                            <w:r w:rsidR="00D50771">
                              <w:t xml:space="preserve">could prove to not be enough in the future as there have been some changes already noted that have been </w:t>
                            </w:r>
                            <w:r w:rsidR="004F0A9F">
                              <w:t xml:space="preserve">causing population declines. If the conservation efforts made </w:t>
                            </w:r>
                            <w:r w:rsidR="00461227">
                              <w:t>aren’t sufficient enough and climate continues t</w:t>
                            </w:r>
                            <w:r w:rsidR="0065078E">
                              <w:t xml:space="preserve">o </w:t>
                            </w:r>
                            <w:r w:rsidR="00461227">
                              <w:t xml:space="preserve">change at the rate it has </w:t>
                            </w:r>
                            <w:r w:rsidR="00B70A78">
                              <w:t xml:space="preserve">been </w:t>
                            </w:r>
                            <w:r w:rsidR="00461227">
                              <w:t xml:space="preserve">these ducks </w:t>
                            </w:r>
                            <w:r w:rsidR="00454B85">
                              <w:t xml:space="preserve">could face the consequences.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42A6F4" id="_x0000_s1081" type="#_x0000_t202" style="position:absolute;margin-left:252.35pt;margin-top:5.7pt;width:283.3pt;height:303pt;z-index:251614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" filled="f" stroked="f">
                <v:textbox>
                  <w:txbxContent>
                    <w:p w14:paraId="6C93DBD2" w14:textId="68F8317A" w:rsidR="00357788" w:rsidRDefault="00AD4D61" w:rsidP="00357788">
                      <w:pPr>
                        <w:spacing w:line="276" w:lineRule="auto"/>
                      </w:pPr>
                      <w:r>
                        <w:t>The American Wigeon is an amazing duck that has unique physical features. The</w:t>
                      </w:r>
                      <w:r w:rsidR="00D706CD">
                        <w:t xml:space="preserve"> breeding males are easily distinguishable and females have details that make them identifiable. </w:t>
                      </w:r>
                      <w:r w:rsidR="00525008">
                        <w:t xml:space="preserve">These ducks are quite resilient and adaptable. This resilience and </w:t>
                      </w:r>
                      <w:r w:rsidR="004F0A9F">
                        <w:t>adaptability, however,</w:t>
                      </w:r>
                      <w:r w:rsidR="00525008">
                        <w:t xml:space="preserve"> </w:t>
                      </w:r>
                      <w:r w:rsidR="00D50771">
                        <w:t xml:space="preserve">could prove to not be enough in the future as there have been some changes already noted that have been </w:t>
                      </w:r>
                      <w:r w:rsidR="004F0A9F">
                        <w:t xml:space="preserve">causing population declines. If the conservation efforts made </w:t>
                      </w:r>
                      <w:r w:rsidR="00461227">
                        <w:t>aren’t sufficient enough and climate continues t</w:t>
                      </w:r>
                      <w:r w:rsidR="0065078E">
                        <w:t xml:space="preserve">o </w:t>
                      </w:r>
                      <w:r w:rsidR="00461227">
                        <w:t xml:space="preserve">change at the rate it has </w:t>
                      </w:r>
                      <w:r w:rsidR="00B70A78">
                        <w:t xml:space="preserve">been </w:t>
                      </w:r>
                      <w:r w:rsidR="00461227">
                        <w:t xml:space="preserve">these ducks </w:t>
                      </w:r>
                      <w:r w:rsidR="00454B85">
                        <w:t xml:space="preserve">could face the consequences. </w:t>
                      </w:r>
                    </w:p>
                  </w:txbxContent>
                </v:textbox>
                <w10:wrap type="square"/>
              </v:shape>
            </w:pict>
          </mc:Fallback>
        </mc:AlternateContent>
      </w:r>
    </w:p>
    <w:p w14:paraId="41A70373" w14:textId="119CDA28" w:rsidR="00A90F2E" w:rsidRDefault="00A90F2E" w:rsidP="00C77427">
      <w:pPr>
        <w:spacing w:after="160" w:line="259" w:lineRule="auto"/>
      </w:pPr>
    </w:p>
    <w:p w14:paraId="00A590CD" w14:textId="6DD3BD46" w:rsidR="00A90F2E" w:rsidRDefault="00A90F2E" w:rsidP="00C77427">
      <w:pPr>
        <w:spacing w:after="160" w:line="259" w:lineRule="auto"/>
      </w:pPr>
    </w:p>
    <w:p w14:paraId="195AE8A0" w14:textId="6F110BA8" w:rsidR="00A90F2E" w:rsidRDefault="00A304C6" w:rsidP="00C77427">
      <w:pPr>
        <w:spacing w:after="160" w:line="259" w:lineRule="auto"/>
      </w:pPr>
      <w:r w:rsidRPr="004726B1">
        <w:rPr>
          <w:noProof/>
        </w:rPr>
        <w:drawing>
          <wp:anchor distT="0" distB="0" distL="114300" distR="114300" simplePos="0" relativeHeight="251795968" behindDoc="1" locked="0" layoutInCell="1" allowOverlap="1" wp14:anchorId="270EA5D2" wp14:editId="7C54EDDF">
            <wp:simplePos x="0" y="0"/>
            <wp:positionH relativeFrom="column">
              <wp:posOffset>1107440</wp:posOffset>
            </wp:positionH>
            <wp:positionV relativeFrom="paragraph">
              <wp:posOffset>375920</wp:posOffset>
            </wp:positionV>
            <wp:extent cx="1948815" cy="1408430"/>
            <wp:effectExtent l="0" t="0" r="0" b="1270"/>
            <wp:wrapTight wrapText="bothSides">
              <wp:wrapPolygon edited="0">
                <wp:start x="0" y="0"/>
                <wp:lineTo x="0" y="21327"/>
                <wp:lineTo x="21326" y="21327"/>
                <wp:lineTo x="21326" y="0"/>
                <wp:lineTo x="0" y="0"/>
              </wp:wrapPolygon>
            </wp:wrapTight>
            <wp:docPr id="88346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46795" name=""/>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948815" cy="1408430"/>
                    </a:xfrm>
                    <a:prstGeom prst="rect">
                      <a:avLst/>
                    </a:prstGeom>
                  </pic:spPr>
                </pic:pic>
              </a:graphicData>
            </a:graphic>
            <wp14:sizeRelH relativeFrom="margin">
              <wp14:pctWidth>0</wp14:pctWidth>
            </wp14:sizeRelH>
            <wp14:sizeRelV relativeFrom="margin">
              <wp14:pctHeight>0</wp14:pctHeight>
            </wp14:sizeRelV>
          </wp:anchor>
        </w:drawing>
      </w:r>
    </w:p>
    <w:p w14:paraId="08D52F36" w14:textId="786AFBB2" w:rsidR="00A90F2E" w:rsidRDefault="00A90F2E" w:rsidP="00C77427">
      <w:pPr>
        <w:spacing w:after="160" w:line="259" w:lineRule="auto"/>
      </w:pPr>
    </w:p>
    <w:p w14:paraId="6EF70C4E" w14:textId="77CA8B03" w:rsidR="00A90F2E" w:rsidRDefault="00A90F2E" w:rsidP="00C77427">
      <w:pPr>
        <w:spacing w:after="160" w:line="259" w:lineRule="auto"/>
      </w:pPr>
    </w:p>
    <w:p w14:paraId="2E18D637" w14:textId="014947CD" w:rsidR="00A90F2E" w:rsidRDefault="00A90F2E" w:rsidP="00150103">
      <w:pPr>
        <w:spacing w:after="160" w:line="259" w:lineRule="auto"/>
      </w:pPr>
    </w:p>
    <w:p w14:paraId="43285D32" w14:textId="43E696B7" w:rsidR="00A90F2E" w:rsidRDefault="00150103" w:rsidP="00C77427">
      <w:pPr>
        <w:spacing w:after="160" w:line="259" w:lineRule="auto"/>
      </w:pPr>
      <w:r>
        <w:rPr>
          <w:noProof/>
        </w:rPr>
        <mc:AlternateContent>
          <mc:Choice Requires="wps">
            <w:drawing>
              <wp:anchor distT="45720" distB="45720" distL="114300" distR="114300" simplePos="0" relativeHeight="251798016" behindDoc="1" locked="0" layoutInCell="1" allowOverlap="1" wp14:anchorId="4DC3A6B3" wp14:editId="1EEE7B3F">
                <wp:simplePos x="0" y="0"/>
                <wp:positionH relativeFrom="column">
                  <wp:posOffset>-17997</wp:posOffset>
                </wp:positionH>
                <wp:positionV relativeFrom="paragraph">
                  <wp:posOffset>272352</wp:posOffset>
                </wp:positionV>
                <wp:extent cx="3004457" cy="612950"/>
                <wp:effectExtent l="0" t="0" r="0" b="0"/>
                <wp:wrapNone/>
                <wp:docPr id="16575577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457" cy="612950"/>
                        </a:xfrm>
                        <a:prstGeom prst="rect">
                          <a:avLst/>
                        </a:prstGeom>
                        <a:noFill/>
                        <a:ln w="9525">
                          <a:noFill/>
                          <a:miter lim="800000"/>
                          <a:headEnd/>
                          <a:tailEnd/>
                        </a:ln>
                      </wps:spPr>
                      <wps:txbx>
                        <w:txbxContent>
                          <w:p w14:paraId="58272DD1" w14:textId="654FD11B" w:rsidR="006B00D8" w:rsidRPr="00150103" w:rsidRDefault="005D4B47" w:rsidP="005D4B47">
                            <w:pPr>
                              <w:rPr>
                                <w:i/>
                                <w:iCs/>
                                <w:sz w:val="20"/>
                                <w:szCs w:val="20"/>
                              </w:rPr>
                            </w:pPr>
                            <w:r w:rsidRPr="00150103">
                              <w:rPr>
                                <w:b/>
                                <w:bCs/>
                                <w:i/>
                                <w:iCs/>
                                <w:sz w:val="20"/>
                                <w:szCs w:val="20"/>
                              </w:rPr>
                              <w:t>Adult Male</w:t>
                            </w:r>
                            <w:r w:rsidR="00F07993" w:rsidRPr="00150103">
                              <w:rPr>
                                <w:b/>
                                <w:bCs/>
                                <w:i/>
                                <w:iCs/>
                                <w:sz w:val="20"/>
                                <w:szCs w:val="20"/>
                              </w:rPr>
                              <w:t xml:space="preserve"> Wigeons</w:t>
                            </w:r>
                            <w:r w:rsidR="00150103">
                              <w:rPr>
                                <w:i/>
                                <w:iCs/>
                                <w:sz w:val="20"/>
                                <w:szCs w:val="20"/>
                              </w:rPr>
                              <w:t xml:space="preserve"> </w:t>
                            </w:r>
                            <w:r w:rsidR="006B00D8">
                              <w:rPr>
                                <w:i/>
                                <w:iCs/>
                                <w:sz w:val="20"/>
                                <w:szCs w:val="20"/>
                              </w:rPr>
                              <w:t xml:space="preserve">Left Photographed by </w:t>
                            </w:r>
                            <w:hyperlink r:id="rId114" w:history="1">
                              <w:r w:rsidR="006B00D8" w:rsidRPr="0022612E">
                                <w:rPr>
                                  <w:rStyle w:val="Hyperlink"/>
                                  <w:i/>
                                  <w:iCs/>
                                  <w:sz w:val="20"/>
                                  <w:szCs w:val="20"/>
                                </w:rPr>
                                <w:t>Greg Lasley</w:t>
                              </w:r>
                            </w:hyperlink>
                            <w:r w:rsidR="006B00D8">
                              <w:rPr>
                                <w:i/>
                                <w:iCs/>
                                <w:sz w:val="20"/>
                                <w:szCs w:val="20"/>
                              </w:rPr>
                              <w:br/>
                              <w:t xml:space="preserve">Right Photographed by </w:t>
                            </w:r>
                            <w:hyperlink r:id="rId115" w:history="1">
                              <w:r w:rsidR="00150103" w:rsidRPr="003509BF">
                                <w:rPr>
                                  <w:rStyle w:val="Hyperlink"/>
                                  <w:i/>
                                  <w:iCs/>
                                  <w:sz w:val="20"/>
                                  <w:szCs w:val="20"/>
                                </w:rPr>
                                <w:t>Sanjib Bhattacharyya</w:t>
                              </w:r>
                            </w:hyperlink>
                          </w:p>
                          <w:p w14:paraId="29863643" w14:textId="77777777" w:rsidR="005D4B47" w:rsidRDefault="005D4B47" w:rsidP="005D4B4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C3A6B3" id="_x0000_s1082" type="#_x0000_t202" style="position:absolute;margin-left:-1.4pt;margin-top:21.45pt;width:236.55pt;height:48.25pt;z-index:-251518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" filled="f" stroked="f">
                <v:textbox>
                  <w:txbxContent>
                    <w:p w14:paraId="58272DD1" w14:textId="654FD11B" w:rsidR="006B00D8" w:rsidRPr="00150103" w:rsidRDefault="005D4B47" w:rsidP="005D4B47">
                      <w:pPr>
                        <w:rPr>
                          <w:i/>
                          <w:iCs/>
                          <w:sz w:val="20"/>
                          <w:szCs w:val="20"/>
                        </w:rPr>
                      </w:pPr>
                      <w:r w:rsidRPr="00150103">
                        <w:rPr>
                          <w:b/>
                          <w:bCs/>
                          <w:i/>
                          <w:iCs/>
                          <w:sz w:val="20"/>
                          <w:szCs w:val="20"/>
                        </w:rPr>
                        <w:t>Adult Male</w:t>
                      </w:r>
                      <w:r w:rsidR="00F07993" w:rsidRPr="00150103">
                        <w:rPr>
                          <w:b/>
                          <w:bCs/>
                          <w:i/>
                          <w:iCs/>
                          <w:sz w:val="20"/>
                          <w:szCs w:val="20"/>
                        </w:rPr>
                        <w:t xml:space="preserve"> Wigeons</w:t>
                      </w:r>
                      <w:r w:rsidR="00150103">
                        <w:rPr>
                          <w:i/>
                          <w:iCs/>
                          <w:sz w:val="20"/>
                          <w:szCs w:val="20"/>
                        </w:rPr>
                        <w:t xml:space="preserve"> </w:t>
                      </w:r>
                      <w:r w:rsidR="006B00D8">
                        <w:rPr>
                          <w:i/>
                          <w:iCs/>
                          <w:sz w:val="20"/>
                          <w:szCs w:val="20"/>
                        </w:rPr>
                        <w:t xml:space="preserve">Left Photographed by </w:t>
                      </w:r>
                      <w:hyperlink r:id="rId116" w:history="1">
                        <w:r w:rsidR="006B00D8" w:rsidRPr="0022612E">
                          <w:rPr>
                            <w:rStyle w:val="Hyperlink"/>
                            <w:i/>
                            <w:iCs/>
                            <w:sz w:val="20"/>
                            <w:szCs w:val="20"/>
                          </w:rPr>
                          <w:t>Greg Lasley</w:t>
                        </w:r>
                      </w:hyperlink>
                      <w:r w:rsidR="006B00D8">
                        <w:rPr>
                          <w:i/>
                          <w:iCs/>
                          <w:sz w:val="20"/>
                          <w:szCs w:val="20"/>
                        </w:rPr>
                        <w:br/>
                        <w:t xml:space="preserve">Right Photographed by </w:t>
                      </w:r>
                      <w:hyperlink r:id="rId117" w:history="1">
                        <w:r w:rsidR="00150103" w:rsidRPr="003509BF">
                          <w:rPr>
                            <w:rStyle w:val="Hyperlink"/>
                            <w:i/>
                            <w:iCs/>
                            <w:sz w:val="20"/>
                            <w:szCs w:val="20"/>
                          </w:rPr>
                          <w:t>Sanjib Bhattacharyya</w:t>
                        </w:r>
                      </w:hyperlink>
                    </w:p>
                    <w:p w14:paraId="29863643" w14:textId="77777777" w:rsidR="005D4B47" w:rsidRDefault="005D4B47" w:rsidP="005D4B47"/>
                  </w:txbxContent>
                </v:textbox>
              </v:shape>
            </w:pict>
          </mc:Fallback>
        </mc:AlternateContent>
      </w:r>
    </w:p>
    <w:p w14:paraId="61A14C1C" w14:textId="05A5C797" w:rsidR="00A90F2E" w:rsidRDefault="00A90F2E" w:rsidP="00C77427">
      <w:pPr>
        <w:spacing w:after="160" w:line="259" w:lineRule="auto"/>
      </w:pPr>
    </w:p>
    <w:p w14:paraId="6C1A267B" w14:textId="65B34719" w:rsidR="00A90F2E" w:rsidRDefault="00A90F2E" w:rsidP="00C77427">
      <w:pPr>
        <w:spacing w:after="160" w:line="259" w:lineRule="auto"/>
      </w:pPr>
    </w:p>
    <w:p w14:paraId="150479FB" w14:textId="4D95C721" w:rsidR="00A90F2E" w:rsidRDefault="00A90F2E" w:rsidP="00C77427">
      <w:pPr>
        <w:spacing w:after="160" w:line="259" w:lineRule="auto"/>
      </w:pPr>
    </w:p>
    <w:p w14:paraId="7A2E7498" w14:textId="6659FFB8" w:rsidR="00A90F2E" w:rsidRDefault="00A90F2E" w:rsidP="00C77427">
      <w:pPr>
        <w:spacing w:after="160" w:line="259" w:lineRule="auto"/>
      </w:pPr>
    </w:p>
    <w:p w14:paraId="0CBAC04C" w14:textId="36780D16" w:rsidR="00A90F2E" w:rsidRPr="00696E85" w:rsidRDefault="00D1653B" w:rsidP="006B7C23">
      <w:pPr>
        <w:pStyle w:val="Heading2"/>
        <w:jc w:val="center"/>
      </w:pPr>
      <w:r>
        <w:br w:type="page"/>
      </w:r>
      <w:r w:rsidR="008E1739" w:rsidRPr="00696E85">
        <w:lastRenderedPageBreak/>
        <w:t>Work Cited</w:t>
      </w:r>
    </w:p>
    <w:p w14:paraId="2664441A" w14:textId="77777777" w:rsidR="00A90F2E" w:rsidRDefault="00A90F2E" w:rsidP="00C77427">
      <w:pPr>
        <w:spacing w:after="160" w:line="259" w:lineRule="auto"/>
      </w:pPr>
    </w:p>
    <w:p w14:paraId="3DA37693" w14:textId="535DBD38" w:rsidR="000512E9" w:rsidRPr="000512E9" w:rsidRDefault="000512E9" w:rsidP="000512E9">
      <w:pPr>
        <w:pStyle w:val="NormalWeb"/>
        <w:spacing w:before="240" w:beforeAutospacing="0" w:after="240" w:afterAutospacing="0"/>
        <w:ind w:left="561" w:hanging="283"/>
        <w:rPr>
          <w:rFonts w:asciiTheme="minorHAnsi" w:hAnsiTheme="minorHAnsi"/>
          <w:sz w:val="28"/>
          <w:szCs w:val="32"/>
        </w:rPr>
      </w:pPr>
      <w:r w:rsidRPr="000512E9">
        <w:rPr>
          <w:rFonts w:asciiTheme="minorHAnsi" w:hAnsiTheme="minorHAnsi"/>
          <w:i/>
          <w:iCs/>
          <w:sz w:val="28"/>
          <w:szCs w:val="32"/>
        </w:rPr>
        <w:t>American wigeon</w:t>
      </w:r>
      <w:r w:rsidRPr="000512E9">
        <w:rPr>
          <w:rFonts w:asciiTheme="minorHAnsi" w:hAnsiTheme="minorHAnsi"/>
          <w:sz w:val="28"/>
          <w:szCs w:val="32"/>
        </w:rPr>
        <w:t xml:space="preserve">. Audubon. (2026, October 13). </w:t>
      </w:r>
      <w:hyperlink r:id="rId118" w:history="1">
        <w:r w:rsidRPr="00C93AE7">
          <w:rPr>
            <w:rStyle w:val="Hyperlink"/>
            <w:rFonts w:asciiTheme="minorHAnsi" w:hAnsiTheme="minorHAnsi"/>
            <w:sz w:val="28"/>
            <w:szCs w:val="32"/>
          </w:rPr>
          <w:t>https://www.audubon.org/field-guide/bird/american-wigeon</w:t>
        </w:r>
      </w:hyperlink>
    </w:p>
    <w:p w14:paraId="3F383D2B" w14:textId="2D295A03" w:rsidR="000322BC" w:rsidRPr="0016575D" w:rsidRDefault="000322BC" w:rsidP="000322BC">
      <w:pPr>
        <w:pStyle w:val="NormalWeb"/>
        <w:spacing w:before="240" w:beforeAutospacing="0" w:after="240" w:afterAutospacing="0"/>
        <w:ind w:left="561" w:hanging="283"/>
        <w:rPr>
          <w:rFonts w:asciiTheme="minorHAnsi" w:hAnsiTheme="minorHAnsi"/>
          <w:sz w:val="28"/>
          <w:szCs w:val="28"/>
        </w:rPr>
      </w:pPr>
      <w:r w:rsidRPr="0016575D">
        <w:rPr>
          <w:rFonts w:asciiTheme="minorHAnsi" w:hAnsiTheme="minorHAnsi"/>
          <w:color w:val="000000"/>
          <w:sz w:val="28"/>
          <w:szCs w:val="28"/>
        </w:rPr>
        <w:t xml:space="preserve">Andersson, K., Davis, C. A., Harris, G., &amp; Haukos, D. A. (2022). Changes in waterfowl migration phenologies in central North America: Implications for future waterfowl conservation. </w:t>
      </w:r>
      <w:r w:rsidRPr="0016575D">
        <w:rPr>
          <w:rFonts w:asciiTheme="minorHAnsi" w:hAnsiTheme="minorHAnsi"/>
          <w:i/>
          <w:iCs/>
          <w:color w:val="000000"/>
          <w:sz w:val="28"/>
          <w:szCs w:val="28"/>
        </w:rPr>
        <w:t>PLOS ONE</w:t>
      </w:r>
      <w:r w:rsidRPr="0016575D">
        <w:rPr>
          <w:rFonts w:asciiTheme="minorHAnsi" w:hAnsiTheme="minorHAnsi"/>
          <w:color w:val="000000"/>
          <w:sz w:val="28"/>
          <w:szCs w:val="28"/>
        </w:rPr>
        <w:t xml:space="preserve">, </w:t>
      </w:r>
      <w:r w:rsidRPr="0016575D">
        <w:rPr>
          <w:rFonts w:asciiTheme="minorHAnsi" w:hAnsiTheme="minorHAnsi"/>
          <w:i/>
          <w:iCs/>
          <w:color w:val="000000"/>
          <w:sz w:val="28"/>
          <w:szCs w:val="28"/>
        </w:rPr>
        <w:t>17</w:t>
      </w:r>
      <w:r w:rsidRPr="0016575D">
        <w:rPr>
          <w:rFonts w:asciiTheme="minorHAnsi" w:hAnsiTheme="minorHAnsi"/>
          <w:color w:val="000000"/>
          <w:sz w:val="28"/>
          <w:szCs w:val="28"/>
        </w:rPr>
        <w:t xml:space="preserve">(5). </w:t>
      </w:r>
      <w:hyperlink r:id="rId119" w:history="1">
        <w:r w:rsidRPr="0016575D">
          <w:rPr>
            <w:rStyle w:val="Hyperlink"/>
            <w:rFonts w:asciiTheme="minorHAnsi" w:hAnsiTheme="minorHAnsi"/>
            <w:color w:val="1155CC"/>
            <w:sz w:val="28"/>
            <w:szCs w:val="28"/>
          </w:rPr>
          <w:t>https://doi.org/10.1371/journal.pone.0266785</w:t>
        </w:r>
      </w:hyperlink>
    </w:p>
    <w:p w14:paraId="6B8F63E6" w14:textId="77777777" w:rsidR="000322BC" w:rsidRDefault="000322BC" w:rsidP="000322BC">
      <w:pPr>
        <w:pStyle w:val="NormalWeb"/>
        <w:spacing w:before="240" w:beforeAutospacing="0" w:after="240" w:afterAutospacing="0"/>
        <w:ind w:left="561" w:hanging="283"/>
        <w:rPr>
          <w:rFonts w:asciiTheme="minorHAnsi" w:hAnsiTheme="minorHAnsi"/>
          <w:sz w:val="28"/>
          <w:szCs w:val="28"/>
        </w:rPr>
      </w:pPr>
      <w:r w:rsidRPr="0016575D">
        <w:rPr>
          <w:rFonts w:asciiTheme="minorHAnsi" w:hAnsiTheme="minorHAnsi"/>
          <w:color w:val="000000"/>
          <w:sz w:val="28"/>
          <w:szCs w:val="28"/>
        </w:rPr>
        <w:t xml:space="preserve">Brockmann, H. J., &amp; Barnard, C. J. (1979). Kleptoparasitism in birds. </w:t>
      </w:r>
      <w:r w:rsidRPr="0016575D">
        <w:rPr>
          <w:rFonts w:asciiTheme="minorHAnsi" w:hAnsiTheme="minorHAnsi"/>
          <w:i/>
          <w:iCs/>
          <w:color w:val="000000"/>
          <w:sz w:val="28"/>
          <w:szCs w:val="28"/>
        </w:rPr>
        <w:t>Animal Behaviour</w:t>
      </w:r>
      <w:r w:rsidRPr="0016575D">
        <w:rPr>
          <w:rFonts w:asciiTheme="minorHAnsi" w:hAnsiTheme="minorHAnsi"/>
          <w:color w:val="000000"/>
          <w:sz w:val="28"/>
          <w:szCs w:val="28"/>
        </w:rPr>
        <w:t xml:space="preserve">, </w:t>
      </w:r>
      <w:r w:rsidRPr="0016575D">
        <w:rPr>
          <w:rFonts w:asciiTheme="minorHAnsi" w:hAnsiTheme="minorHAnsi"/>
          <w:i/>
          <w:iCs/>
          <w:color w:val="000000"/>
          <w:sz w:val="28"/>
          <w:szCs w:val="28"/>
        </w:rPr>
        <w:t>27</w:t>
      </w:r>
      <w:r w:rsidRPr="0016575D">
        <w:rPr>
          <w:rFonts w:asciiTheme="minorHAnsi" w:hAnsiTheme="minorHAnsi"/>
          <w:color w:val="000000"/>
          <w:sz w:val="28"/>
          <w:szCs w:val="28"/>
        </w:rPr>
        <w:t xml:space="preserve">, 487–514. </w:t>
      </w:r>
      <w:hyperlink r:id="rId120" w:history="1">
        <w:r w:rsidRPr="0016575D">
          <w:rPr>
            <w:rStyle w:val="Hyperlink"/>
            <w:rFonts w:asciiTheme="minorHAnsi" w:hAnsiTheme="minorHAnsi"/>
            <w:color w:val="1155CC"/>
            <w:sz w:val="28"/>
            <w:szCs w:val="28"/>
          </w:rPr>
          <w:t>https://doi.org/10.1016/0003-3472(79)90185-4</w:t>
        </w:r>
      </w:hyperlink>
    </w:p>
    <w:p w14:paraId="72B8F3C3" w14:textId="4E9BB437" w:rsidR="00FB0B0A" w:rsidRPr="00FB0B0A" w:rsidRDefault="00FB0B0A" w:rsidP="00FB0B0A">
      <w:pPr>
        <w:pStyle w:val="NormalWeb"/>
        <w:spacing w:before="240" w:beforeAutospacing="0" w:after="240" w:afterAutospacing="0"/>
        <w:ind w:left="561" w:hanging="283"/>
        <w:rPr>
          <w:rFonts w:asciiTheme="minorHAnsi" w:hAnsiTheme="minorHAnsi"/>
          <w:sz w:val="28"/>
          <w:szCs w:val="32"/>
        </w:rPr>
      </w:pPr>
      <w:r w:rsidRPr="00FB0B0A">
        <w:rPr>
          <w:rFonts w:asciiTheme="minorHAnsi" w:hAnsiTheme="minorHAnsi"/>
          <w:sz w:val="28"/>
          <w:szCs w:val="32"/>
        </w:rPr>
        <w:t xml:space="preserve">Cornell Lab. (n.d.). </w:t>
      </w:r>
      <w:r w:rsidRPr="00FB0B0A">
        <w:rPr>
          <w:rFonts w:asciiTheme="minorHAnsi" w:hAnsiTheme="minorHAnsi"/>
          <w:i/>
          <w:iCs/>
          <w:sz w:val="28"/>
          <w:szCs w:val="32"/>
        </w:rPr>
        <w:t>American wigeon life history, all about birds, Cornell Lab of Ornithology</w:t>
      </w:r>
      <w:r w:rsidRPr="00FB0B0A">
        <w:rPr>
          <w:rFonts w:asciiTheme="minorHAnsi" w:hAnsiTheme="minorHAnsi"/>
          <w:sz w:val="28"/>
          <w:szCs w:val="32"/>
        </w:rPr>
        <w:t xml:space="preserve">. All About Birds. </w:t>
      </w:r>
      <w:hyperlink r:id="rId121" w:history="1">
        <w:r w:rsidRPr="00C93AE7">
          <w:rPr>
            <w:rStyle w:val="Hyperlink"/>
            <w:rFonts w:asciiTheme="minorHAnsi" w:hAnsiTheme="minorHAnsi"/>
            <w:sz w:val="28"/>
            <w:szCs w:val="32"/>
          </w:rPr>
          <w:t>https://www.allaboutbirds.org/guide/American_Wigeon/lifehistory</w:t>
        </w:r>
      </w:hyperlink>
    </w:p>
    <w:p w14:paraId="76F8611E" w14:textId="77777777" w:rsidR="000322BC" w:rsidRPr="0016575D" w:rsidRDefault="000322BC" w:rsidP="000322BC">
      <w:pPr>
        <w:pStyle w:val="NormalWeb"/>
        <w:spacing w:before="240" w:beforeAutospacing="0" w:after="240" w:afterAutospacing="0"/>
        <w:ind w:left="561" w:hanging="283"/>
        <w:rPr>
          <w:rFonts w:asciiTheme="minorHAnsi" w:hAnsiTheme="minorHAnsi"/>
          <w:sz w:val="28"/>
          <w:szCs w:val="28"/>
        </w:rPr>
      </w:pPr>
      <w:r w:rsidRPr="0016575D">
        <w:rPr>
          <w:rFonts w:asciiTheme="minorHAnsi" w:hAnsiTheme="minorHAnsi"/>
          <w:color w:val="000000"/>
          <w:sz w:val="28"/>
          <w:szCs w:val="28"/>
        </w:rPr>
        <w:t xml:space="preserve">Drever, M. C., Clark, R. G., Derksen, C., Slattery, S. M., Toose, P., &amp; Nudds, T. D. (2011). Population vulnerability to climate change linked to timing of breeding in boreal ducks. </w:t>
      </w:r>
      <w:r w:rsidRPr="0016575D">
        <w:rPr>
          <w:rFonts w:asciiTheme="minorHAnsi" w:hAnsiTheme="minorHAnsi"/>
          <w:i/>
          <w:iCs/>
          <w:color w:val="000000"/>
          <w:sz w:val="28"/>
          <w:szCs w:val="28"/>
        </w:rPr>
        <w:t>Global Change Biology</w:t>
      </w:r>
      <w:r w:rsidRPr="0016575D">
        <w:rPr>
          <w:rFonts w:asciiTheme="minorHAnsi" w:hAnsiTheme="minorHAnsi"/>
          <w:color w:val="000000"/>
          <w:sz w:val="28"/>
          <w:szCs w:val="28"/>
        </w:rPr>
        <w:t xml:space="preserve">, </w:t>
      </w:r>
      <w:r w:rsidRPr="0016575D">
        <w:rPr>
          <w:rFonts w:asciiTheme="minorHAnsi" w:hAnsiTheme="minorHAnsi"/>
          <w:i/>
          <w:iCs/>
          <w:color w:val="000000"/>
          <w:sz w:val="28"/>
          <w:szCs w:val="28"/>
        </w:rPr>
        <w:t>18</w:t>
      </w:r>
      <w:r w:rsidRPr="0016575D">
        <w:rPr>
          <w:rFonts w:asciiTheme="minorHAnsi" w:hAnsiTheme="minorHAnsi"/>
          <w:color w:val="000000"/>
          <w:sz w:val="28"/>
          <w:szCs w:val="28"/>
        </w:rPr>
        <w:t xml:space="preserve">(2), 480–492. </w:t>
      </w:r>
      <w:hyperlink r:id="rId122" w:history="1">
        <w:r w:rsidRPr="0016575D">
          <w:rPr>
            <w:rStyle w:val="Hyperlink"/>
            <w:rFonts w:asciiTheme="minorHAnsi" w:hAnsiTheme="minorHAnsi"/>
            <w:color w:val="1155CC"/>
            <w:sz w:val="28"/>
            <w:szCs w:val="28"/>
          </w:rPr>
          <w:t>https://doi.org/10.1111/j.1365-2486.2011.02541.x</w:t>
        </w:r>
      </w:hyperlink>
    </w:p>
    <w:p w14:paraId="31B2B1C3" w14:textId="77777777" w:rsidR="000322BC" w:rsidRDefault="000322BC" w:rsidP="000322BC">
      <w:pPr>
        <w:pStyle w:val="NormalWeb"/>
        <w:spacing w:before="240" w:beforeAutospacing="0" w:after="240" w:afterAutospacing="0"/>
        <w:ind w:left="561" w:hanging="283"/>
        <w:rPr>
          <w:rFonts w:asciiTheme="minorHAnsi" w:hAnsiTheme="minorHAnsi"/>
          <w:sz w:val="28"/>
          <w:szCs w:val="28"/>
        </w:rPr>
      </w:pPr>
      <w:r w:rsidRPr="0016575D">
        <w:rPr>
          <w:rFonts w:asciiTheme="minorHAnsi" w:hAnsiTheme="minorHAnsi"/>
          <w:color w:val="000000"/>
          <w:sz w:val="28"/>
          <w:szCs w:val="28"/>
        </w:rPr>
        <w:t>Frei, B., Cox, A. R., Morales, A. C., &amp; Roy, C. (2024). Community</w:t>
      </w:r>
      <w:r w:rsidRPr="0016575D">
        <w:rPr>
          <w:rFonts w:ascii="Cambria Math" w:hAnsi="Cambria Math" w:cs="Cambria Math"/>
          <w:color w:val="000000"/>
          <w:sz w:val="28"/>
          <w:szCs w:val="28"/>
        </w:rPr>
        <w:t>‐</w:t>
      </w:r>
      <w:r w:rsidRPr="0016575D">
        <w:rPr>
          <w:rFonts w:asciiTheme="minorHAnsi" w:hAnsiTheme="minorHAnsi"/>
          <w:color w:val="000000"/>
          <w:sz w:val="28"/>
          <w:szCs w:val="28"/>
        </w:rPr>
        <w:t xml:space="preserve">science reveals delayed fall migration of waterfowl and spatiotemporal effects of a changing climate. </w:t>
      </w:r>
      <w:r w:rsidRPr="0016575D">
        <w:rPr>
          <w:rFonts w:asciiTheme="minorHAnsi" w:hAnsiTheme="minorHAnsi"/>
          <w:i/>
          <w:iCs/>
          <w:color w:val="000000"/>
          <w:sz w:val="28"/>
          <w:szCs w:val="28"/>
        </w:rPr>
        <w:t>Journal of Animal Ecology</w:t>
      </w:r>
      <w:r w:rsidRPr="0016575D">
        <w:rPr>
          <w:rFonts w:asciiTheme="minorHAnsi" w:hAnsiTheme="minorHAnsi"/>
          <w:color w:val="000000"/>
          <w:sz w:val="28"/>
          <w:szCs w:val="28"/>
        </w:rPr>
        <w:t xml:space="preserve">, </w:t>
      </w:r>
      <w:r w:rsidRPr="0016575D">
        <w:rPr>
          <w:rFonts w:asciiTheme="minorHAnsi" w:hAnsiTheme="minorHAnsi"/>
          <w:i/>
          <w:iCs/>
          <w:color w:val="000000"/>
          <w:sz w:val="28"/>
          <w:szCs w:val="28"/>
        </w:rPr>
        <w:t>93</w:t>
      </w:r>
      <w:r w:rsidRPr="0016575D">
        <w:rPr>
          <w:rFonts w:asciiTheme="minorHAnsi" w:hAnsiTheme="minorHAnsi"/>
          <w:color w:val="000000"/>
          <w:sz w:val="28"/>
          <w:szCs w:val="28"/>
        </w:rPr>
        <w:t xml:space="preserve">(4), 377–392. </w:t>
      </w:r>
      <w:hyperlink r:id="rId123" w:history="1">
        <w:r w:rsidRPr="0016575D">
          <w:rPr>
            <w:rStyle w:val="Hyperlink"/>
            <w:rFonts w:asciiTheme="minorHAnsi" w:hAnsiTheme="minorHAnsi"/>
            <w:color w:val="1155CC"/>
            <w:sz w:val="28"/>
            <w:szCs w:val="28"/>
          </w:rPr>
          <w:t>https://doi.org/10.1111/1365-2656.14055</w:t>
        </w:r>
      </w:hyperlink>
    </w:p>
    <w:p w14:paraId="220589EC" w14:textId="64547727" w:rsidR="00FE337B" w:rsidRPr="00FE337B" w:rsidRDefault="00FE337B" w:rsidP="00FE337B">
      <w:pPr>
        <w:pStyle w:val="NormalWeb"/>
        <w:spacing w:before="240" w:beforeAutospacing="0" w:after="240" w:afterAutospacing="0"/>
        <w:ind w:left="561" w:hanging="283"/>
        <w:rPr>
          <w:rFonts w:asciiTheme="minorHAnsi" w:hAnsiTheme="minorHAnsi"/>
          <w:sz w:val="28"/>
          <w:szCs w:val="32"/>
        </w:rPr>
      </w:pPr>
      <w:r w:rsidRPr="00FE337B">
        <w:rPr>
          <w:rFonts w:asciiTheme="minorHAnsi" w:hAnsiTheme="minorHAnsi"/>
          <w:sz w:val="28"/>
          <w:szCs w:val="32"/>
        </w:rPr>
        <w:t xml:space="preserve">Mini, A. E., Harrington, E. R., Rucker, E., Dugger, B. D., &amp; Mowbray, T. B. (2020, March 4). </w:t>
      </w:r>
      <w:r w:rsidRPr="00FE337B">
        <w:rPr>
          <w:rFonts w:asciiTheme="minorHAnsi" w:hAnsiTheme="minorHAnsi"/>
          <w:i/>
          <w:iCs/>
          <w:sz w:val="28"/>
          <w:szCs w:val="32"/>
        </w:rPr>
        <w:t>American wigeon (Mareca Americana), version 1.0</w:t>
      </w:r>
      <w:r w:rsidRPr="00FE337B">
        <w:rPr>
          <w:rFonts w:asciiTheme="minorHAnsi" w:hAnsiTheme="minorHAnsi"/>
          <w:sz w:val="28"/>
          <w:szCs w:val="32"/>
        </w:rPr>
        <w:t xml:space="preserve">. Birds of the World. </w:t>
      </w:r>
      <w:hyperlink r:id="rId124" w:history="1">
        <w:r w:rsidRPr="00C93AE7">
          <w:rPr>
            <w:rStyle w:val="Hyperlink"/>
            <w:rFonts w:asciiTheme="minorHAnsi" w:hAnsiTheme="minorHAnsi"/>
            <w:sz w:val="28"/>
            <w:szCs w:val="32"/>
          </w:rPr>
          <w:t>https://birdsoftheworld.org/bow/species/amewig/cur/introduction</w:t>
        </w:r>
      </w:hyperlink>
    </w:p>
    <w:p w14:paraId="2A41DD68" w14:textId="4B633032" w:rsidR="00864354" w:rsidRPr="00DC0829" w:rsidRDefault="00864354" w:rsidP="00DC0829">
      <w:pPr>
        <w:pStyle w:val="NormalWeb"/>
        <w:spacing w:before="240" w:beforeAutospacing="0" w:after="240" w:afterAutospacing="0"/>
        <w:ind w:left="561" w:hanging="283"/>
        <w:rPr>
          <w:rFonts w:asciiTheme="minorHAnsi" w:hAnsiTheme="minorHAnsi"/>
          <w:color w:val="000000"/>
          <w:sz w:val="28"/>
          <w:szCs w:val="28"/>
        </w:rPr>
      </w:pPr>
      <w:r w:rsidRPr="0094793C">
        <w:rPr>
          <w:rFonts w:asciiTheme="minorHAnsi" w:hAnsiTheme="minorHAnsi"/>
          <w:color w:val="000000"/>
          <w:sz w:val="28"/>
          <w:szCs w:val="28"/>
        </w:rPr>
        <w:t xml:space="preserve">Smith, D. G. (n.d.). </w:t>
      </w:r>
      <w:r w:rsidRPr="00DC0829">
        <w:rPr>
          <w:rFonts w:asciiTheme="minorHAnsi" w:hAnsiTheme="minorHAnsi"/>
          <w:i/>
          <w:iCs/>
          <w:color w:val="000000"/>
          <w:sz w:val="28"/>
          <w:szCs w:val="28"/>
        </w:rPr>
        <w:t xml:space="preserve">Ducks: Zoology: Research starters: Ebscohost. </w:t>
      </w:r>
      <w:r w:rsidRPr="0094793C">
        <w:rPr>
          <w:rFonts w:asciiTheme="minorHAnsi" w:hAnsiTheme="minorHAnsi"/>
          <w:color w:val="000000"/>
          <w:sz w:val="28"/>
          <w:szCs w:val="28"/>
        </w:rPr>
        <w:t xml:space="preserve">EBSCO. </w:t>
      </w:r>
      <w:hyperlink r:id="rId125" w:history="1">
        <w:r w:rsidR="00DC0829" w:rsidRPr="00C93AE7">
          <w:rPr>
            <w:rStyle w:val="Hyperlink"/>
            <w:rFonts w:asciiTheme="minorHAnsi" w:hAnsiTheme="minorHAnsi"/>
            <w:sz w:val="28"/>
            <w:szCs w:val="28"/>
          </w:rPr>
          <w:t>https://www.ebsco.com/research-starters/zoology/ducks/</w:t>
        </w:r>
      </w:hyperlink>
      <w:r w:rsidRPr="00864354">
        <w:rPr>
          <w:szCs w:val="28"/>
        </w:rPr>
        <w:t xml:space="preserve"> </w:t>
      </w:r>
    </w:p>
    <w:p w14:paraId="2F5A550A" w14:textId="77777777" w:rsidR="000322BC" w:rsidRPr="0016575D" w:rsidRDefault="000322BC" w:rsidP="000322BC">
      <w:pPr>
        <w:pStyle w:val="NormalWeb"/>
        <w:spacing w:before="240" w:beforeAutospacing="0" w:after="240" w:afterAutospacing="0"/>
        <w:ind w:left="561" w:hanging="283"/>
        <w:rPr>
          <w:rFonts w:asciiTheme="minorHAnsi" w:hAnsiTheme="minorHAnsi"/>
          <w:sz w:val="28"/>
          <w:szCs w:val="28"/>
        </w:rPr>
      </w:pPr>
      <w:r w:rsidRPr="0016575D">
        <w:rPr>
          <w:rFonts w:asciiTheme="minorHAnsi" w:hAnsiTheme="minorHAnsi"/>
          <w:color w:val="000000"/>
          <w:sz w:val="28"/>
          <w:szCs w:val="28"/>
        </w:rPr>
        <w:t xml:space="preserve">Sæther, B., Lillegård, M., Grøtan, V., Drever, M. C., Engen, S., Nudds, T. D., &amp; Podruzny, K. M. (2008). Geographical gradients in the population dynamics of North American Prairie Ducks. </w:t>
      </w:r>
      <w:r w:rsidRPr="0016575D">
        <w:rPr>
          <w:rFonts w:asciiTheme="minorHAnsi" w:hAnsiTheme="minorHAnsi"/>
          <w:i/>
          <w:iCs/>
          <w:color w:val="000000"/>
          <w:sz w:val="28"/>
          <w:szCs w:val="28"/>
        </w:rPr>
        <w:t>Journal of Animal Ecology</w:t>
      </w:r>
      <w:r w:rsidRPr="0016575D">
        <w:rPr>
          <w:rFonts w:asciiTheme="minorHAnsi" w:hAnsiTheme="minorHAnsi"/>
          <w:color w:val="000000"/>
          <w:sz w:val="28"/>
          <w:szCs w:val="28"/>
        </w:rPr>
        <w:t xml:space="preserve">, </w:t>
      </w:r>
      <w:r w:rsidRPr="0016575D">
        <w:rPr>
          <w:rFonts w:asciiTheme="minorHAnsi" w:hAnsiTheme="minorHAnsi"/>
          <w:i/>
          <w:iCs/>
          <w:color w:val="000000"/>
          <w:sz w:val="28"/>
          <w:szCs w:val="28"/>
        </w:rPr>
        <w:t>77</w:t>
      </w:r>
      <w:r w:rsidRPr="0016575D">
        <w:rPr>
          <w:rFonts w:asciiTheme="minorHAnsi" w:hAnsiTheme="minorHAnsi"/>
          <w:color w:val="000000"/>
          <w:sz w:val="28"/>
          <w:szCs w:val="28"/>
        </w:rPr>
        <w:t xml:space="preserve">(5), 869–882. </w:t>
      </w:r>
      <w:hyperlink r:id="rId126" w:history="1">
        <w:r w:rsidRPr="0016575D">
          <w:rPr>
            <w:rStyle w:val="Hyperlink"/>
            <w:rFonts w:asciiTheme="minorHAnsi" w:hAnsiTheme="minorHAnsi"/>
            <w:color w:val="1155CC"/>
            <w:sz w:val="28"/>
            <w:szCs w:val="28"/>
          </w:rPr>
          <w:t>https://doi.org/10.1111/j.1365-2656.2008.01424.x</w:t>
        </w:r>
      </w:hyperlink>
    </w:p>
    <w:p w14:paraId="377D3A3F" w14:textId="77777777" w:rsidR="000322BC" w:rsidRPr="0016575D" w:rsidRDefault="000322BC" w:rsidP="000322BC">
      <w:pPr>
        <w:pStyle w:val="NormalWeb"/>
        <w:spacing w:before="240" w:beforeAutospacing="0" w:after="240" w:afterAutospacing="0"/>
        <w:ind w:left="561" w:hanging="283"/>
        <w:rPr>
          <w:rFonts w:asciiTheme="minorHAnsi" w:hAnsiTheme="minorHAnsi"/>
          <w:sz w:val="28"/>
          <w:szCs w:val="28"/>
        </w:rPr>
      </w:pPr>
      <w:r w:rsidRPr="0016575D">
        <w:rPr>
          <w:rFonts w:asciiTheme="minorHAnsi" w:hAnsiTheme="minorHAnsi"/>
          <w:color w:val="000000"/>
          <w:sz w:val="28"/>
          <w:szCs w:val="28"/>
        </w:rPr>
        <w:t xml:space="preserve">Weegman, M. D., Devries, J. H., Clark, R. G., Howerter, D. W., Gibson, D., Donnelly, J. P., &amp; Arnold, T. W. (2024). Ecological and anthropogenic drivers of waterfowl productivity are synchronous across species, space, and Time. </w:t>
      </w:r>
      <w:r w:rsidRPr="0016575D">
        <w:rPr>
          <w:rFonts w:asciiTheme="minorHAnsi" w:hAnsiTheme="minorHAnsi"/>
          <w:i/>
          <w:iCs/>
          <w:color w:val="000000"/>
          <w:sz w:val="28"/>
          <w:szCs w:val="28"/>
        </w:rPr>
        <w:t>Ecological Applications</w:t>
      </w:r>
      <w:r w:rsidRPr="0016575D">
        <w:rPr>
          <w:rFonts w:asciiTheme="minorHAnsi" w:hAnsiTheme="minorHAnsi"/>
          <w:color w:val="000000"/>
          <w:sz w:val="28"/>
          <w:szCs w:val="28"/>
        </w:rPr>
        <w:t xml:space="preserve">, </w:t>
      </w:r>
      <w:r w:rsidRPr="0016575D">
        <w:rPr>
          <w:rFonts w:asciiTheme="minorHAnsi" w:hAnsiTheme="minorHAnsi"/>
          <w:i/>
          <w:iCs/>
          <w:color w:val="000000"/>
          <w:sz w:val="28"/>
          <w:szCs w:val="28"/>
        </w:rPr>
        <w:t>34</w:t>
      </w:r>
      <w:r w:rsidRPr="0016575D">
        <w:rPr>
          <w:rFonts w:asciiTheme="minorHAnsi" w:hAnsiTheme="minorHAnsi"/>
          <w:color w:val="000000"/>
          <w:sz w:val="28"/>
          <w:szCs w:val="28"/>
        </w:rPr>
        <w:t xml:space="preserve">(4). </w:t>
      </w:r>
      <w:hyperlink r:id="rId127" w:history="1">
        <w:r w:rsidRPr="0016575D">
          <w:rPr>
            <w:rStyle w:val="Hyperlink"/>
            <w:rFonts w:asciiTheme="minorHAnsi" w:hAnsiTheme="minorHAnsi"/>
            <w:color w:val="1155CC"/>
            <w:sz w:val="28"/>
            <w:szCs w:val="28"/>
          </w:rPr>
          <w:t>https://doi.org/10.1002/eap.2979</w:t>
        </w:r>
      </w:hyperlink>
    </w:p>
    <w:p w14:paraId="5A306604" w14:textId="77777777" w:rsidR="000322BC" w:rsidRPr="0016575D" w:rsidRDefault="000322BC" w:rsidP="000322BC">
      <w:pPr>
        <w:pStyle w:val="NormalWeb"/>
        <w:spacing w:before="240" w:beforeAutospacing="0" w:after="240" w:afterAutospacing="0"/>
        <w:ind w:left="561" w:hanging="283"/>
        <w:rPr>
          <w:rFonts w:asciiTheme="minorHAnsi" w:hAnsiTheme="minorHAnsi"/>
          <w:sz w:val="28"/>
          <w:szCs w:val="28"/>
        </w:rPr>
      </w:pPr>
      <w:r w:rsidRPr="0016575D">
        <w:rPr>
          <w:rFonts w:asciiTheme="minorHAnsi" w:hAnsiTheme="minorHAnsi"/>
          <w:color w:val="000000"/>
          <w:sz w:val="28"/>
          <w:szCs w:val="28"/>
        </w:rPr>
        <w:t>Wishart, R. A. (1983). Pairing chronology and mate selection in the American wigeon (</w:t>
      </w:r>
      <w:r w:rsidRPr="0016575D">
        <w:rPr>
          <w:rFonts w:asciiTheme="minorHAnsi" w:hAnsiTheme="minorHAnsi"/>
          <w:i/>
          <w:iCs/>
          <w:color w:val="000000"/>
          <w:sz w:val="28"/>
          <w:szCs w:val="28"/>
        </w:rPr>
        <w:t>anas americana</w:t>
      </w:r>
      <w:r w:rsidRPr="0016575D">
        <w:rPr>
          <w:rFonts w:asciiTheme="minorHAnsi" w:hAnsiTheme="minorHAnsi"/>
          <w:color w:val="000000"/>
          <w:sz w:val="28"/>
          <w:szCs w:val="28"/>
        </w:rPr>
        <w:t xml:space="preserve">). </w:t>
      </w:r>
      <w:r w:rsidRPr="0016575D">
        <w:rPr>
          <w:rFonts w:asciiTheme="minorHAnsi" w:hAnsiTheme="minorHAnsi"/>
          <w:i/>
          <w:iCs/>
          <w:color w:val="000000"/>
          <w:sz w:val="28"/>
          <w:szCs w:val="28"/>
        </w:rPr>
        <w:t>Canadian Journal of Zoology</w:t>
      </w:r>
      <w:r w:rsidRPr="0016575D">
        <w:rPr>
          <w:rFonts w:asciiTheme="minorHAnsi" w:hAnsiTheme="minorHAnsi"/>
          <w:color w:val="000000"/>
          <w:sz w:val="28"/>
          <w:szCs w:val="28"/>
        </w:rPr>
        <w:t xml:space="preserve">, </w:t>
      </w:r>
      <w:r w:rsidRPr="0016575D">
        <w:rPr>
          <w:rFonts w:asciiTheme="minorHAnsi" w:hAnsiTheme="minorHAnsi"/>
          <w:i/>
          <w:iCs/>
          <w:color w:val="000000"/>
          <w:sz w:val="28"/>
          <w:szCs w:val="28"/>
        </w:rPr>
        <w:t>61</w:t>
      </w:r>
      <w:r w:rsidRPr="0016575D">
        <w:rPr>
          <w:rFonts w:asciiTheme="minorHAnsi" w:hAnsiTheme="minorHAnsi"/>
          <w:color w:val="000000"/>
          <w:sz w:val="28"/>
          <w:szCs w:val="28"/>
        </w:rPr>
        <w:t xml:space="preserve">(8), 1733–1743. </w:t>
      </w:r>
      <w:hyperlink r:id="rId128" w:history="1">
        <w:r w:rsidRPr="0016575D">
          <w:rPr>
            <w:rStyle w:val="Hyperlink"/>
            <w:rFonts w:asciiTheme="minorHAnsi" w:hAnsiTheme="minorHAnsi"/>
            <w:color w:val="1155CC"/>
            <w:sz w:val="28"/>
            <w:szCs w:val="28"/>
          </w:rPr>
          <w:t>https://doi.org/10.1139/z83-224</w:t>
        </w:r>
      </w:hyperlink>
    </w:p>
    <w:p w14:paraId="52F04F24" w14:textId="0F5CA3EF" w:rsidR="00F055C1" w:rsidRDefault="00F055C1">
      <w:pPr>
        <w:spacing w:after="160" w:line="259" w:lineRule="auto"/>
      </w:pPr>
      <w:r>
        <w:br w:type="page"/>
      </w:r>
    </w:p>
    <w:p w14:paraId="7009BEE5" w14:textId="22FD7AAF" w:rsidR="00A90F2E" w:rsidRPr="00696E85" w:rsidRDefault="00F055C1" w:rsidP="00696E85">
      <w:pPr>
        <w:spacing w:after="160" w:line="259" w:lineRule="auto"/>
        <w:jc w:val="center"/>
        <w:rPr>
          <w:sz w:val="32"/>
          <w:szCs w:val="32"/>
        </w:rPr>
      </w:pPr>
      <w:r w:rsidRPr="00696E85">
        <w:rPr>
          <w:sz w:val="32"/>
          <w:szCs w:val="32"/>
        </w:rPr>
        <w:lastRenderedPageBreak/>
        <w:t>Work Cited</w:t>
      </w:r>
      <w:r w:rsidR="00D964FB" w:rsidRPr="00696E85">
        <w:rPr>
          <w:sz w:val="32"/>
          <w:szCs w:val="32"/>
        </w:rPr>
        <w:t xml:space="preserve"> </w:t>
      </w:r>
      <w:r w:rsidRPr="00696E85">
        <w:rPr>
          <w:sz w:val="32"/>
          <w:szCs w:val="32"/>
        </w:rPr>
        <w:t>(Images</w:t>
      </w:r>
      <w:r w:rsidR="00F20EE4" w:rsidRPr="00696E85">
        <w:rPr>
          <w:sz w:val="32"/>
          <w:szCs w:val="32"/>
        </w:rPr>
        <w:t xml:space="preserve"> and Media</w:t>
      </w:r>
      <w:r w:rsidRPr="00696E85">
        <w:rPr>
          <w:sz w:val="32"/>
          <w:szCs w:val="32"/>
        </w:rPr>
        <w:t>)</w:t>
      </w:r>
    </w:p>
    <w:p w14:paraId="1F9E1AB3" w14:textId="77777777" w:rsidR="00A90F2E" w:rsidRDefault="00A90F2E" w:rsidP="00C77427">
      <w:pPr>
        <w:spacing w:after="160" w:line="259" w:lineRule="auto"/>
      </w:pPr>
    </w:p>
    <w:p w14:paraId="630B86BF" w14:textId="79B8BB57" w:rsidR="00F20EE4" w:rsidRDefault="00F20EE4" w:rsidP="00F20EE4">
      <w:pPr>
        <w:pStyle w:val="NormalWeb"/>
        <w:spacing w:before="0" w:beforeAutospacing="0" w:after="0" w:afterAutospacing="0"/>
        <w:ind w:left="1440" w:hanging="720"/>
        <w:textAlignment w:val="baseline"/>
        <w:rPr>
          <w:color w:val="000000"/>
          <w:sz w:val="28"/>
          <w:szCs w:val="28"/>
        </w:rPr>
      </w:pPr>
      <w:hyperlink r:id="rId129" w:history="1">
        <w:r w:rsidRPr="00C93AE7">
          <w:rPr>
            <w:rStyle w:val="Hyperlink"/>
            <w:sz w:val="28"/>
            <w:szCs w:val="28"/>
          </w:rPr>
          <w:t>https://www.youtube.com/watch?v=RUOdMCWN7Zw</w:t>
        </w:r>
      </w:hyperlink>
    </w:p>
    <w:p w14:paraId="075DEF94" w14:textId="00206366" w:rsidR="00DA5E06" w:rsidRDefault="00FB18BA" w:rsidP="002428AC">
      <w:pPr>
        <w:pStyle w:val="NormalWeb"/>
        <w:spacing w:before="0" w:beforeAutospacing="0" w:after="0" w:afterAutospacing="0"/>
        <w:ind w:left="1440" w:hanging="720"/>
        <w:textAlignment w:val="baseline"/>
        <w:rPr>
          <w:color w:val="000000"/>
          <w:sz w:val="28"/>
          <w:szCs w:val="28"/>
        </w:rPr>
      </w:pPr>
      <w:hyperlink r:id="rId130" w:history="1">
        <w:r w:rsidRPr="00C93AE7">
          <w:rPr>
            <w:rStyle w:val="Hyperlink"/>
            <w:sz w:val="28"/>
            <w:szCs w:val="28"/>
          </w:rPr>
          <w:t>https://macaulaylibrary.org/asset/51350921</w:t>
        </w:r>
      </w:hyperlink>
    </w:p>
    <w:p w14:paraId="39BCAC00" w14:textId="1616B4BD" w:rsidR="00DA5E06" w:rsidRDefault="00FB18BA" w:rsidP="002428AC">
      <w:pPr>
        <w:pStyle w:val="NormalWeb"/>
        <w:spacing w:before="0" w:beforeAutospacing="0" w:after="0" w:afterAutospacing="0"/>
        <w:ind w:left="1440" w:hanging="720"/>
        <w:textAlignment w:val="baseline"/>
        <w:rPr>
          <w:color w:val="000000"/>
          <w:sz w:val="28"/>
          <w:szCs w:val="28"/>
        </w:rPr>
      </w:pPr>
      <w:hyperlink r:id="rId131" w:history="1">
        <w:r w:rsidRPr="00C93AE7">
          <w:rPr>
            <w:rStyle w:val="Hyperlink"/>
            <w:sz w:val="28"/>
            <w:szCs w:val="28"/>
          </w:rPr>
          <w:t>https://www.ducks.org/hunting/waterfowl-id/american-wigeon</w:t>
        </w:r>
      </w:hyperlink>
    </w:p>
    <w:p w14:paraId="161F4E6D" w14:textId="00C80FE7" w:rsidR="00DA5E06" w:rsidRDefault="00FB18BA" w:rsidP="002428AC">
      <w:pPr>
        <w:pStyle w:val="NormalWeb"/>
        <w:spacing w:before="0" w:beforeAutospacing="0" w:after="0" w:afterAutospacing="0"/>
        <w:ind w:left="1440" w:hanging="720"/>
        <w:textAlignment w:val="baseline"/>
        <w:rPr>
          <w:color w:val="000000"/>
          <w:sz w:val="28"/>
          <w:szCs w:val="28"/>
        </w:rPr>
      </w:pPr>
      <w:hyperlink r:id="rId132" w:history="1">
        <w:r w:rsidRPr="00C93AE7">
          <w:rPr>
            <w:rStyle w:val="Hyperlink"/>
            <w:sz w:val="28"/>
            <w:szCs w:val="28"/>
          </w:rPr>
          <w:t>https://eflytyer.com/product/natural-american-wigeon-flank/</w:t>
        </w:r>
      </w:hyperlink>
    </w:p>
    <w:p w14:paraId="4A105795" w14:textId="1DA29202" w:rsidR="00DA5E06" w:rsidRDefault="00FB18BA" w:rsidP="002428AC">
      <w:pPr>
        <w:pStyle w:val="NormalWeb"/>
        <w:spacing w:before="0" w:beforeAutospacing="0" w:after="0" w:afterAutospacing="0"/>
        <w:ind w:left="1440" w:hanging="720"/>
        <w:textAlignment w:val="baseline"/>
        <w:rPr>
          <w:color w:val="000000"/>
          <w:sz w:val="28"/>
          <w:szCs w:val="28"/>
        </w:rPr>
      </w:pPr>
      <w:hyperlink r:id="rId133" w:history="1">
        <w:r w:rsidRPr="00C93AE7">
          <w:rPr>
            <w:rStyle w:val="Hyperlink"/>
            <w:sz w:val="28"/>
            <w:szCs w:val="28"/>
          </w:rPr>
          <w:t>https://en.wikipedia.org/wiki/American_wigeon</w:t>
        </w:r>
      </w:hyperlink>
    </w:p>
    <w:p w14:paraId="6FFCBA81" w14:textId="7A54ADF5" w:rsidR="00DA5E06" w:rsidRDefault="00FB18BA" w:rsidP="002428AC">
      <w:pPr>
        <w:pStyle w:val="NormalWeb"/>
        <w:spacing w:before="0" w:beforeAutospacing="0" w:after="0" w:afterAutospacing="0"/>
        <w:ind w:left="1440" w:hanging="720"/>
        <w:textAlignment w:val="baseline"/>
        <w:rPr>
          <w:color w:val="000000"/>
          <w:sz w:val="28"/>
          <w:szCs w:val="28"/>
        </w:rPr>
      </w:pPr>
      <w:hyperlink r:id="rId134" w:history="1">
        <w:r w:rsidRPr="00C93AE7">
          <w:rPr>
            <w:rStyle w:val="Hyperlink"/>
            <w:sz w:val="28"/>
            <w:szCs w:val="28"/>
          </w:rPr>
          <w:t>https://en.wikipedia.org/wiki/Webbed_foot</w:t>
        </w:r>
      </w:hyperlink>
    </w:p>
    <w:p w14:paraId="4B01512E" w14:textId="72E5F0D2" w:rsidR="00DA5E06" w:rsidRDefault="00FB18BA" w:rsidP="003F7E0C">
      <w:pPr>
        <w:pStyle w:val="NormalWeb"/>
        <w:spacing w:before="0" w:beforeAutospacing="0" w:after="0" w:afterAutospacing="0"/>
        <w:ind w:left="1440" w:hanging="720"/>
        <w:textAlignment w:val="baseline"/>
        <w:rPr>
          <w:color w:val="000000"/>
          <w:sz w:val="28"/>
          <w:szCs w:val="28"/>
        </w:rPr>
      </w:pPr>
      <w:hyperlink r:id="rId135" w:history="1">
        <w:r w:rsidRPr="00C93AE7">
          <w:rPr>
            <w:rStyle w:val="Hyperlink"/>
            <w:sz w:val="28"/>
            <w:szCs w:val="28"/>
          </w:rPr>
          <w:t>https://www.allaboutbirds.org/news/celebrate-july-4th-with-our-all-american-slideshow/</w:t>
        </w:r>
      </w:hyperlink>
    </w:p>
    <w:p w14:paraId="5451D088" w14:textId="62E7D512" w:rsidR="003F7E0C" w:rsidRDefault="003F7E0C" w:rsidP="003F7E0C">
      <w:pPr>
        <w:pStyle w:val="NormalWeb"/>
        <w:spacing w:before="0" w:beforeAutospacing="0" w:after="0" w:afterAutospacing="0"/>
        <w:ind w:left="1440" w:hanging="720"/>
        <w:textAlignment w:val="baseline"/>
        <w:rPr>
          <w:color w:val="000000"/>
          <w:sz w:val="28"/>
          <w:szCs w:val="28"/>
        </w:rPr>
      </w:pPr>
      <w:hyperlink r:id="rId136" w:history="1">
        <w:r w:rsidRPr="00C93AE7">
          <w:rPr>
            <w:rStyle w:val="Hyperlink"/>
            <w:sz w:val="28"/>
            <w:szCs w:val="28"/>
          </w:rPr>
          <w:t>http://www.drundel.com/hunt/duckplum/amwigeon.htm</w:t>
        </w:r>
      </w:hyperlink>
      <w:r>
        <w:rPr>
          <w:color w:val="000000"/>
          <w:sz w:val="28"/>
          <w:szCs w:val="28"/>
        </w:rPr>
        <w:t xml:space="preserve"> </w:t>
      </w:r>
    </w:p>
    <w:p w14:paraId="0C9434D8" w14:textId="09B43F2A" w:rsidR="00DA5E06" w:rsidRDefault="00FB18BA" w:rsidP="002428AC">
      <w:pPr>
        <w:pStyle w:val="NormalWeb"/>
        <w:spacing w:before="0" w:beforeAutospacing="0" w:after="0" w:afterAutospacing="0"/>
        <w:ind w:left="1440" w:hanging="720"/>
        <w:textAlignment w:val="baseline"/>
        <w:rPr>
          <w:color w:val="000000"/>
          <w:sz w:val="28"/>
          <w:szCs w:val="28"/>
        </w:rPr>
      </w:pPr>
      <w:hyperlink r:id="rId137" w:history="1">
        <w:r w:rsidRPr="00C93AE7">
          <w:rPr>
            <w:rStyle w:val="Hyperlink"/>
            <w:sz w:val="28"/>
            <w:szCs w:val="28"/>
          </w:rPr>
          <w:t>https://macaulaylibrary.org/asset/43619381</w:t>
        </w:r>
      </w:hyperlink>
    </w:p>
    <w:p w14:paraId="2CBC01DC" w14:textId="4DE94977" w:rsidR="00DA5E06" w:rsidRDefault="00FB18BA" w:rsidP="002428AC">
      <w:pPr>
        <w:pStyle w:val="NormalWeb"/>
        <w:spacing w:before="0" w:beforeAutospacing="0" w:after="0" w:afterAutospacing="0"/>
        <w:ind w:left="1440" w:hanging="720"/>
        <w:textAlignment w:val="baseline"/>
        <w:rPr>
          <w:color w:val="000000"/>
          <w:sz w:val="28"/>
          <w:szCs w:val="28"/>
        </w:rPr>
      </w:pPr>
      <w:hyperlink r:id="rId138" w:history="1">
        <w:r w:rsidRPr="00C93AE7">
          <w:rPr>
            <w:rStyle w:val="Hyperlink"/>
            <w:sz w:val="28"/>
            <w:szCs w:val="28"/>
          </w:rPr>
          <w:t>https://courses.lumenlearning.com/suny-wmopen-biology2/chapter/birds/</w:t>
        </w:r>
      </w:hyperlink>
    </w:p>
    <w:p w14:paraId="43A02206" w14:textId="420ED40A" w:rsidR="00DA5E06" w:rsidRDefault="00FB18BA" w:rsidP="002428AC">
      <w:pPr>
        <w:pStyle w:val="NormalWeb"/>
        <w:spacing w:before="0" w:beforeAutospacing="0" w:after="0" w:afterAutospacing="0"/>
        <w:ind w:left="1440" w:hanging="720"/>
        <w:textAlignment w:val="baseline"/>
        <w:rPr>
          <w:color w:val="000000"/>
          <w:sz w:val="28"/>
          <w:szCs w:val="28"/>
        </w:rPr>
      </w:pPr>
      <w:hyperlink r:id="rId139" w:history="1">
        <w:r w:rsidRPr="00C93AE7">
          <w:rPr>
            <w:rStyle w:val="Hyperlink"/>
            <w:sz w:val="28"/>
            <w:szCs w:val="28"/>
          </w:rPr>
          <w:t>https://macaulaylibrary.org/asset/186272621</w:t>
        </w:r>
      </w:hyperlink>
    </w:p>
    <w:p w14:paraId="7146167F" w14:textId="45D2C650" w:rsidR="00DA5E06" w:rsidRDefault="00FB18BA" w:rsidP="002428AC">
      <w:pPr>
        <w:pStyle w:val="NormalWeb"/>
        <w:spacing w:before="0" w:beforeAutospacing="0" w:after="0" w:afterAutospacing="0"/>
        <w:ind w:left="1440" w:hanging="720"/>
        <w:textAlignment w:val="baseline"/>
        <w:rPr>
          <w:color w:val="000000"/>
          <w:sz w:val="28"/>
          <w:szCs w:val="28"/>
        </w:rPr>
      </w:pPr>
      <w:hyperlink r:id="rId140" w:history="1">
        <w:r w:rsidRPr="00C93AE7">
          <w:rPr>
            <w:rStyle w:val="Hyperlink"/>
            <w:sz w:val="28"/>
            <w:szCs w:val="28"/>
          </w:rPr>
          <w:t>https://macaulaylibrary.o</w:t>
        </w:r>
        <w:r w:rsidRPr="00C93AE7">
          <w:rPr>
            <w:rStyle w:val="Hyperlink"/>
            <w:sz w:val="28"/>
            <w:szCs w:val="28"/>
          </w:rPr>
          <w:t>r</w:t>
        </w:r>
        <w:r w:rsidRPr="00C93AE7">
          <w:rPr>
            <w:rStyle w:val="Hyperlink"/>
            <w:sz w:val="28"/>
            <w:szCs w:val="28"/>
          </w:rPr>
          <w:t>g/asset/51351051</w:t>
        </w:r>
      </w:hyperlink>
    </w:p>
    <w:p w14:paraId="28D9E991" w14:textId="72B28630" w:rsidR="00DA5E06" w:rsidRDefault="00FB18BA" w:rsidP="002428AC">
      <w:pPr>
        <w:pStyle w:val="NormalWeb"/>
        <w:spacing w:before="0" w:beforeAutospacing="0" w:after="0" w:afterAutospacing="0"/>
        <w:ind w:left="1440" w:hanging="720"/>
        <w:textAlignment w:val="baseline"/>
        <w:rPr>
          <w:color w:val="000000"/>
          <w:sz w:val="28"/>
          <w:szCs w:val="28"/>
        </w:rPr>
      </w:pPr>
      <w:hyperlink r:id="rId141" w:history="1">
        <w:r w:rsidRPr="00C93AE7">
          <w:rPr>
            <w:rStyle w:val="Hyperlink"/>
            <w:sz w:val="28"/>
            <w:szCs w:val="28"/>
          </w:rPr>
          <w:t>https://www.allaboutbird</w:t>
        </w:r>
        <w:r w:rsidRPr="00C93AE7">
          <w:rPr>
            <w:rStyle w:val="Hyperlink"/>
            <w:sz w:val="28"/>
            <w:szCs w:val="28"/>
          </w:rPr>
          <w:t>s</w:t>
        </w:r>
        <w:r w:rsidRPr="00C93AE7">
          <w:rPr>
            <w:rStyle w:val="Hyperlink"/>
            <w:sz w:val="28"/>
            <w:szCs w:val="28"/>
          </w:rPr>
          <w:t>.org/guide/American_Wigeon/maps-range</w:t>
        </w:r>
      </w:hyperlink>
    </w:p>
    <w:p w14:paraId="4AE23B03" w14:textId="1BED1E5D" w:rsidR="00DA5E06" w:rsidRDefault="00FB18BA" w:rsidP="002428AC">
      <w:pPr>
        <w:pStyle w:val="NormalWeb"/>
        <w:spacing w:before="0" w:beforeAutospacing="0" w:after="0" w:afterAutospacing="0"/>
        <w:ind w:left="1440" w:hanging="720"/>
        <w:textAlignment w:val="baseline"/>
        <w:rPr>
          <w:color w:val="000000"/>
          <w:sz w:val="28"/>
          <w:szCs w:val="28"/>
        </w:rPr>
      </w:pPr>
      <w:hyperlink r:id="rId142" w:history="1">
        <w:r w:rsidRPr="00C93AE7">
          <w:rPr>
            <w:rStyle w:val="Hyperlink"/>
            <w:sz w:val="28"/>
            <w:szCs w:val="28"/>
          </w:rPr>
          <w:t>https://www.flickr.com/photos/21078769@N00/8164559528/</w:t>
        </w:r>
      </w:hyperlink>
    </w:p>
    <w:p w14:paraId="63FECC09" w14:textId="20D163C4" w:rsidR="00DA5E06" w:rsidRDefault="00FB18BA" w:rsidP="002428AC">
      <w:pPr>
        <w:pStyle w:val="NormalWeb"/>
        <w:spacing w:before="0" w:beforeAutospacing="0" w:after="0" w:afterAutospacing="0"/>
        <w:ind w:left="1440" w:hanging="720"/>
        <w:textAlignment w:val="baseline"/>
        <w:rPr>
          <w:color w:val="000000"/>
          <w:sz w:val="28"/>
          <w:szCs w:val="28"/>
        </w:rPr>
      </w:pPr>
      <w:hyperlink r:id="rId143" w:history="1">
        <w:r w:rsidRPr="00C93AE7">
          <w:rPr>
            <w:rStyle w:val="Hyperlink"/>
            <w:sz w:val="28"/>
            <w:szCs w:val="28"/>
          </w:rPr>
          <w:t>https://www.hww.ca/wild-spaces/arctic-tundra/</w:t>
        </w:r>
      </w:hyperlink>
    </w:p>
    <w:p w14:paraId="40E66F54" w14:textId="4EA81243" w:rsidR="00DA5E06" w:rsidRDefault="00FB18BA" w:rsidP="002428AC">
      <w:pPr>
        <w:pStyle w:val="NormalWeb"/>
        <w:spacing w:before="0" w:beforeAutospacing="0" w:after="0" w:afterAutospacing="0"/>
        <w:ind w:left="1440" w:hanging="720"/>
        <w:textAlignment w:val="baseline"/>
        <w:rPr>
          <w:color w:val="000000"/>
          <w:sz w:val="28"/>
          <w:szCs w:val="28"/>
        </w:rPr>
      </w:pPr>
      <w:hyperlink r:id="rId144" w:history="1">
        <w:r w:rsidRPr="00C93AE7">
          <w:rPr>
            <w:rStyle w:val="Hyperlink"/>
            <w:sz w:val="28"/>
            <w:szCs w:val="28"/>
          </w:rPr>
          <w:t>https://www.istockphot</w:t>
        </w:r>
        <w:r w:rsidRPr="00C93AE7">
          <w:rPr>
            <w:rStyle w:val="Hyperlink"/>
            <w:sz w:val="28"/>
            <w:szCs w:val="28"/>
          </w:rPr>
          <w:t>o</w:t>
        </w:r>
        <w:r w:rsidRPr="00C93AE7">
          <w:rPr>
            <w:rStyle w:val="Hyperlink"/>
            <w:sz w:val="28"/>
            <w:szCs w:val="28"/>
          </w:rPr>
          <w:t>.com/photo/autumn-wetlands-gm462755669-32462546</w:t>
        </w:r>
      </w:hyperlink>
    </w:p>
    <w:p w14:paraId="6196C2F9" w14:textId="5F43FF5A" w:rsidR="0066433C" w:rsidRDefault="00DA5E06" w:rsidP="002428AC">
      <w:pPr>
        <w:pStyle w:val="NormalWeb"/>
        <w:spacing w:before="0" w:beforeAutospacing="0" w:after="0" w:afterAutospacing="0"/>
        <w:ind w:left="1440" w:hanging="720"/>
        <w:textAlignment w:val="baseline"/>
        <w:rPr>
          <w:color w:val="000000"/>
          <w:sz w:val="28"/>
          <w:szCs w:val="28"/>
        </w:rPr>
      </w:pPr>
      <w:hyperlink r:id="rId145" w:history="1">
        <w:r>
          <w:rPr>
            <w:rStyle w:val="Hyperlink"/>
            <w:color w:val="1155CC"/>
            <w:sz w:val="28"/>
            <w:szCs w:val="28"/>
          </w:rPr>
          <w:t>r-riverbed-683405308?dd_referrer=http</w:t>
        </w:r>
        <w:r>
          <w:rPr>
            <w:rStyle w:val="Hyperlink"/>
            <w:color w:val="1155CC"/>
            <w:sz w:val="28"/>
            <w:szCs w:val="28"/>
          </w:rPr>
          <w:t>s</w:t>
        </w:r>
        <w:r>
          <w:rPr>
            <w:rStyle w:val="Hyperlink"/>
            <w:color w:val="1155CC"/>
            <w:sz w:val="28"/>
            <w:szCs w:val="28"/>
          </w:rPr>
          <w:t>%3A%2F%2Fwww.google.com%2F</w:t>
        </w:r>
      </w:hyperlink>
    </w:p>
    <w:p w14:paraId="16BD5E57" w14:textId="7F0E363F" w:rsidR="00DA5E06" w:rsidRDefault="00FB18BA" w:rsidP="002428AC">
      <w:pPr>
        <w:pStyle w:val="NormalWeb"/>
        <w:spacing w:before="0" w:beforeAutospacing="0" w:after="0" w:afterAutospacing="0"/>
        <w:ind w:left="1440" w:hanging="720"/>
        <w:textAlignment w:val="baseline"/>
        <w:rPr>
          <w:color w:val="000000"/>
          <w:sz w:val="28"/>
          <w:szCs w:val="28"/>
        </w:rPr>
      </w:pPr>
      <w:hyperlink r:id="rId146" w:history="1">
        <w:r w:rsidRPr="00C93AE7">
          <w:rPr>
            <w:rStyle w:val="Hyperlink"/>
            <w:sz w:val="28"/>
            <w:szCs w:val="28"/>
          </w:rPr>
          <w:t>https://commons.wikimedia.org/wiki/File:Angelica_lucida_complet.JPG</w:t>
        </w:r>
      </w:hyperlink>
    </w:p>
    <w:p w14:paraId="79D8E939" w14:textId="45D10734" w:rsidR="00DA5E06" w:rsidRDefault="0066433C" w:rsidP="002428AC">
      <w:pPr>
        <w:pStyle w:val="NormalWeb"/>
        <w:spacing w:before="0" w:beforeAutospacing="0" w:after="0" w:afterAutospacing="0"/>
        <w:ind w:left="1440" w:hanging="720"/>
        <w:textAlignment w:val="baseline"/>
        <w:rPr>
          <w:color w:val="000000"/>
          <w:sz w:val="28"/>
          <w:szCs w:val="28"/>
        </w:rPr>
      </w:pPr>
      <w:hyperlink r:id="rId147" w:history="1">
        <w:r w:rsidRPr="00C93AE7">
          <w:rPr>
            <w:rStyle w:val="Hyperlink"/>
            <w:sz w:val="28"/>
            <w:szCs w:val="28"/>
          </w:rPr>
          <w:t>https://weedid.missouri.edu/weedinfo.cfm?weed_id=235</w:t>
        </w:r>
      </w:hyperlink>
    </w:p>
    <w:p w14:paraId="117823B3" w14:textId="3AC229F9" w:rsidR="00DA5E06" w:rsidRDefault="0066433C" w:rsidP="002428AC">
      <w:pPr>
        <w:pStyle w:val="NormalWeb"/>
        <w:spacing w:before="0" w:beforeAutospacing="0" w:after="0" w:afterAutospacing="0"/>
        <w:ind w:left="1440" w:hanging="720"/>
        <w:textAlignment w:val="baseline"/>
        <w:rPr>
          <w:color w:val="000000"/>
          <w:sz w:val="28"/>
          <w:szCs w:val="28"/>
        </w:rPr>
      </w:pPr>
      <w:hyperlink r:id="rId148" w:history="1">
        <w:r w:rsidRPr="00C93AE7">
          <w:rPr>
            <w:rStyle w:val="Hyperlink"/>
            <w:sz w:val="28"/>
            <w:szCs w:val="28"/>
          </w:rPr>
          <w:t>https://www.istockphoto.com/photo/grass-on-the-shore-of-a-lake-gm1154129860-313704339</w:t>
        </w:r>
      </w:hyperlink>
    </w:p>
    <w:p w14:paraId="48FE4465" w14:textId="75BEFB78" w:rsidR="00DA5E06" w:rsidRDefault="002428AC" w:rsidP="002428AC">
      <w:pPr>
        <w:pStyle w:val="NormalWeb"/>
        <w:spacing w:before="0" w:beforeAutospacing="0" w:after="0" w:afterAutospacing="0"/>
        <w:ind w:left="1440" w:hanging="720"/>
        <w:textAlignment w:val="baseline"/>
        <w:rPr>
          <w:color w:val="000000"/>
          <w:sz w:val="28"/>
          <w:szCs w:val="28"/>
        </w:rPr>
      </w:pPr>
      <w:hyperlink r:id="rId149" w:history="1">
        <w:r w:rsidRPr="00C93AE7">
          <w:rPr>
            <w:rStyle w:val="Hyperlink"/>
            <w:sz w:val="28"/>
            <w:szCs w:val="28"/>
          </w:rPr>
          <w:t>https://www.lakerestoration.com/weed_control/eelgrass-wild-celery/</w:t>
        </w:r>
      </w:hyperlink>
    </w:p>
    <w:p w14:paraId="5D92C3A3" w14:textId="1EF34586" w:rsidR="00DA5E06" w:rsidRDefault="002428AC" w:rsidP="002428AC">
      <w:pPr>
        <w:pStyle w:val="NormalWeb"/>
        <w:spacing w:before="0" w:beforeAutospacing="0" w:after="0" w:afterAutospacing="0"/>
        <w:ind w:left="1440" w:hanging="720"/>
        <w:textAlignment w:val="baseline"/>
        <w:rPr>
          <w:color w:val="000000"/>
          <w:sz w:val="28"/>
          <w:szCs w:val="28"/>
        </w:rPr>
      </w:pPr>
      <w:hyperlink r:id="rId150" w:history="1">
        <w:r w:rsidRPr="00C93AE7">
          <w:rPr>
            <w:rStyle w:val="Hyperlink"/>
            <w:sz w:val="28"/>
            <w:szCs w:val="28"/>
          </w:rPr>
          <w:t>https://www.audubon.org/es/guia-de-aves/ave/pato-chalcuan</w:t>
        </w:r>
      </w:hyperlink>
    </w:p>
    <w:p w14:paraId="62682219" w14:textId="164CE4D4" w:rsidR="00DA5E06" w:rsidRDefault="002428AC" w:rsidP="00FD1F15">
      <w:pPr>
        <w:pStyle w:val="NormalWeb"/>
        <w:spacing w:before="0" w:beforeAutospacing="0" w:after="0" w:afterAutospacing="0"/>
        <w:ind w:left="1440" w:hanging="720"/>
        <w:textAlignment w:val="baseline"/>
        <w:rPr>
          <w:color w:val="000000"/>
          <w:sz w:val="28"/>
          <w:szCs w:val="28"/>
        </w:rPr>
      </w:pPr>
      <w:hyperlink r:id="rId151" w:history="1">
        <w:r w:rsidRPr="00C93AE7">
          <w:rPr>
            <w:rStyle w:val="Hyperlink"/>
            <w:sz w:val="28"/>
            <w:szCs w:val="28"/>
          </w:rPr>
          <w:t>https://www.alamy.com/american-wigeon-anas-mareca-americana-nest-with-seven-eggs-anchorage-provincial-park-grand-manan-island-new-brunswick-canada-june-image612133559.html?imageid=9EF76EFD-29C2-4052-BD04-04470D90C40F&amp;pn=1&amp;searchId=62c05d31938b581339c0f7e0a92fd3f2&amp;searchtype=9</w:t>
        </w:r>
      </w:hyperlink>
    </w:p>
    <w:p w14:paraId="297BAF42" w14:textId="4BE11E1C" w:rsidR="00A90F2E" w:rsidRDefault="002428AC" w:rsidP="00C504EB">
      <w:pPr>
        <w:pStyle w:val="NormalWeb"/>
        <w:spacing w:before="0" w:beforeAutospacing="0" w:after="0" w:afterAutospacing="0"/>
        <w:ind w:left="1440" w:hanging="720"/>
        <w:textAlignment w:val="baseline"/>
        <w:rPr>
          <w:color w:val="000000"/>
          <w:sz w:val="28"/>
          <w:szCs w:val="28"/>
        </w:rPr>
      </w:pPr>
      <w:hyperlink r:id="rId152" w:history="1">
        <w:r w:rsidRPr="00C93AE7">
          <w:rPr>
            <w:rStyle w:val="Hyperlink"/>
            <w:sz w:val="28"/>
            <w:szCs w:val="28"/>
          </w:rPr>
          <w:t>https://www.flickr.com/photos/donaldsduc</w:t>
        </w:r>
        <w:r w:rsidRPr="00C93AE7">
          <w:rPr>
            <w:rStyle w:val="Hyperlink"/>
            <w:sz w:val="28"/>
            <w:szCs w:val="28"/>
          </w:rPr>
          <w:t>k</w:t>
        </w:r>
        <w:r w:rsidRPr="00C93AE7">
          <w:rPr>
            <w:rStyle w:val="Hyperlink"/>
            <w:sz w:val="28"/>
            <w:szCs w:val="28"/>
          </w:rPr>
          <w:t>s/2617608248</w:t>
        </w:r>
      </w:hyperlink>
    </w:p>
    <w:p w14:paraId="1D84267B" w14:textId="25BFD87E" w:rsidR="005F7A98" w:rsidRDefault="005F7A98" w:rsidP="00C504EB">
      <w:pPr>
        <w:pStyle w:val="NormalWeb"/>
        <w:spacing w:before="0" w:beforeAutospacing="0" w:after="0" w:afterAutospacing="0"/>
        <w:ind w:left="1440" w:hanging="720"/>
        <w:textAlignment w:val="baseline"/>
        <w:rPr>
          <w:color w:val="000000"/>
          <w:sz w:val="28"/>
          <w:szCs w:val="28"/>
        </w:rPr>
      </w:pPr>
      <w:hyperlink r:id="rId153" w:history="1">
        <w:r w:rsidRPr="00C93AE7">
          <w:rPr>
            <w:rStyle w:val="Hyperlink"/>
            <w:sz w:val="28"/>
            <w:szCs w:val="28"/>
          </w:rPr>
          <w:t>https://phys.org/news/2025-01-indu</w:t>
        </w:r>
        <w:r w:rsidRPr="00C93AE7">
          <w:rPr>
            <w:rStyle w:val="Hyperlink"/>
            <w:sz w:val="28"/>
            <w:szCs w:val="28"/>
          </w:rPr>
          <w:t>s</w:t>
        </w:r>
        <w:r w:rsidRPr="00C93AE7">
          <w:rPr>
            <w:rStyle w:val="Hyperlink"/>
            <w:sz w:val="28"/>
            <w:szCs w:val="28"/>
          </w:rPr>
          <w:t>trial-scale-farming-flawed-ecologically.html</w:t>
        </w:r>
      </w:hyperlink>
    </w:p>
    <w:p w14:paraId="249F872B" w14:textId="45C15AA9" w:rsidR="00BF5DA3" w:rsidRDefault="00BF5DA3" w:rsidP="00C504EB">
      <w:pPr>
        <w:pStyle w:val="NormalWeb"/>
        <w:spacing w:before="0" w:beforeAutospacing="0" w:after="0" w:afterAutospacing="0"/>
        <w:ind w:left="1440" w:hanging="720"/>
        <w:textAlignment w:val="baseline"/>
        <w:rPr>
          <w:color w:val="000000"/>
          <w:sz w:val="28"/>
          <w:szCs w:val="28"/>
        </w:rPr>
      </w:pPr>
      <w:hyperlink r:id="rId154" w:history="1">
        <w:r w:rsidRPr="00C93AE7">
          <w:rPr>
            <w:rStyle w:val="Hyperlink"/>
            <w:sz w:val="28"/>
            <w:szCs w:val="28"/>
          </w:rPr>
          <w:t>https://www.manitobacooperator.ca/news-opinion/opinion/opinion-the-increasing-danger-of-forced-farming/</w:t>
        </w:r>
      </w:hyperlink>
    </w:p>
    <w:p w14:paraId="115655F3" w14:textId="1CA374B7" w:rsidR="00AF0073" w:rsidRDefault="00AF0073" w:rsidP="00C504EB">
      <w:pPr>
        <w:pStyle w:val="NormalWeb"/>
        <w:spacing w:before="0" w:beforeAutospacing="0" w:after="0" w:afterAutospacing="0"/>
        <w:ind w:left="1440" w:hanging="720"/>
        <w:textAlignment w:val="baseline"/>
        <w:rPr>
          <w:color w:val="000000"/>
          <w:sz w:val="28"/>
          <w:szCs w:val="28"/>
        </w:rPr>
      </w:pPr>
      <w:hyperlink r:id="rId155" w:history="1">
        <w:r w:rsidRPr="00C93AE7">
          <w:rPr>
            <w:rStyle w:val="Hyperlink"/>
            <w:sz w:val="28"/>
            <w:szCs w:val="28"/>
          </w:rPr>
          <w:t>https://www.natureunited.ca/what-we-do/insights/thought-leadership-perspectives/overcoming-barriers-to-sustainable-farming-canadian/</w:t>
        </w:r>
      </w:hyperlink>
    </w:p>
    <w:p w14:paraId="7625EAF8" w14:textId="0B537B07" w:rsidR="0054134F" w:rsidRDefault="005A7BB4" w:rsidP="00C504EB">
      <w:pPr>
        <w:pStyle w:val="NormalWeb"/>
        <w:spacing w:before="0" w:beforeAutospacing="0" w:after="0" w:afterAutospacing="0"/>
        <w:ind w:left="1440" w:hanging="720"/>
        <w:textAlignment w:val="baseline"/>
        <w:rPr>
          <w:color w:val="000000"/>
          <w:sz w:val="28"/>
          <w:szCs w:val="28"/>
        </w:rPr>
      </w:pPr>
      <w:hyperlink r:id="rId156" w:history="1">
        <w:r w:rsidRPr="00C93AE7">
          <w:rPr>
            <w:rStyle w:val="Hyperlink"/>
            <w:sz w:val="28"/>
            <w:szCs w:val="28"/>
          </w:rPr>
          <w:t>https://www.scenichudson.org/viewfinder</w:t>
        </w:r>
        <w:r w:rsidRPr="00C93AE7">
          <w:rPr>
            <w:rStyle w:val="Hyperlink"/>
            <w:sz w:val="28"/>
            <w:szCs w:val="28"/>
          </w:rPr>
          <w:t>/</w:t>
        </w:r>
        <w:r w:rsidRPr="00C93AE7">
          <w:rPr>
            <w:rStyle w:val="Hyperlink"/>
            <w:sz w:val="28"/>
            <w:szCs w:val="28"/>
          </w:rPr>
          <w:t>the-secret-lives-of-wetlands-in-wintertime/</w:t>
        </w:r>
      </w:hyperlink>
    </w:p>
    <w:p w14:paraId="40FF5002" w14:textId="3D5BF1AE" w:rsidR="00AA47A0" w:rsidRDefault="00AA47A0" w:rsidP="00C504EB">
      <w:pPr>
        <w:pStyle w:val="NormalWeb"/>
        <w:spacing w:before="0" w:beforeAutospacing="0" w:after="0" w:afterAutospacing="0"/>
        <w:ind w:left="1440" w:hanging="720"/>
        <w:textAlignment w:val="baseline"/>
        <w:rPr>
          <w:color w:val="000000"/>
          <w:sz w:val="28"/>
          <w:szCs w:val="28"/>
        </w:rPr>
      </w:pPr>
      <w:hyperlink r:id="rId157" w:history="1">
        <w:r w:rsidRPr="00C93AE7">
          <w:rPr>
            <w:rStyle w:val="Hyperlink"/>
            <w:sz w:val="28"/>
            <w:szCs w:val="28"/>
          </w:rPr>
          <w:t>https://ecojustice.ca/file/fighting-to-protect-</w:t>
        </w:r>
        <w:r w:rsidRPr="00C93AE7">
          <w:rPr>
            <w:rStyle w:val="Hyperlink"/>
            <w:sz w:val="28"/>
            <w:szCs w:val="28"/>
          </w:rPr>
          <w:t>i</w:t>
        </w:r>
        <w:r w:rsidRPr="00C93AE7">
          <w:rPr>
            <w:rStyle w:val="Hyperlink"/>
            <w:sz w:val="28"/>
            <w:szCs w:val="28"/>
          </w:rPr>
          <w:t>mportant-wetlands-duffins-creek</w:t>
        </w:r>
      </w:hyperlink>
    </w:p>
    <w:p w14:paraId="35543383" w14:textId="083A3DA7" w:rsidR="008A1812" w:rsidRDefault="008A1812" w:rsidP="00C504EB">
      <w:pPr>
        <w:pStyle w:val="NormalWeb"/>
        <w:spacing w:before="0" w:beforeAutospacing="0" w:after="0" w:afterAutospacing="0"/>
        <w:ind w:left="1440" w:hanging="720"/>
        <w:textAlignment w:val="baseline"/>
        <w:rPr>
          <w:color w:val="000000"/>
          <w:sz w:val="28"/>
          <w:szCs w:val="28"/>
        </w:rPr>
      </w:pPr>
      <w:hyperlink r:id="rId158" w:history="1">
        <w:r w:rsidRPr="00C93AE7">
          <w:rPr>
            <w:rStyle w:val="Hyperlink"/>
            <w:sz w:val="28"/>
            <w:szCs w:val="28"/>
          </w:rPr>
          <w:t>https://www.terminix.com/blog/science-nature/bugs-found-in-water/</w:t>
        </w:r>
      </w:hyperlink>
    </w:p>
    <w:p w14:paraId="6B4D0189" w14:textId="7D037206" w:rsidR="00AD0AC7" w:rsidRDefault="00AD0AC7" w:rsidP="00881263">
      <w:pPr>
        <w:pStyle w:val="NormalWeb"/>
        <w:spacing w:before="0" w:beforeAutospacing="0" w:after="0" w:afterAutospacing="0"/>
        <w:ind w:left="1440" w:hanging="720"/>
        <w:textAlignment w:val="baseline"/>
        <w:rPr>
          <w:color w:val="000000"/>
          <w:sz w:val="28"/>
          <w:szCs w:val="28"/>
        </w:rPr>
      </w:pPr>
      <w:hyperlink r:id="rId159" w:history="1">
        <w:r w:rsidRPr="00C93AE7">
          <w:rPr>
            <w:rStyle w:val="Hyperlink"/>
            <w:sz w:val="28"/>
            <w:szCs w:val="28"/>
          </w:rPr>
          <w:t>https://www.treehugger.c</w:t>
        </w:r>
        <w:r w:rsidRPr="00C93AE7">
          <w:rPr>
            <w:rStyle w:val="Hyperlink"/>
            <w:sz w:val="28"/>
            <w:szCs w:val="28"/>
          </w:rPr>
          <w:t>o</w:t>
        </w:r>
        <w:r w:rsidRPr="00C93AE7">
          <w:rPr>
            <w:rStyle w:val="Hyperlink"/>
            <w:sz w:val="28"/>
            <w:szCs w:val="28"/>
          </w:rPr>
          <w:t>m/what-is-snowmelt-and-why-is-it-important-5181470</w:t>
        </w:r>
      </w:hyperlink>
    </w:p>
    <w:p w14:paraId="03BA1010" w14:textId="16776251" w:rsidR="00AD0AC7" w:rsidRDefault="00AD0AC7" w:rsidP="00C504EB">
      <w:pPr>
        <w:pStyle w:val="NormalWeb"/>
        <w:spacing w:before="0" w:beforeAutospacing="0" w:after="0" w:afterAutospacing="0"/>
        <w:ind w:left="1440" w:hanging="720"/>
        <w:textAlignment w:val="baseline"/>
        <w:rPr>
          <w:color w:val="000000"/>
          <w:sz w:val="28"/>
          <w:szCs w:val="28"/>
        </w:rPr>
      </w:pPr>
      <w:hyperlink r:id="rId160" w:history="1">
        <w:r w:rsidRPr="00C93AE7">
          <w:rPr>
            <w:rStyle w:val="Hyperlink"/>
            <w:sz w:val="28"/>
            <w:szCs w:val="28"/>
          </w:rPr>
          <w:t>https://www.flickr.com/p</w:t>
        </w:r>
        <w:r w:rsidRPr="00C93AE7">
          <w:rPr>
            <w:rStyle w:val="Hyperlink"/>
            <w:sz w:val="28"/>
            <w:szCs w:val="28"/>
          </w:rPr>
          <w:t>h</w:t>
        </w:r>
        <w:r w:rsidRPr="00C93AE7">
          <w:rPr>
            <w:rStyle w:val="Hyperlink"/>
            <w:sz w:val="28"/>
            <w:szCs w:val="28"/>
          </w:rPr>
          <w:t>otos/atphotography/8455987068</w:t>
        </w:r>
      </w:hyperlink>
    </w:p>
    <w:p w14:paraId="7228E678" w14:textId="4A6EC48E" w:rsidR="00A535C6" w:rsidRDefault="00A535C6" w:rsidP="00C504EB">
      <w:pPr>
        <w:pStyle w:val="NormalWeb"/>
        <w:spacing w:before="0" w:beforeAutospacing="0" w:after="0" w:afterAutospacing="0"/>
        <w:ind w:left="1440" w:hanging="720"/>
        <w:textAlignment w:val="baseline"/>
        <w:rPr>
          <w:color w:val="000000"/>
          <w:sz w:val="28"/>
          <w:szCs w:val="28"/>
        </w:rPr>
      </w:pPr>
      <w:hyperlink r:id="rId161" w:history="1">
        <w:r w:rsidRPr="00C93AE7">
          <w:rPr>
            <w:rStyle w:val="Hyperlink"/>
            <w:sz w:val="28"/>
            <w:szCs w:val="28"/>
          </w:rPr>
          <w:t>https://earth.org/solutions-to-biodiversity-loss/</w:t>
        </w:r>
      </w:hyperlink>
    </w:p>
    <w:p w14:paraId="2CE408BB" w14:textId="760C2184" w:rsidR="00574777" w:rsidRDefault="00574777" w:rsidP="00C504EB">
      <w:pPr>
        <w:pStyle w:val="NormalWeb"/>
        <w:tabs>
          <w:tab w:val="left" w:pos="720"/>
          <w:tab w:val="left" w:pos="1440"/>
          <w:tab w:val="left" w:pos="2268"/>
        </w:tabs>
        <w:spacing w:before="0" w:beforeAutospacing="0" w:after="0" w:afterAutospacing="0"/>
        <w:ind w:left="1440" w:hanging="720"/>
        <w:textAlignment w:val="baseline"/>
        <w:rPr>
          <w:color w:val="000000"/>
          <w:sz w:val="28"/>
          <w:szCs w:val="28"/>
        </w:rPr>
      </w:pPr>
      <w:hyperlink r:id="rId162" w:history="1">
        <w:r w:rsidRPr="00C93AE7">
          <w:rPr>
            <w:rStyle w:val="Hyperlink"/>
            <w:sz w:val="28"/>
            <w:szCs w:val="28"/>
          </w:rPr>
          <w:t>https://www.ducks.org/hunting/waterfowl-id/american-wigeon</w:t>
        </w:r>
      </w:hyperlink>
    </w:p>
    <w:p w14:paraId="3E60F131" w14:textId="40AADDCF" w:rsidR="002F7449" w:rsidRDefault="002F7449" w:rsidP="00C504EB">
      <w:pPr>
        <w:pStyle w:val="NormalWeb"/>
        <w:spacing w:before="0" w:beforeAutospacing="0" w:after="0" w:afterAutospacing="0"/>
        <w:ind w:left="1440" w:hanging="720"/>
        <w:textAlignment w:val="baseline"/>
        <w:rPr>
          <w:color w:val="000000"/>
          <w:sz w:val="28"/>
          <w:szCs w:val="28"/>
        </w:rPr>
      </w:pPr>
      <w:hyperlink r:id="rId163" w:history="1">
        <w:r w:rsidRPr="00C93AE7">
          <w:rPr>
            <w:rStyle w:val="Hyperlink"/>
            <w:sz w:val="28"/>
            <w:szCs w:val="28"/>
          </w:rPr>
          <w:t>https://eden.cce.cornell.edu/natural-hazards/winter-storms/</w:t>
        </w:r>
      </w:hyperlink>
    </w:p>
    <w:p w14:paraId="5C3A1F8F" w14:textId="543998E1" w:rsidR="002F7449" w:rsidRDefault="002F7449" w:rsidP="00C504EB">
      <w:pPr>
        <w:pStyle w:val="NormalWeb"/>
        <w:spacing w:before="0" w:beforeAutospacing="0" w:after="0" w:afterAutospacing="0"/>
        <w:ind w:left="1440" w:hanging="720"/>
        <w:textAlignment w:val="baseline"/>
        <w:rPr>
          <w:color w:val="000000"/>
          <w:sz w:val="28"/>
          <w:szCs w:val="28"/>
        </w:rPr>
      </w:pPr>
      <w:hyperlink r:id="rId164" w:history="1">
        <w:r w:rsidRPr="00C93AE7">
          <w:rPr>
            <w:rStyle w:val="Hyperlink"/>
            <w:sz w:val="28"/>
            <w:szCs w:val="28"/>
          </w:rPr>
          <w:t>https://www.chesapeakeb</w:t>
        </w:r>
        <w:r w:rsidRPr="00C93AE7">
          <w:rPr>
            <w:rStyle w:val="Hyperlink"/>
            <w:sz w:val="28"/>
            <w:szCs w:val="28"/>
          </w:rPr>
          <w:t>a</w:t>
        </w:r>
        <w:r w:rsidRPr="00C93AE7">
          <w:rPr>
            <w:rStyle w:val="Hyperlink"/>
            <w:sz w:val="28"/>
            <w:szCs w:val="28"/>
          </w:rPr>
          <w:t>y.net/discover/field-guide/entry/american-wigeon</w:t>
        </w:r>
      </w:hyperlink>
    </w:p>
    <w:p w14:paraId="14E357B8" w14:textId="0DA02860" w:rsidR="00CD60E7" w:rsidRDefault="00CD60E7" w:rsidP="00C504EB">
      <w:pPr>
        <w:pStyle w:val="NormalWeb"/>
        <w:spacing w:before="0" w:beforeAutospacing="0" w:after="0" w:afterAutospacing="0"/>
        <w:ind w:left="1440" w:hanging="720"/>
        <w:textAlignment w:val="baseline"/>
        <w:rPr>
          <w:color w:val="000000"/>
          <w:sz w:val="28"/>
          <w:szCs w:val="28"/>
        </w:rPr>
      </w:pPr>
      <w:hyperlink r:id="rId165" w:history="1">
        <w:r w:rsidRPr="00C93AE7">
          <w:rPr>
            <w:rStyle w:val="Hyperlink"/>
            <w:sz w:val="28"/>
            <w:szCs w:val="28"/>
          </w:rPr>
          <w:t>https://www.marylandbiodiversity.com/species/915</w:t>
        </w:r>
      </w:hyperlink>
    </w:p>
    <w:p w14:paraId="3D057502" w14:textId="26E08B6C" w:rsidR="00C33D2F" w:rsidRDefault="00E018D2" w:rsidP="00C504EB">
      <w:pPr>
        <w:pStyle w:val="NormalWeb"/>
        <w:spacing w:before="0" w:beforeAutospacing="0" w:after="0" w:afterAutospacing="0"/>
        <w:ind w:left="1440" w:hanging="720"/>
        <w:textAlignment w:val="baseline"/>
        <w:rPr>
          <w:color w:val="000000"/>
          <w:sz w:val="28"/>
          <w:szCs w:val="28"/>
        </w:rPr>
      </w:pPr>
      <w:hyperlink r:id="rId166" w:history="1">
        <w:r w:rsidRPr="00C93AE7">
          <w:rPr>
            <w:rStyle w:val="Hyperlink"/>
            <w:sz w:val="28"/>
            <w:szCs w:val="28"/>
          </w:rPr>
          <w:t>https://www.urbanhawks.com/american-wigeon-2</w:t>
        </w:r>
      </w:hyperlink>
    </w:p>
    <w:p w14:paraId="7FAF8FAE" w14:textId="77777777" w:rsidR="00FD1F15" w:rsidRPr="002428AC" w:rsidRDefault="00FD1F15" w:rsidP="00C504EB">
      <w:pPr>
        <w:pStyle w:val="NormalWeb"/>
        <w:spacing w:before="0" w:beforeAutospacing="0" w:after="0" w:afterAutospacing="0"/>
        <w:ind w:left="1440" w:hanging="720"/>
        <w:textAlignment w:val="baseline"/>
        <w:rPr>
          <w:color w:val="000000"/>
          <w:sz w:val="28"/>
          <w:szCs w:val="28"/>
        </w:rPr>
      </w:pPr>
    </w:p>
    <w:sectPr w:rsidR="00FD1F15" w:rsidRPr="002428AC" w:rsidSect="005C6A59">
      <w:pgSz w:w="12240" w:h="15840"/>
      <w:pgMar w:top="288" w:right="720" w:bottom="288" w:left="677"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20A36" w14:textId="77777777" w:rsidR="003E20D4" w:rsidRDefault="003E20D4" w:rsidP="00452EAB">
      <w:pPr>
        <w:spacing w:line="240" w:lineRule="auto"/>
      </w:pPr>
      <w:r>
        <w:separator/>
      </w:r>
    </w:p>
  </w:endnote>
  <w:endnote w:type="continuationSeparator" w:id="0">
    <w:p w14:paraId="02A6D2F0" w14:textId="77777777" w:rsidR="003E20D4" w:rsidRDefault="003E20D4" w:rsidP="00452E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E755A" w14:textId="77777777" w:rsidR="003E20D4" w:rsidRDefault="003E20D4" w:rsidP="00452EAB">
      <w:pPr>
        <w:spacing w:line="240" w:lineRule="auto"/>
      </w:pPr>
      <w:r>
        <w:separator/>
      </w:r>
    </w:p>
  </w:footnote>
  <w:footnote w:type="continuationSeparator" w:id="0">
    <w:p w14:paraId="32B37CAA" w14:textId="77777777" w:rsidR="003E20D4" w:rsidRDefault="003E20D4" w:rsidP="00452EA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51605"/>
    <w:multiLevelType w:val="multilevel"/>
    <w:tmpl w:val="DDC8E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561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displayBackgroundShape/>
  <w:attachedTemplate r:id="rId1"/>
  <w:defaultTabStop w:val="720"/>
  <w:characterSpacingControl w:val="doNotCompress"/>
  <w:hdrShapeDefaults>
    <o:shapedefaults v:ext="edit" spidmax="2050">
      <o:colormru v:ext="edit" colors="#f0f1e9,#fdfdfd,#f2f3ed,#f6f7f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199"/>
    <w:rsid w:val="0000033F"/>
    <w:rsid w:val="00000FC5"/>
    <w:rsid w:val="00001D9A"/>
    <w:rsid w:val="00002362"/>
    <w:rsid w:val="0000242C"/>
    <w:rsid w:val="00002B38"/>
    <w:rsid w:val="00003AE8"/>
    <w:rsid w:val="0000553D"/>
    <w:rsid w:val="00007741"/>
    <w:rsid w:val="00007CA1"/>
    <w:rsid w:val="00012A3E"/>
    <w:rsid w:val="00012D81"/>
    <w:rsid w:val="000135D8"/>
    <w:rsid w:val="0002130A"/>
    <w:rsid w:val="00026AED"/>
    <w:rsid w:val="000322BC"/>
    <w:rsid w:val="00032EB9"/>
    <w:rsid w:val="00034367"/>
    <w:rsid w:val="00034873"/>
    <w:rsid w:val="000350FE"/>
    <w:rsid w:val="00035BBE"/>
    <w:rsid w:val="00040A99"/>
    <w:rsid w:val="000435C2"/>
    <w:rsid w:val="000436E9"/>
    <w:rsid w:val="00044104"/>
    <w:rsid w:val="0004623C"/>
    <w:rsid w:val="00047226"/>
    <w:rsid w:val="000512E9"/>
    <w:rsid w:val="00053F42"/>
    <w:rsid w:val="00055E83"/>
    <w:rsid w:val="00056B50"/>
    <w:rsid w:val="0006008E"/>
    <w:rsid w:val="00063259"/>
    <w:rsid w:val="000637E7"/>
    <w:rsid w:val="00064F91"/>
    <w:rsid w:val="0007039B"/>
    <w:rsid w:val="00070D45"/>
    <w:rsid w:val="00071975"/>
    <w:rsid w:val="00073681"/>
    <w:rsid w:val="00074901"/>
    <w:rsid w:val="00075865"/>
    <w:rsid w:val="00075D7C"/>
    <w:rsid w:val="0007749F"/>
    <w:rsid w:val="00080BFE"/>
    <w:rsid w:val="00081E6A"/>
    <w:rsid w:val="000826F0"/>
    <w:rsid w:val="0008296D"/>
    <w:rsid w:val="00082C7F"/>
    <w:rsid w:val="00085A18"/>
    <w:rsid w:val="00093AA5"/>
    <w:rsid w:val="000A0F6F"/>
    <w:rsid w:val="000A3EA8"/>
    <w:rsid w:val="000A4414"/>
    <w:rsid w:val="000B1AAA"/>
    <w:rsid w:val="000B233C"/>
    <w:rsid w:val="000B3273"/>
    <w:rsid w:val="000B4288"/>
    <w:rsid w:val="000B5B9C"/>
    <w:rsid w:val="000C03E2"/>
    <w:rsid w:val="000C11D9"/>
    <w:rsid w:val="000C20CF"/>
    <w:rsid w:val="000C3B97"/>
    <w:rsid w:val="000C3CB5"/>
    <w:rsid w:val="000C7D04"/>
    <w:rsid w:val="000D102B"/>
    <w:rsid w:val="000D10E1"/>
    <w:rsid w:val="000D1136"/>
    <w:rsid w:val="000D6CB3"/>
    <w:rsid w:val="000E176E"/>
    <w:rsid w:val="000E2A6B"/>
    <w:rsid w:val="000E4046"/>
    <w:rsid w:val="000E50D4"/>
    <w:rsid w:val="000E51E9"/>
    <w:rsid w:val="000F031F"/>
    <w:rsid w:val="000F1239"/>
    <w:rsid w:val="000F1992"/>
    <w:rsid w:val="000F4318"/>
    <w:rsid w:val="000F5DC6"/>
    <w:rsid w:val="001014AD"/>
    <w:rsid w:val="00101C7D"/>
    <w:rsid w:val="001048C6"/>
    <w:rsid w:val="00111CF3"/>
    <w:rsid w:val="0011268A"/>
    <w:rsid w:val="00113FF5"/>
    <w:rsid w:val="00114CF4"/>
    <w:rsid w:val="001202E7"/>
    <w:rsid w:val="001215AA"/>
    <w:rsid w:val="001215D0"/>
    <w:rsid w:val="00131368"/>
    <w:rsid w:val="0013177E"/>
    <w:rsid w:val="001340D1"/>
    <w:rsid w:val="001344B1"/>
    <w:rsid w:val="00135601"/>
    <w:rsid w:val="00137D31"/>
    <w:rsid w:val="0014288B"/>
    <w:rsid w:val="00146200"/>
    <w:rsid w:val="00146A45"/>
    <w:rsid w:val="00150103"/>
    <w:rsid w:val="00150E26"/>
    <w:rsid w:val="00153391"/>
    <w:rsid w:val="00156441"/>
    <w:rsid w:val="00157368"/>
    <w:rsid w:val="00163007"/>
    <w:rsid w:val="0016575D"/>
    <w:rsid w:val="001675FA"/>
    <w:rsid w:val="00173893"/>
    <w:rsid w:val="00173E12"/>
    <w:rsid w:val="00176D55"/>
    <w:rsid w:val="001823A5"/>
    <w:rsid w:val="001833F4"/>
    <w:rsid w:val="001858FD"/>
    <w:rsid w:val="00186416"/>
    <w:rsid w:val="0018692E"/>
    <w:rsid w:val="00187013"/>
    <w:rsid w:val="001877E5"/>
    <w:rsid w:val="00191B81"/>
    <w:rsid w:val="0019462F"/>
    <w:rsid w:val="0019582D"/>
    <w:rsid w:val="001A0DDE"/>
    <w:rsid w:val="001A5CFE"/>
    <w:rsid w:val="001A606D"/>
    <w:rsid w:val="001B0655"/>
    <w:rsid w:val="001B152C"/>
    <w:rsid w:val="001B1812"/>
    <w:rsid w:val="001B4C96"/>
    <w:rsid w:val="001B6E6C"/>
    <w:rsid w:val="001B795E"/>
    <w:rsid w:val="001C1046"/>
    <w:rsid w:val="001C3B6D"/>
    <w:rsid w:val="001C3E0B"/>
    <w:rsid w:val="001C4316"/>
    <w:rsid w:val="001C63E8"/>
    <w:rsid w:val="001C6ED9"/>
    <w:rsid w:val="001D061E"/>
    <w:rsid w:val="001D1F59"/>
    <w:rsid w:val="001D2673"/>
    <w:rsid w:val="001D324A"/>
    <w:rsid w:val="001D4438"/>
    <w:rsid w:val="001D76DC"/>
    <w:rsid w:val="001E093D"/>
    <w:rsid w:val="001E1979"/>
    <w:rsid w:val="001E3662"/>
    <w:rsid w:val="001F3015"/>
    <w:rsid w:val="001F39FD"/>
    <w:rsid w:val="002019F9"/>
    <w:rsid w:val="002020CE"/>
    <w:rsid w:val="002041F6"/>
    <w:rsid w:val="002048B6"/>
    <w:rsid w:val="00206765"/>
    <w:rsid w:val="002114CD"/>
    <w:rsid w:val="002131C6"/>
    <w:rsid w:val="00213FA3"/>
    <w:rsid w:val="00217371"/>
    <w:rsid w:val="00220266"/>
    <w:rsid w:val="00223FEA"/>
    <w:rsid w:val="0022498F"/>
    <w:rsid w:val="0022586F"/>
    <w:rsid w:val="0022612E"/>
    <w:rsid w:val="00227935"/>
    <w:rsid w:val="00233226"/>
    <w:rsid w:val="002339A5"/>
    <w:rsid w:val="002344CB"/>
    <w:rsid w:val="002351D7"/>
    <w:rsid w:val="002364FA"/>
    <w:rsid w:val="002428AC"/>
    <w:rsid w:val="00243FDA"/>
    <w:rsid w:val="00245C51"/>
    <w:rsid w:val="00250ADE"/>
    <w:rsid w:val="00252254"/>
    <w:rsid w:val="002524CD"/>
    <w:rsid w:val="00254F4E"/>
    <w:rsid w:val="002562E9"/>
    <w:rsid w:val="0025776A"/>
    <w:rsid w:val="0026101E"/>
    <w:rsid w:val="002611F8"/>
    <w:rsid w:val="0027042E"/>
    <w:rsid w:val="00270626"/>
    <w:rsid w:val="00272D3E"/>
    <w:rsid w:val="00275D99"/>
    <w:rsid w:val="00277EC3"/>
    <w:rsid w:val="00281AD3"/>
    <w:rsid w:val="002922D1"/>
    <w:rsid w:val="002930D5"/>
    <w:rsid w:val="00294685"/>
    <w:rsid w:val="0029587F"/>
    <w:rsid w:val="00295D98"/>
    <w:rsid w:val="00297C8E"/>
    <w:rsid w:val="002A2B2A"/>
    <w:rsid w:val="002A4C29"/>
    <w:rsid w:val="002A50D3"/>
    <w:rsid w:val="002A5C8C"/>
    <w:rsid w:val="002B321A"/>
    <w:rsid w:val="002B4C7D"/>
    <w:rsid w:val="002B75F7"/>
    <w:rsid w:val="002B7827"/>
    <w:rsid w:val="002B7F67"/>
    <w:rsid w:val="002C1087"/>
    <w:rsid w:val="002C2181"/>
    <w:rsid w:val="002C3F86"/>
    <w:rsid w:val="002C41ED"/>
    <w:rsid w:val="002C57F0"/>
    <w:rsid w:val="002C7CCC"/>
    <w:rsid w:val="002D578A"/>
    <w:rsid w:val="002D7AD1"/>
    <w:rsid w:val="002E261F"/>
    <w:rsid w:val="002E2D7C"/>
    <w:rsid w:val="002E6FA2"/>
    <w:rsid w:val="002E79B1"/>
    <w:rsid w:val="002F2315"/>
    <w:rsid w:val="002F7449"/>
    <w:rsid w:val="0030006B"/>
    <w:rsid w:val="00300709"/>
    <w:rsid w:val="00300AAB"/>
    <w:rsid w:val="0030107C"/>
    <w:rsid w:val="003014C1"/>
    <w:rsid w:val="0030151A"/>
    <w:rsid w:val="003033B9"/>
    <w:rsid w:val="0031093C"/>
    <w:rsid w:val="0031221C"/>
    <w:rsid w:val="003151F4"/>
    <w:rsid w:val="00316107"/>
    <w:rsid w:val="00321A68"/>
    <w:rsid w:val="003234E2"/>
    <w:rsid w:val="0032549D"/>
    <w:rsid w:val="00325612"/>
    <w:rsid w:val="00326772"/>
    <w:rsid w:val="00327A6C"/>
    <w:rsid w:val="00332405"/>
    <w:rsid w:val="00332F57"/>
    <w:rsid w:val="00333CA0"/>
    <w:rsid w:val="003346B5"/>
    <w:rsid w:val="0033611F"/>
    <w:rsid w:val="00337A6A"/>
    <w:rsid w:val="00340135"/>
    <w:rsid w:val="00345747"/>
    <w:rsid w:val="003509BF"/>
    <w:rsid w:val="00352D07"/>
    <w:rsid w:val="00352F1B"/>
    <w:rsid w:val="00354F91"/>
    <w:rsid w:val="0035518A"/>
    <w:rsid w:val="00357788"/>
    <w:rsid w:val="00360B98"/>
    <w:rsid w:val="0036186F"/>
    <w:rsid w:val="00361B52"/>
    <w:rsid w:val="00361D29"/>
    <w:rsid w:val="00365C89"/>
    <w:rsid w:val="00370DB2"/>
    <w:rsid w:val="003711BC"/>
    <w:rsid w:val="003712F4"/>
    <w:rsid w:val="00372631"/>
    <w:rsid w:val="0037362F"/>
    <w:rsid w:val="0038022F"/>
    <w:rsid w:val="003812D6"/>
    <w:rsid w:val="00383858"/>
    <w:rsid w:val="00383B2A"/>
    <w:rsid w:val="003859F3"/>
    <w:rsid w:val="00391053"/>
    <w:rsid w:val="00392FF9"/>
    <w:rsid w:val="003930D3"/>
    <w:rsid w:val="003937D8"/>
    <w:rsid w:val="00395052"/>
    <w:rsid w:val="00396388"/>
    <w:rsid w:val="00397E1A"/>
    <w:rsid w:val="003A3049"/>
    <w:rsid w:val="003A74BC"/>
    <w:rsid w:val="003A752D"/>
    <w:rsid w:val="003A7E73"/>
    <w:rsid w:val="003B302D"/>
    <w:rsid w:val="003B5C3B"/>
    <w:rsid w:val="003C1161"/>
    <w:rsid w:val="003C64CD"/>
    <w:rsid w:val="003D10C0"/>
    <w:rsid w:val="003D152D"/>
    <w:rsid w:val="003D3AED"/>
    <w:rsid w:val="003D4D26"/>
    <w:rsid w:val="003D4F33"/>
    <w:rsid w:val="003E0B65"/>
    <w:rsid w:val="003E1622"/>
    <w:rsid w:val="003E20D4"/>
    <w:rsid w:val="003E6685"/>
    <w:rsid w:val="003E7986"/>
    <w:rsid w:val="003F02AF"/>
    <w:rsid w:val="003F09BE"/>
    <w:rsid w:val="003F1FE8"/>
    <w:rsid w:val="003F523D"/>
    <w:rsid w:val="003F6685"/>
    <w:rsid w:val="003F7E0C"/>
    <w:rsid w:val="00401C48"/>
    <w:rsid w:val="00404055"/>
    <w:rsid w:val="00405C6B"/>
    <w:rsid w:val="004079CC"/>
    <w:rsid w:val="00417244"/>
    <w:rsid w:val="00417757"/>
    <w:rsid w:val="004259D4"/>
    <w:rsid w:val="00425C8F"/>
    <w:rsid w:val="00430CBC"/>
    <w:rsid w:val="00433DDA"/>
    <w:rsid w:val="00434032"/>
    <w:rsid w:val="004341CF"/>
    <w:rsid w:val="00436F67"/>
    <w:rsid w:val="00437E07"/>
    <w:rsid w:val="00440627"/>
    <w:rsid w:val="00441C97"/>
    <w:rsid w:val="00441F22"/>
    <w:rsid w:val="00443709"/>
    <w:rsid w:val="004440E0"/>
    <w:rsid w:val="00444CF5"/>
    <w:rsid w:val="0045126A"/>
    <w:rsid w:val="00452133"/>
    <w:rsid w:val="00452839"/>
    <w:rsid w:val="00452EAB"/>
    <w:rsid w:val="00454B85"/>
    <w:rsid w:val="0045797C"/>
    <w:rsid w:val="00461227"/>
    <w:rsid w:val="00461A0F"/>
    <w:rsid w:val="0046258A"/>
    <w:rsid w:val="00463118"/>
    <w:rsid w:val="004636A7"/>
    <w:rsid w:val="00463E88"/>
    <w:rsid w:val="00470E29"/>
    <w:rsid w:val="00470E7D"/>
    <w:rsid w:val="004726B1"/>
    <w:rsid w:val="00475B1B"/>
    <w:rsid w:val="00476412"/>
    <w:rsid w:val="00476684"/>
    <w:rsid w:val="00476BF4"/>
    <w:rsid w:val="00476C97"/>
    <w:rsid w:val="00477308"/>
    <w:rsid w:val="00477873"/>
    <w:rsid w:val="0048376B"/>
    <w:rsid w:val="00483E0F"/>
    <w:rsid w:val="004844A5"/>
    <w:rsid w:val="004866E0"/>
    <w:rsid w:val="00487743"/>
    <w:rsid w:val="00490A23"/>
    <w:rsid w:val="00490FE8"/>
    <w:rsid w:val="00493F89"/>
    <w:rsid w:val="004969BC"/>
    <w:rsid w:val="00496AE8"/>
    <w:rsid w:val="004A23B5"/>
    <w:rsid w:val="004A58E2"/>
    <w:rsid w:val="004A67A2"/>
    <w:rsid w:val="004B0FB0"/>
    <w:rsid w:val="004C022C"/>
    <w:rsid w:val="004C06EF"/>
    <w:rsid w:val="004D35DC"/>
    <w:rsid w:val="004D643A"/>
    <w:rsid w:val="004D6B4B"/>
    <w:rsid w:val="004E0DE9"/>
    <w:rsid w:val="004E164F"/>
    <w:rsid w:val="004E1B55"/>
    <w:rsid w:val="004E3481"/>
    <w:rsid w:val="004E3B1F"/>
    <w:rsid w:val="004E490E"/>
    <w:rsid w:val="004E6213"/>
    <w:rsid w:val="004E6462"/>
    <w:rsid w:val="004E6A6F"/>
    <w:rsid w:val="004E72D2"/>
    <w:rsid w:val="004E7757"/>
    <w:rsid w:val="004F0A9F"/>
    <w:rsid w:val="004F0AAF"/>
    <w:rsid w:val="004F1E60"/>
    <w:rsid w:val="004F721D"/>
    <w:rsid w:val="004F7AA5"/>
    <w:rsid w:val="005019DD"/>
    <w:rsid w:val="005038AC"/>
    <w:rsid w:val="00503EC7"/>
    <w:rsid w:val="00505620"/>
    <w:rsid w:val="0050765A"/>
    <w:rsid w:val="00511A2C"/>
    <w:rsid w:val="005155D2"/>
    <w:rsid w:val="00516ED4"/>
    <w:rsid w:val="0051774D"/>
    <w:rsid w:val="00521F35"/>
    <w:rsid w:val="00525008"/>
    <w:rsid w:val="005251A1"/>
    <w:rsid w:val="005259D9"/>
    <w:rsid w:val="00526B24"/>
    <w:rsid w:val="0052716B"/>
    <w:rsid w:val="00533BF6"/>
    <w:rsid w:val="00536A21"/>
    <w:rsid w:val="00540AA1"/>
    <w:rsid w:val="0054134F"/>
    <w:rsid w:val="00551C65"/>
    <w:rsid w:val="00552D13"/>
    <w:rsid w:val="00553A5D"/>
    <w:rsid w:val="00554756"/>
    <w:rsid w:val="00555009"/>
    <w:rsid w:val="00560375"/>
    <w:rsid w:val="00560617"/>
    <w:rsid w:val="0056273A"/>
    <w:rsid w:val="00564844"/>
    <w:rsid w:val="00566198"/>
    <w:rsid w:val="00570708"/>
    <w:rsid w:val="00570BA0"/>
    <w:rsid w:val="00574385"/>
    <w:rsid w:val="00574777"/>
    <w:rsid w:val="005771BB"/>
    <w:rsid w:val="005774A2"/>
    <w:rsid w:val="0058138B"/>
    <w:rsid w:val="0058211B"/>
    <w:rsid w:val="00583658"/>
    <w:rsid w:val="00583F0B"/>
    <w:rsid w:val="00584D10"/>
    <w:rsid w:val="00584DAE"/>
    <w:rsid w:val="005857E9"/>
    <w:rsid w:val="0058683F"/>
    <w:rsid w:val="00587DA5"/>
    <w:rsid w:val="0059270D"/>
    <w:rsid w:val="0059302F"/>
    <w:rsid w:val="00593797"/>
    <w:rsid w:val="005952CE"/>
    <w:rsid w:val="005A09D3"/>
    <w:rsid w:val="005A2CF9"/>
    <w:rsid w:val="005A4037"/>
    <w:rsid w:val="005A4CCB"/>
    <w:rsid w:val="005A64EE"/>
    <w:rsid w:val="005A6F30"/>
    <w:rsid w:val="005A7BB4"/>
    <w:rsid w:val="005B13F9"/>
    <w:rsid w:val="005B23DD"/>
    <w:rsid w:val="005B61CA"/>
    <w:rsid w:val="005B6FDE"/>
    <w:rsid w:val="005C67F6"/>
    <w:rsid w:val="005C6859"/>
    <w:rsid w:val="005C6A59"/>
    <w:rsid w:val="005D4B47"/>
    <w:rsid w:val="005D5688"/>
    <w:rsid w:val="005D5848"/>
    <w:rsid w:val="005E00D7"/>
    <w:rsid w:val="005E1514"/>
    <w:rsid w:val="005E1672"/>
    <w:rsid w:val="005E36E3"/>
    <w:rsid w:val="005E3C8A"/>
    <w:rsid w:val="005E7222"/>
    <w:rsid w:val="005F60D4"/>
    <w:rsid w:val="005F6A72"/>
    <w:rsid w:val="005F7203"/>
    <w:rsid w:val="005F79EB"/>
    <w:rsid w:val="005F7A98"/>
    <w:rsid w:val="005F7AA8"/>
    <w:rsid w:val="006015B0"/>
    <w:rsid w:val="0060240F"/>
    <w:rsid w:val="006024CB"/>
    <w:rsid w:val="0060370C"/>
    <w:rsid w:val="006041C5"/>
    <w:rsid w:val="00604409"/>
    <w:rsid w:val="006058D2"/>
    <w:rsid w:val="006062CA"/>
    <w:rsid w:val="006106D3"/>
    <w:rsid w:val="0061076F"/>
    <w:rsid w:val="00610C9F"/>
    <w:rsid w:val="006129C5"/>
    <w:rsid w:val="006164E1"/>
    <w:rsid w:val="006166DD"/>
    <w:rsid w:val="00617D25"/>
    <w:rsid w:val="006237EC"/>
    <w:rsid w:val="00624C1A"/>
    <w:rsid w:val="00626706"/>
    <w:rsid w:val="006276E7"/>
    <w:rsid w:val="00627B89"/>
    <w:rsid w:val="00632169"/>
    <w:rsid w:val="00634321"/>
    <w:rsid w:val="00644E56"/>
    <w:rsid w:val="0065078E"/>
    <w:rsid w:val="006515F5"/>
    <w:rsid w:val="00653CCB"/>
    <w:rsid w:val="00654E7A"/>
    <w:rsid w:val="00654F54"/>
    <w:rsid w:val="00655D36"/>
    <w:rsid w:val="00655F1A"/>
    <w:rsid w:val="006579CF"/>
    <w:rsid w:val="006621AE"/>
    <w:rsid w:val="00663CED"/>
    <w:rsid w:val="0066433C"/>
    <w:rsid w:val="00666AE8"/>
    <w:rsid w:val="00672C82"/>
    <w:rsid w:val="00673879"/>
    <w:rsid w:val="00675F79"/>
    <w:rsid w:val="00676F08"/>
    <w:rsid w:val="006772CB"/>
    <w:rsid w:val="0068270A"/>
    <w:rsid w:val="0068338E"/>
    <w:rsid w:val="00684BE9"/>
    <w:rsid w:val="0068521B"/>
    <w:rsid w:val="00685A72"/>
    <w:rsid w:val="0069086A"/>
    <w:rsid w:val="00691D8A"/>
    <w:rsid w:val="00692286"/>
    <w:rsid w:val="00692FA6"/>
    <w:rsid w:val="00695370"/>
    <w:rsid w:val="0069562A"/>
    <w:rsid w:val="006965DD"/>
    <w:rsid w:val="00696E85"/>
    <w:rsid w:val="006A04AF"/>
    <w:rsid w:val="006A49C1"/>
    <w:rsid w:val="006A5756"/>
    <w:rsid w:val="006A62C6"/>
    <w:rsid w:val="006B00D8"/>
    <w:rsid w:val="006B01D5"/>
    <w:rsid w:val="006B3DCE"/>
    <w:rsid w:val="006B5E42"/>
    <w:rsid w:val="006B5FFB"/>
    <w:rsid w:val="006B7C23"/>
    <w:rsid w:val="006C1106"/>
    <w:rsid w:val="006C3476"/>
    <w:rsid w:val="006C3A98"/>
    <w:rsid w:val="006C7F05"/>
    <w:rsid w:val="006D081C"/>
    <w:rsid w:val="006D435D"/>
    <w:rsid w:val="006E3B60"/>
    <w:rsid w:val="006E58B7"/>
    <w:rsid w:val="006F36E2"/>
    <w:rsid w:val="006F389B"/>
    <w:rsid w:val="006F3BFE"/>
    <w:rsid w:val="006F65CF"/>
    <w:rsid w:val="006F796A"/>
    <w:rsid w:val="00700E11"/>
    <w:rsid w:val="00700E34"/>
    <w:rsid w:val="00703527"/>
    <w:rsid w:val="00706C99"/>
    <w:rsid w:val="00707181"/>
    <w:rsid w:val="00707A67"/>
    <w:rsid w:val="00714269"/>
    <w:rsid w:val="00714669"/>
    <w:rsid w:val="00716622"/>
    <w:rsid w:val="00722768"/>
    <w:rsid w:val="00731758"/>
    <w:rsid w:val="00732241"/>
    <w:rsid w:val="00733F40"/>
    <w:rsid w:val="00741342"/>
    <w:rsid w:val="00741F09"/>
    <w:rsid w:val="00742DAB"/>
    <w:rsid w:val="0074537D"/>
    <w:rsid w:val="00745822"/>
    <w:rsid w:val="0074662D"/>
    <w:rsid w:val="007469EE"/>
    <w:rsid w:val="00746D9D"/>
    <w:rsid w:val="00746DDA"/>
    <w:rsid w:val="00756EB3"/>
    <w:rsid w:val="00760AB0"/>
    <w:rsid w:val="007636FD"/>
    <w:rsid w:val="00772528"/>
    <w:rsid w:val="00773EEF"/>
    <w:rsid w:val="007760FA"/>
    <w:rsid w:val="0077612A"/>
    <w:rsid w:val="007803B9"/>
    <w:rsid w:val="007835C6"/>
    <w:rsid w:val="007873B7"/>
    <w:rsid w:val="0078755F"/>
    <w:rsid w:val="00791703"/>
    <w:rsid w:val="00792126"/>
    <w:rsid w:val="007929D7"/>
    <w:rsid w:val="00792E3C"/>
    <w:rsid w:val="00793F73"/>
    <w:rsid w:val="007960E6"/>
    <w:rsid w:val="007A117B"/>
    <w:rsid w:val="007A1210"/>
    <w:rsid w:val="007A1873"/>
    <w:rsid w:val="007A211C"/>
    <w:rsid w:val="007A494F"/>
    <w:rsid w:val="007A5624"/>
    <w:rsid w:val="007A76BA"/>
    <w:rsid w:val="007B0A5C"/>
    <w:rsid w:val="007B1219"/>
    <w:rsid w:val="007B4702"/>
    <w:rsid w:val="007B4847"/>
    <w:rsid w:val="007B6AF0"/>
    <w:rsid w:val="007B7E5A"/>
    <w:rsid w:val="007C2F77"/>
    <w:rsid w:val="007C3C37"/>
    <w:rsid w:val="007C6838"/>
    <w:rsid w:val="007D02C6"/>
    <w:rsid w:val="007D05FE"/>
    <w:rsid w:val="007D25FC"/>
    <w:rsid w:val="007D3CA0"/>
    <w:rsid w:val="007E08C4"/>
    <w:rsid w:val="007E1156"/>
    <w:rsid w:val="007E1E89"/>
    <w:rsid w:val="007E3239"/>
    <w:rsid w:val="007F04A3"/>
    <w:rsid w:val="007F1D56"/>
    <w:rsid w:val="007F22C9"/>
    <w:rsid w:val="007F259F"/>
    <w:rsid w:val="007F3089"/>
    <w:rsid w:val="007F3C1A"/>
    <w:rsid w:val="007F3FE8"/>
    <w:rsid w:val="007F4624"/>
    <w:rsid w:val="007F6FB4"/>
    <w:rsid w:val="007F78DD"/>
    <w:rsid w:val="00804E88"/>
    <w:rsid w:val="00804EB5"/>
    <w:rsid w:val="008064B9"/>
    <w:rsid w:val="00810D1E"/>
    <w:rsid w:val="00811B11"/>
    <w:rsid w:val="00813142"/>
    <w:rsid w:val="00814C0F"/>
    <w:rsid w:val="00823BB9"/>
    <w:rsid w:val="00823CD1"/>
    <w:rsid w:val="00825C80"/>
    <w:rsid w:val="00827AA6"/>
    <w:rsid w:val="00830A6A"/>
    <w:rsid w:val="00830B02"/>
    <w:rsid w:val="008330E7"/>
    <w:rsid w:val="00837103"/>
    <w:rsid w:val="00840126"/>
    <w:rsid w:val="00842C61"/>
    <w:rsid w:val="0084447B"/>
    <w:rsid w:val="00846026"/>
    <w:rsid w:val="00846895"/>
    <w:rsid w:val="00847346"/>
    <w:rsid w:val="00851756"/>
    <w:rsid w:val="00851AD3"/>
    <w:rsid w:val="008528EA"/>
    <w:rsid w:val="00852CA8"/>
    <w:rsid w:val="008538DA"/>
    <w:rsid w:val="00854439"/>
    <w:rsid w:val="00855CA0"/>
    <w:rsid w:val="008562F7"/>
    <w:rsid w:val="00857AAC"/>
    <w:rsid w:val="00864354"/>
    <w:rsid w:val="00866B30"/>
    <w:rsid w:val="00867532"/>
    <w:rsid w:val="00867B3D"/>
    <w:rsid w:val="008715D6"/>
    <w:rsid w:val="00872AB7"/>
    <w:rsid w:val="00872DC0"/>
    <w:rsid w:val="00875DD4"/>
    <w:rsid w:val="00881263"/>
    <w:rsid w:val="0088213B"/>
    <w:rsid w:val="00883D2D"/>
    <w:rsid w:val="00891601"/>
    <w:rsid w:val="00894199"/>
    <w:rsid w:val="008A056A"/>
    <w:rsid w:val="008A1812"/>
    <w:rsid w:val="008A340E"/>
    <w:rsid w:val="008A4627"/>
    <w:rsid w:val="008B19DE"/>
    <w:rsid w:val="008B2F6E"/>
    <w:rsid w:val="008B3078"/>
    <w:rsid w:val="008B3509"/>
    <w:rsid w:val="008C14FA"/>
    <w:rsid w:val="008C2937"/>
    <w:rsid w:val="008C712B"/>
    <w:rsid w:val="008D6B22"/>
    <w:rsid w:val="008E093E"/>
    <w:rsid w:val="008E1739"/>
    <w:rsid w:val="008E3027"/>
    <w:rsid w:val="008E4598"/>
    <w:rsid w:val="008E4786"/>
    <w:rsid w:val="008E4FE8"/>
    <w:rsid w:val="008E5539"/>
    <w:rsid w:val="008F1D7F"/>
    <w:rsid w:val="008F1E38"/>
    <w:rsid w:val="008F4B74"/>
    <w:rsid w:val="008F5064"/>
    <w:rsid w:val="008F63C1"/>
    <w:rsid w:val="008F7684"/>
    <w:rsid w:val="00901999"/>
    <w:rsid w:val="00905105"/>
    <w:rsid w:val="00905669"/>
    <w:rsid w:val="0090633E"/>
    <w:rsid w:val="00906CBF"/>
    <w:rsid w:val="00911AAD"/>
    <w:rsid w:val="00914074"/>
    <w:rsid w:val="00916F4D"/>
    <w:rsid w:val="009219BA"/>
    <w:rsid w:val="00921F50"/>
    <w:rsid w:val="009301AA"/>
    <w:rsid w:val="00932070"/>
    <w:rsid w:val="009346FE"/>
    <w:rsid w:val="00936D04"/>
    <w:rsid w:val="00944F49"/>
    <w:rsid w:val="00946E5D"/>
    <w:rsid w:val="00947912"/>
    <w:rsid w:val="0094793C"/>
    <w:rsid w:val="00951F33"/>
    <w:rsid w:val="00953FF3"/>
    <w:rsid w:val="00955450"/>
    <w:rsid w:val="00956131"/>
    <w:rsid w:val="00960154"/>
    <w:rsid w:val="00960170"/>
    <w:rsid w:val="00962C37"/>
    <w:rsid w:val="00964302"/>
    <w:rsid w:val="009647AE"/>
    <w:rsid w:val="0096594F"/>
    <w:rsid w:val="00967F78"/>
    <w:rsid w:val="00972BCD"/>
    <w:rsid w:val="00973390"/>
    <w:rsid w:val="00974BB2"/>
    <w:rsid w:val="00975F91"/>
    <w:rsid w:val="009805C5"/>
    <w:rsid w:val="0098157D"/>
    <w:rsid w:val="00985041"/>
    <w:rsid w:val="0099410C"/>
    <w:rsid w:val="009A1317"/>
    <w:rsid w:val="009A326D"/>
    <w:rsid w:val="009A32CF"/>
    <w:rsid w:val="009A7263"/>
    <w:rsid w:val="009B1D6F"/>
    <w:rsid w:val="009B50EF"/>
    <w:rsid w:val="009B5646"/>
    <w:rsid w:val="009B755A"/>
    <w:rsid w:val="009C698D"/>
    <w:rsid w:val="009D054E"/>
    <w:rsid w:val="009D446A"/>
    <w:rsid w:val="009D59B2"/>
    <w:rsid w:val="009D6789"/>
    <w:rsid w:val="009D6A20"/>
    <w:rsid w:val="009D6EDE"/>
    <w:rsid w:val="009E31B4"/>
    <w:rsid w:val="009E3440"/>
    <w:rsid w:val="009E3471"/>
    <w:rsid w:val="009E3D39"/>
    <w:rsid w:val="009F205D"/>
    <w:rsid w:val="009F280E"/>
    <w:rsid w:val="009F46A7"/>
    <w:rsid w:val="009F6222"/>
    <w:rsid w:val="00A01131"/>
    <w:rsid w:val="00A02877"/>
    <w:rsid w:val="00A11D33"/>
    <w:rsid w:val="00A15A71"/>
    <w:rsid w:val="00A168BF"/>
    <w:rsid w:val="00A17176"/>
    <w:rsid w:val="00A217CA"/>
    <w:rsid w:val="00A22FD7"/>
    <w:rsid w:val="00A2338D"/>
    <w:rsid w:val="00A244B8"/>
    <w:rsid w:val="00A277C2"/>
    <w:rsid w:val="00A304C6"/>
    <w:rsid w:val="00A35377"/>
    <w:rsid w:val="00A36060"/>
    <w:rsid w:val="00A403B4"/>
    <w:rsid w:val="00A46DB7"/>
    <w:rsid w:val="00A50D8C"/>
    <w:rsid w:val="00A51DE2"/>
    <w:rsid w:val="00A52D05"/>
    <w:rsid w:val="00A530AD"/>
    <w:rsid w:val="00A535C6"/>
    <w:rsid w:val="00A53D81"/>
    <w:rsid w:val="00A54C80"/>
    <w:rsid w:val="00A57BAE"/>
    <w:rsid w:val="00A57CD9"/>
    <w:rsid w:val="00A611DF"/>
    <w:rsid w:val="00A66796"/>
    <w:rsid w:val="00A67814"/>
    <w:rsid w:val="00A72241"/>
    <w:rsid w:val="00A740EC"/>
    <w:rsid w:val="00A75208"/>
    <w:rsid w:val="00A75EBC"/>
    <w:rsid w:val="00A769B7"/>
    <w:rsid w:val="00A80CF1"/>
    <w:rsid w:val="00A81F0C"/>
    <w:rsid w:val="00A85B7F"/>
    <w:rsid w:val="00A90F2E"/>
    <w:rsid w:val="00A92E03"/>
    <w:rsid w:val="00A9595F"/>
    <w:rsid w:val="00AA0904"/>
    <w:rsid w:val="00AA3D37"/>
    <w:rsid w:val="00AA47A0"/>
    <w:rsid w:val="00AA5B21"/>
    <w:rsid w:val="00AA641D"/>
    <w:rsid w:val="00AA6463"/>
    <w:rsid w:val="00AA64A8"/>
    <w:rsid w:val="00AA6E75"/>
    <w:rsid w:val="00AB1E7A"/>
    <w:rsid w:val="00AB2022"/>
    <w:rsid w:val="00AB42D8"/>
    <w:rsid w:val="00AB43BA"/>
    <w:rsid w:val="00AB52BF"/>
    <w:rsid w:val="00AC0621"/>
    <w:rsid w:val="00AC1017"/>
    <w:rsid w:val="00AC116E"/>
    <w:rsid w:val="00AC2BF0"/>
    <w:rsid w:val="00AC318A"/>
    <w:rsid w:val="00AC3CBB"/>
    <w:rsid w:val="00AD0AC7"/>
    <w:rsid w:val="00AD0C15"/>
    <w:rsid w:val="00AD216C"/>
    <w:rsid w:val="00AD23C7"/>
    <w:rsid w:val="00AD4D61"/>
    <w:rsid w:val="00AD54D3"/>
    <w:rsid w:val="00AD60D2"/>
    <w:rsid w:val="00AD6F5A"/>
    <w:rsid w:val="00AD7C8D"/>
    <w:rsid w:val="00AE2162"/>
    <w:rsid w:val="00AE77D0"/>
    <w:rsid w:val="00AE7AD1"/>
    <w:rsid w:val="00AF0073"/>
    <w:rsid w:val="00AF0BAA"/>
    <w:rsid w:val="00AF40A3"/>
    <w:rsid w:val="00B000C9"/>
    <w:rsid w:val="00B05F4C"/>
    <w:rsid w:val="00B10C27"/>
    <w:rsid w:val="00B10E42"/>
    <w:rsid w:val="00B12007"/>
    <w:rsid w:val="00B13D8B"/>
    <w:rsid w:val="00B22FBD"/>
    <w:rsid w:val="00B25A19"/>
    <w:rsid w:val="00B27B5E"/>
    <w:rsid w:val="00B31A39"/>
    <w:rsid w:val="00B3584D"/>
    <w:rsid w:val="00B42D1B"/>
    <w:rsid w:val="00B42DC0"/>
    <w:rsid w:val="00B45446"/>
    <w:rsid w:val="00B460C8"/>
    <w:rsid w:val="00B46F4C"/>
    <w:rsid w:val="00B47EA3"/>
    <w:rsid w:val="00B520D0"/>
    <w:rsid w:val="00B522E9"/>
    <w:rsid w:val="00B54DE8"/>
    <w:rsid w:val="00B56EFB"/>
    <w:rsid w:val="00B64294"/>
    <w:rsid w:val="00B66268"/>
    <w:rsid w:val="00B67473"/>
    <w:rsid w:val="00B67D24"/>
    <w:rsid w:val="00B67F11"/>
    <w:rsid w:val="00B70A78"/>
    <w:rsid w:val="00B726E3"/>
    <w:rsid w:val="00B76094"/>
    <w:rsid w:val="00B81F94"/>
    <w:rsid w:val="00B820F7"/>
    <w:rsid w:val="00B85454"/>
    <w:rsid w:val="00B85B84"/>
    <w:rsid w:val="00B86392"/>
    <w:rsid w:val="00B9393F"/>
    <w:rsid w:val="00B94EEA"/>
    <w:rsid w:val="00B954FE"/>
    <w:rsid w:val="00B95824"/>
    <w:rsid w:val="00B96127"/>
    <w:rsid w:val="00BA3DC2"/>
    <w:rsid w:val="00BA422C"/>
    <w:rsid w:val="00BA65D2"/>
    <w:rsid w:val="00BA681C"/>
    <w:rsid w:val="00BA6B29"/>
    <w:rsid w:val="00BA6FE3"/>
    <w:rsid w:val="00BA7CA6"/>
    <w:rsid w:val="00BB0422"/>
    <w:rsid w:val="00BB0A45"/>
    <w:rsid w:val="00BB3CD9"/>
    <w:rsid w:val="00BB4AE1"/>
    <w:rsid w:val="00BB5E69"/>
    <w:rsid w:val="00BB7810"/>
    <w:rsid w:val="00BC1199"/>
    <w:rsid w:val="00BC3316"/>
    <w:rsid w:val="00BC6283"/>
    <w:rsid w:val="00BC65F6"/>
    <w:rsid w:val="00BD0325"/>
    <w:rsid w:val="00BD16E4"/>
    <w:rsid w:val="00BD5B81"/>
    <w:rsid w:val="00BD69AE"/>
    <w:rsid w:val="00BD7BA8"/>
    <w:rsid w:val="00BE400F"/>
    <w:rsid w:val="00BE4BB9"/>
    <w:rsid w:val="00BE77D7"/>
    <w:rsid w:val="00BF1849"/>
    <w:rsid w:val="00BF2CF6"/>
    <w:rsid w:val="00BF392B"/>
    <w:rsid w:val="00BF5783"/>
    <w:rsid w:val="00BF5DA3"/>
    <w:rsid w:val="00BF5E86"/>
    <w:rsid w:val="00BF60BC"/>
    <w:rsid w:val="00BF6ED1"/>
    <w:rsid w:val="00C036FF"/>
    <w:rsid w:val="00C04DC6"/>
    <w:rsid w:val="00C05BB5"/>
    <w:rsid w:val="00C0669A"/>
    <w:rsid w:val="00C06D64"/>
    <w:rsid w:val="00C126E6"/>
    <w:rsid w:val="00C14FF9"/>
    <w:rsid w:val="00C16E72"/>
    <w:rsid w:val="00C213D5"/>
    <w:rsid w:val="00C231BA"/>
    <w:rsid w:val="00C23585"/>
    <w:rsid w:val="00C25DD8"/>
    <w:rsid w:val="00C2647D"/>
    <w:rsid w:val="00C27653"/>
    <w:rsid w:val="00C30319"/>
    <w:rsid w:val="00C328E5"/>
    <w:rsid w:val="00C32E87"/>
    <w:rsid w:val="00C33D2F"/>
    <w:rsid w:val="00C340E4"/>
    <w:rsid w:val="00C34174"/>
    <w:rsid w:val="00C3472D"/>
    <w:rsid w:val="00C3475C"/>
    <w:rsid w:val="00C349AC"/>
    <w:rsid w:val="00C372D3"/>
    <w:rsid w:val="00C41196"/>
    <w:rsid w:val="00C41CFD"/>
    <w:rsid w:val="00C41F79"/>
    <w:rsid w:val="00C43D27"/>
    <w:rsid w:val="00C504EB"/>
    <w:rsid w:val="00C505DC"/>
    <w:rsid w:val="00C516E4"/>
    <w:rsid w:val="00C540A9"/>
    <w:rsid w:val="00C54718"/>
    <w:rsid w:val="00C55025"/>
    <w:rsid w:val="00C603EF"/>
    <w:rsid w:val="00C63894"/>
    <w:rsid w:val="00C642C6"/>
    <w:rsid w:val="00C6445D"/>
    <w:rsid w:val="00C65314"/>
    <w:rsid w:val="00C65891"/>
    <w:rsid w:val="00C665CE"/>
    <w:rsid w:val="00C66BCF"/>
    <w:rsid w:val="00C71272"/>
    <w:rsid w:val="00C732FB"/>
    <w:rsid w:val="00C73EAB"/>
    <w:rsid w:val="00C75309"/>
    <w:rsid w:val="00C75D11"/>
    <w:rsid w:val="00C768AC"/>
    <w:rsid w:val="00C77427"/>
    <w:rsid w:val="00C77D85"/>
    <w:rsid w:val="00C80DE6"/>
    <w:rsid w:val="00C849C0"/>
    <w:rsid w:val="00C855B6"/>
    <w:rsid w:val="00C85B33"/>
    <w:rsid w:val="00C94174"/>
    <w:rsid w:val="00C97A70"/>
    <w:rsid w:val="00CA23CF"/>
    <w:rsid w:val="00CA3482"/>
    <w:rsid w:val="00CA7165"/>
    <w:rsid w:val="00CB260A"/>
    <w:rsid w:val="00CB2F7A"/>
    <w:rsid w:val="00CB67BA"/>
    <w:rsid w:val="00CC1590"/>
    <w:rsid w:val="00CC18DE"/>
    <w:rsid w:val="00CC2123"/>
    <w:rsid w:val="00CC3F39"/>
    <w:rsid w:val="00CC5C76"/>
    <w:rsid w:val="00CC5D4E"/>
    <w:rsid w:val="00CD10F1"/>
    <w:rsid w:val="00CD3993"/>
    <w:rsid w:val="00CD3D44"/>
    <w:rsid w:val="00CD60E7"/>
    <w:rsid w:val="00CD71B2"/>
    <w:rsid w:val="00CD7D2A"/>
    <w:rsid w:val="00CE0E87"/>
    <w:rsid w:val="00CE13A5"/>
    <w:rsid w:val="00CE593D"/>
    <w:rsid w:val="00CE6FC8"/>
    <w:rsid w:val="00CE71FA"/>
    <w:rsid w:val="00CF0BA2"/>
    <w:rsid w:val="00CF4D66"/>
    <w:rsid w:val="00CF7199"/>
    <w:rsid w:val="00D006E8"/>
    <w:rsid w:val="00D025CC"/>
    <w:rsid w:val="00D04989"/>
    <w:rsid w:val="00D05B4D"/>
    <w:rsid w:val="00D07FE8"/>
    <w:rsid w:val="00D10511"/>
    <w:rsid w:val="00D12458"/>
    <w:rsid w:val="00D12DB1"/>
    <w:rsid w:val="00D13D89"/>
    <w:rsid w:val="00D141C1"/>
    <w:rsid w:val="00D1653B"/>
    <w:rsid w:val="00D2147C"/>
    <w:rsid w:val="00D24EDE"/>
    <w:rsid w:val="00D2527B"/>
    <w:rsid w:val="00D27D17"/>
    <w:rsid w:val="00D27F8A"/>
    <w:rsid w:val="00D30FBB"/>
    <w:rsid w:val="00D31939"/>
    <w:rsid w:val="00D31B1D"/>
    <w:rsid w:val="00D32E79"/>
    <w:rsid w:val="00D35072"/>
    <w:rsid w:val="00D35235"/>
    <w:rsid w:val="00D37A54"/>
    <w:rsid w:val="00D43672"/>
    <w:rsid w:val="00D43763"/>
    <w:rsid w:val="00D44991"/>
    <w:rsid w:val="00D46649"/>
    <w:rsid w:val="00D50771"/>
    <w:rsid w:val="00D52B3E"/>
    <w:rsid w:val="00D5454D"/>
    <w:rsid w:val="00D54A5D"/>
    <w:rsid w:val="00D55F41"/>
    <w:rsid w:val="00D569A0"/>
    <w:rsid w:val="00D62F5E"/>
    <w:rsid w:val="00D64956"/>
    <w:rsid w:val="00D650AA"/>
    <w:rsid w:val="00D66144"/>
    <w:rsid w:val="00D66AB9"/>
    <w:rsid w:val="00D706CD"/>
    <w:rsid w:val="00D71341"/>
    <w:rsid w:val="00D72143"/>
    <w:rsid w:val="00D77B1B"/>
    <w:rsid w:val="00D8465A"/>
    <w:rsid w:val="00D86A43"/>
    <w:rsid w:val="00D87EE6"/>
    <w:rsid w:val="00D92002"/>
    <w:rsid w:val="00D9485B"/>
    <w:rsid w:val="00D959FB"/>
    <w:rsid w:val="00D96012"/>
    <w:rsid w:val="00D964FB"/>
    <w:rsid w:val="00D97C43"/>
    <w:rsid w:val="00D97C6A"/>
    <w:rsid w:val="00DA224F"/>
    <w:rsid w:val="00DA2694"/>
    <w:rsid w:val="00DA3EB2"/>
    <w:rsid w:val="00DA45E3"/>
    <w:rsid w:val="00DA5E06"/>
    <w:rsid w:val="00DA78EA"/>
    <w:rsid w:val="00DB16C1"/>
    <w:rsid w:val="00DB2FF1"/>
    <w:rsid w:val="00DB31B5"/>
    <w:rsid w:val="00DB46F3"/>
    <w:rsid w:val="00DB54A4"/>
    <w:rsid w:val="00DC0829"/>
    <w:rsid w:val="00DC1980"/>
    <w:rsid w:val="00DC4ECA"/>
    <w:rsid w:val="00DD1352"/>
    <w:rsid w:val="00DE1AE7"/>
    <w:rsid w:val="00DE1C6F"/>
    <w:rsid w:val="00DE4DC2"/>
    <w:rsid w:val="00DE5655"/>
    <w:rsid w:val="00DE7B90"/>
    <w:rsid w:val="00DF16DD"/>
    <w:rsid w:val="00DF1941"/>
    <w:rsid w:val="00DF2FBB"/>
    <w:rsid w:val="00DF427B"/>
    <w:rsid w:val="00DF7BCA"/>
    <w:rsid w:val="00E007B0"/>
    <w:rsid w:val="00E018D2"/>
    <w:rsid w:val="00E02915"/>
    <w:rsid w:val="00E0342D"/>
    <w:rsid w:val="00E054F2"/>
    <w:rsid w:val="00E065C2"/>
    <w:rsid w:val="00E10406"/>
    <w:rsid w:val="00E10FE4"/>
    <w:rsid w:val="00E133F6"/>
    <w:rsid w:val="00E13AA6"/>
    <w:rsid w:val="00E13FB0"/>
    <w:rsid w:val="00E173B2"/>
    <w:rsid w:val="00E20017"/>
    <w:rsid w:val="00E21ABE"/>
    <w:rsid w:val="00E23DD9"/>
    <w:rsid w:val="00E23F52"/>
    <w:rsid w:val="00E2481B"/>
    <w:rsid w:val="00E27764"/>
    <w:rsid w:val="00E27F60"/>
    <w:rsid w:val="00E3320C"/>
    <w:rsid w:val="00E35430"/>
    <w:rsid w:val="00E3550E"/>
    <w:rsid w:val="00E35AB4"/>
    <w:rsid w:val="00E4072D"/>
    <w:rsid w:val="00E40FFA"/>
    <w:rsid w:val="00E41A76"/>
    <w:rsid w:val="00E42393"/>
    <w:rsid w:val="00E447B9"/>
    <w:rsid w:val="00E44FF4"/>
    <w:rsid w:val="00E4799A"/>
    <w:rsid w:val="00E51162"/>
    <w:rsid w:val="00E53C76"/>
    <w:rsid w:val="00E562C0"/>
    <w:rsid w:val="00E565D6"/>
    <w:rsid w:val="00E569CD"/>
    <w:rsid w:val="00E574E9"/>
    <w:rsid w:val="00E655BF"/>
    <w:rsid w:val="00E716CE"/>
    <w:rsid w:val="00E72B71"/>
    <w:rsid w:val="00E72C8B"/>
    <w:rsid w:val="00E73666"/>
    <w:rsid w:val="00E74C00"/>
    <w:rsid w:val="00E75B5A"/>
    <w:rsid w:val="00E77A4B"/>
    <w:rsid w:val="00E81276"/>
    <w:rsid w:val="00E82EB9"/>
    <w:rsid w:val="00E8558B"/>
    <w:rsid w:val="00E8703E"/>
    <w:rsid w:val="00E916C2"/>
    <w:rsid w:val="00E973F7"/>
    <w:rsid w:val="00EA0A23"/>
    <w:rsid w:val="00EA11C0"/>
    <w:rsid w:val="00EA3529"/>
    <w:rsid w:val="00EA3F49"/>
    <w:rsid w:val="00EA4F76"/>
    <w:rsid w:val="00EA50F3"/>
    <w:rsid w:val="00EA5DC6"/>
    <w:rsid w:val="00EB22B3"/>
    <w:rsid w:val="00EB240C"/>
    <w:rsid w:val="00EB2944"/>
    <w:rsid w:val="00EB3C8A"/>
    <w:rsid w:val="00EB514E"/>
    <w:rsid w:val="00EB7B48"/>
    <w:rsid w:val="00EC1903"/>
    <w:rsid w:val="00EC1F06"/>
    <w:rsid w:val="00EC33C3"/>
    <w:rsid w:val="00EC3BEC"/>
    <w:rsid w:val="00EC732F"/>
    <w:rsid w:val="00ED028D"/>
    <w:rsid w:val="00ED1090"/>
    <w:rsid w:val="00ED13FD"/>
    <w:rsid w:val="00ED1B28"/>
    <w:rsid w:val="00ED204A"/>
    <w:rsid w:val="00ED3C5A"/>
    <w:rsid w:val="00ED5404"/>
    <w:rsid w:val="00EE1B31"/>
    <w:rsid w:val="00EE5E1E"/>
    <w:rsid w:val="00F00573"/>
    <w:rsid w:val="00F02CC7"/>
    <w:rsid w:val="00F03587"/>
    <w:rsid w:val="00F04EFD"/>
    <w:rsid w:val="00F055C1"/>
    <w:rsid w:val="00F07370"/>
    <w:rsid w:val="00F07993"/>
    <w:rsid w:val="00F07D62"/>
    <w:rsid w:val="00F1036F"/>
    <w:rsid w:val="00F10867"/>
    <w:rsid w:val="00F119DD"/>
    <w:rsid w:val="00F1205F"/>
    <w:rsid w:val="00F151CE"/>
    <w:rsid w:val="00F17200"/>
    <w:rsid w:val="00F20C2C"/>
    <w:rsid w:val="00F20E15"/>
    <w:rsid w:val="00F20EE4"/>
    <w:rsid w:val="00F22114"/>
    <w:rsid w:val="00F23D1F"/>
    <w:rsid w:val="00F2613B"/>
    <w:rsid w:val="00F270FE"/>
    <w:rsid w:val="00F278DD"/>
    <w:rsid w:val="00F30A06"/>
    <w:rsid w:val="00F34652"/>
    <w:rsid w:val="00F34693"/>
    <w:rsid w:val="00F36095"/>
    <w:rsid w:val="00F361D9"/>
    <w:rsid w:val="00F439C6"/>
    <w:rsid w:val="00F44299"/>
    <w:rsid w:val="00F452E5"/>
    <w:rsid w:val="00F5030B"/>
    <w:rsid w:val="00F51A81"/>
    <w:rsid w:val="00F528C8"/>
    <w:rsid w:val="00F52BAF"/>
    <w:rsid w:val="00F53E8F"/>
    <w:rsid w:val="00F613F2"/>
    <w:rsid w:val="00F62E29"/>
    <w:rsid w:val="00F63422"/>
    <w:rsid w:val="00F63AAD"/>
    <w:rsid w:val="00F652BD"/>
    <w:rsid w:val="00F65867"/>
    <w:rsid w:val="00F65B4F"/>
    <w:rsid w:val="00F668BE"/>
    <w:rsid w:val="00F73F9A"/>
    <w:rsid w:val="00F75174"/>
    <w:rsid w:val="00F77582"/>
    <w:rsid w:val="00F80D6F"/>
    <w:rsid w:val="00F81546"/>
    <w:rsid w:val="00F82828"/>
    <w:rsid w:val="00F82C09"/>
    <w:rsid w:val="00F84B8F"/>
    <w:rsid w:val="00F85B53"/>
    <w:rsid w:val="00F92317"/>
    <w:rsid w:val="00F94771"/>
    <w:rsid w:val="00F95B4B"/>
    <w:rsid w:val="00FA073C"/>
    <w:rsid w:val="00FA33E3"/>
    <w:rsid w:val="00FA6790"/>
    <w:rsid w:val="00FA6C74"/>
    <w:rsid w:val="00FA72BB"/>
    <w:rsid w:val="00FA7657"/>
    <w:rsid w:val="00FB04A6"/>
    <w:rsid w:val="00FB0B0A"/>
    <w:rsid w:val="00FB0CC4"/>
    <w:rsid w:val="00FB18BA"/>
    <w:rsid w:val="00FB39CD"/>
    <w:rsid w:val="00FB423D"/>
    <w:rsid w:val="00FB6A49"/>
    <w:rsid w:val="00FC11C9"/>
    <w:rsid w:val="00FC12D6"/>
    <w:rsid w:val="00FC1975"/>
    <w:rsid w:val="00FD19F0"/>
    <w:rsid w:val="00FD1F15"/>
    <w:rsid w:val="00FD7175"/>
    <w:rsid w:val="00FE00A8"/>
    <w:rsid w:val="00FE0475"/>
    <w:rsid w:val="00FE152B"/>
    <w:rsid w:val="00FE337B"/>
    <w:rsid w:val="00FE4012"/>
    <w:rsid w:val="00FE7BCE"/>
    <w:rsid w:val="00FF14F4"/>
    <w:rsid w:val="00FF19AD"/>
    <w:rsid w:val="00FF3894"/>
    <w:rsid w:val="03DD6E30"/>
    <w:rsid w:val="2567FD62"/>
    <w:rsid w:val="2A9B7FBA"/>
    <w:rsid w:val="52AC332D"/>
    <w:rsid w:val="6A22423D"/>
    <w:rsid w:val="753A11CA"/>
    <w:rsid w:val="76F99B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0f1e9,#fdfdfd,#f2f3ed,#f6f7f3"/>
    </o:shapedefaults>
    <o:shapelayout v:ext="edit">
      <o:idmap v:ext="edit" data="2"/>
    </o:shapelayout>
  </w:shapeDefaults>
  <w:decimalSymbol w:val="."/>
  <w:listSeparator w:val=","/>
  <w14:docId w14:val="13ED8CC3"/>
  <w15:chartTrackingRefBased/>
  <w15:docId w15:val="{F75222AC-ACCF-4302-8A21-9CD4E06F9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514"/>
    <w:pPr>
      <w:spacing w:after="0" w:line="360" w:lineRule="auto"/>
    </w:pPr>
    <w:rPr>
      <w:color w:val="000000" w:themeColor="text1"/>
      <w:sz w:val="28"/>
    </w:rPr>
  </w:style>
  <w:style w:type="paragraph" w:styleId="Heading1">
    <w:name w:val="heading 1"/>
    <w:basedOn w:val="Normal"/>
    <w:next w:val="Normal"/>
    <w:link w:val="Heading1Char"/>
    <w:uiPriority w:val="9"/>
    <w:qFormat/>
    <w:rsid w:val="00DB54A4"/>
    <w:pPr>
      <w:keepNext/>
      <w:keepLines/>
      <w:spacing w:line="240" w:lineRule="auto"/>
      <w:outlineLvl w:val="0"/>
    </w:pPr>
    <w:rPr>
      <w:rFonts w:asciiTheme="majorHAnsi" w:eastAsiaTheme="majorEastAsia" w:hAnsiTheme="majorHAnsi" w:cstheme="majorBidi"/>
      <w:b/>
      <w:sz w:val="56"/>
      <w:szCs w:val="32"/>
    </w:rPr>
  </w:style>
  <w:style w:type="paragraph" w:styleId="Heading2">
    <w:name w:val="heading 2"/>
    <w:basedOn w:val="Normal"/>
    <w:next w:val="Normal"/>
    <w:link w:val="Heading2Char"/>
    <w:uiPriority w:val="9"/>
    <w:qFormat/>
    <w:rsid w:val="00DB54A4"/>
    <w:pPr>
      <w:keepNext/>
      <w:keepLines/>
      <w:spacing w:after="120" w:line="240" w:lineRule="auto"/>
      <w:outlineLvl w:val="1"/>
    </w:pPr>
    <w:rPr>
      <w:rFonts w:eastAsiaTheme="majorEastAsia" w:cstheme="majorBidi"/>
      <w:b/>
      <w:szCs w:val="26"/>
    </w:rPr>
  </w:style>
  <w:style w:type="paragraph" w:styleId="Heading3">
    <w:name w:val="heading 3"/>
    <w:basedOn w:val="Normal"/>
    <w:next w:val="Normal"/>
    <w:link w:val="Heading3Char"/>
    <w:uiPriority w:val="9"/>
    <w:qFormat/>
    <w:rsid w:val="00DB54A4"/>
    <w:pPr>
      <w:keepNext/>
      <w:keepLines/>
      <w:spacing w:line="240" w:lineRule="auto"/>
      <w:outlineLvl w:val="2"/>
    </w:pPr>
    <w:rPr>
      <w:rFonts w:eastAsiaTheme="majorEastAsia" w:cstheme="majorBidi"/>
      <w:szCs w:val="24"/>
    </w:rPr>
  </w:style>
  <w:style w:type="paragraph" w:styleId="Heading4">
    <w:name w:val="heading 4"/>
    <w:basedOn w:val="Normal"/>
    <w:next w:val="Normal"/>
    <w:link w:val="Heading4Char"/>
    <w:uiPriority w:val="9"/>
    <w:qFormat/>
    <w:rsid w:val="00DB54A4"/>
    <w:pPr>
      <w:keepNext/>
      <w:keepLines/>
      <w:spacing w:after="240" w:line="240" w:lineRule="auto"/>
      <w:outlineLvl w:val="3"/>
    </w:pPr>
    <w:rPr>
      <w:rFonts w:eastAsiaTheme="majorEastAsia" w:cstheme="majorBidi"/>
      <w:b/>
      <w:iCs/>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A4C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rsid w:val="00452EAB"/>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DB54A4"/>
    <w:rPr>
      <w:color w:val="000000" w:themeColor="text1"/>
      <w:sz w:val="28"/>
    </w:rPr>
  </w:style>
  <w:style w:type="paragraph" w:styleId="Footer">
    <w:name w:val="footer"/>
    <w:basedOn w:val="Normal"/>
    <w:link w:val="FooterChar"/>
    <w:uiPriority w:val="99"/>
    <w:semiHidden/>
    <w:rsid w:val="00452EA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B54A4"/>
    <w:rPr>
      <w:color w:val="000000" w:themeColor="text1"/>
      <w:sz w:val="28"/>
    </w:rPr>
  </w:style>
  <w:style w:type="paragraph" w:styleId="ListParagraph">
    <w:name w:val="List Paragraph"/>
    <w:basedOn w:val="Normal"/>
    <w:uiPriority w:val="34"/>
    <w:semiHidden/>
    <w:qFormat/>
    <w:rsid w:val="00C94174"/>
    <w:pPr>
      <w:ind w:left="720"/>
      <w:contextualSpacing/>
    </w:pPr>
  </w:style>
  <w:style w:type="character" w:styleId="PlaceholderText">
    <w:name w:val="Placeholder Text"/>
    <w:basedOn w:val="DefaultParagraphFont"/>
    <w:uiPriority w:val="99"/>
    <w:semiHidden/>
    <w:rsid w:val="008E5539"/>
    <w:rPr>
      <w:color w:val="808080"/>
    </w:rPr>
  </w:style>
  <w:style w:type="paragraph" w:styleId="Title">
    <w:name w:val="Title"/>
    <w:basedOn w:val="Normal"/>
    <w:next w:val="Normal"/>
    <w:link w:val="TitleChar"/>
    <w:uiPriority w:val="10"/>
    <w:qFormat/>
    <w:rsid w:val="00E42393"/>
    <w:pPr>
      <w:spacing w:line="192" w:lineRule="auto"/>
      <w:contextualSpacing/>
    </w:pPr>
    <w:rPr>
      <w:rFonts w:asciiTheme="majorHAnsi" w:eastAsiaTheme="majorEastAsia" w:hAnsiTheme="majorHAnsi" w:cstheme="majorBidi"/>
      <w:color w:val="FFFFFF" w:themeColor="background1"/>
      <w:kern w:val="28"/>
      <w:sz w:val="144"/>
      <w:szCs w:val="56"/>
    </w:rPr>
  </w:style>
  <w:style w:type="character" w:customStyle="1" w:styleId="TitleChar">
    <w:name w:val="Title Char"/>
    <w:basedOn w:val="DefaultParagraphFont"/>
    <w:link w:val="Title"/>
    <w:uiPriority w:val="10"/>
    <w:rsid w:val="00E42393"/>
    <w:rPr>
      <w:rFonts w:asciiTheme="majorHAnsi" w:eastAsiaTheme="majorEastAsia" w:hAnsiTheme="majorHAnsi" w:cstheme="majorBidi"/>
      <w:color w:val="FFFFFF" w:themeColor="background1"/>
      <w:kern w:val="28"/>
      <w:sz w:val="144"/>
      <w:szCs w:val="56"/>
    </w:rPr>
  </w:style>
  <w:style w:type="paragraph" w:customStyle="1" w:styleId="ImagePlaceholder">
    <w:name w:val="Image Placeholder"/>
    <w:basedOn w:val="Normal"/>
    <w:next w:val="Normal"/>
    <w:semiHidden/>
    <w:qFormat/>
    <w:rsid w:val="00DB54A4"/>
    <w:pPr>
      <w:spacing w:line="240" w:lineRule="auto"/>
    </w:pPr>
    <w:rPr>
      <w:sz w:val="16"/>
    </w:rPr>
  </w:style>
  <w:style w:type="paragraph" w:styleId="Subtitle">
    <w:name w:val="Subtitle"/>
    <w:basedOn w:val="Normal"/>
    <w:next w:val="Normal"/>
    <w:link w:val="SubtitleChar"/>
    <w:uiPriority w:val="11"/>
    <w:qFormat/>
    <w:rsid w:val="00E42393"/>
    <w:pPr>
      <w:numPr>
        <w:ilvl w:val="1"/>
      </w:numPr>
    </w:pPr>
    <w:rPr>
      <w:rFonts w:eastAsiaTheme="minorEastAsia"/>
      <w:b/>
      <w:caps/>
      <w:color w:val="FFFFFF" w:themeColor="background1"/>
    </w:rPr>
  </w:style>
  <w:style w:type="character" w:customStyle="1" w:styleId="SubtitleChar">
    <w:name w:val="Subtitle Char"/>
    <w:basedOn w:val="DefaultParagraphFont"/>
    <w:link w:val="Subtitle"/>
    <w:uiPriority w:val="11"/>
    <w:rsid w:val="00E42393"/>
    <w:rPr>
      <w:rFonts w:eastAsiaTheme="minorEastAsia"/>
      <w:b/>
      <w:caps/>
      <w:color w:val="FFFFFF" w:themeColor="background1"/>
      <w:sz w:val="28"/>
    </w:rPr>
  </w:style>
  <w:style w:type="character" w:customStyle="1" w:styleId="Heading1Char">
    <w:name w:val="Heading 1 Char"/>
    <w:basedOn w:val="DefaultParagraphFont"/>
    <w:link w:val="Heading1"/>
    <w:uiPriority w:val="9"/>
    <w:rsid w:val="00DB54A4"/>
    <w:rPr>
      <w:rFonts w:asciiTheme="majorHAnsi" w:eastAsiaTheme="majorEastAsia" w:hAnsiTheme="majorHAnsi" w:cstheme="majorBidi"/>
      <w:b/>
      <w:color w:val="000000" w:themeColor="text1"/>
      <w:sz w:val="56"/>
      <w:szCs w:val="32"/>
    </w:rPr>
  </w:style>
  <w:style w:type="character" w:customStyle="1" w:styleId="Heading2Char">
    <w:name w:val="Heading 2 Char"/>
    <w:basedOn w:val="DefaultParagraphFont"/>
    <w:link w:val="Heading2"/>
    <w:uiPriority w:val="9"/>
    <w:rsid w:val="00DB54A4"/>
    <w:rPr>
      <w:rFonts w:eastAsiaTheme="majorEastAsia" w:cstheme="majorBidi"/>
      <w:b/>
      <w:color w:val="000000" w:themeColor="text1"/>
      <w:sz w:val="28"/>
      <w:szCs w:val="26"/>
    </w:rPr>
  </w:style>
  <w:style w:type="character" w:customStyle="1" w:styleId="Heading3Char">
    <w:name w:val="Heading 3 Char"/>
    <w:basedOn w:val="DefaultParagraphFont"/>
    <w:link w:val="Heading3"/>
    <w:uiPriority w:val="9"/>
    <w:rsid w:val="00DB54A4"/>
    <w:rPr>
      <w:rFonts w:eastAsiaTheme="majorEastAsia" w:cstheme="majorBidi"/>
      <w:color w:val="000000" w:themeColor="text1"/>
      <w:sz w:val="28"/>
      <w:szCs w:val="24"/>
    </w:rPr>
  </w:style>
  <w:style w:type="character" w:customStyle="1" w:styleId="Heading4Char">
    <w:name w:val="Heading 4 Char"/>
    <w:basedOn w:val="DefaultParagraphFont"/>
    <w:link w:val="Heading4"/>
    <w:uiPriority w:val="9"/>
    <w:rsid w:val="00DB54A4"/>
    <w:rPr>
      <w:rFonts w:eastAsiaTheme="majorEastAsia" w:cstheme="majorBidi"/>
      <w:b/>
      <w:iCs/>
      <w:color w:val="000000" w:themeColor="text1"/>
      <w:sz w:val="36"/>
    </w:rPr>
  </w:style>
  <w:style w:type="paragraph" w:styleId="NormalWeb">
    <w:name w:val="Normal (Web)"/>
    <w:basedOn w:val="Normal"/>
    <w:uiPriority w:val="99"/>
    <w:unhideWhenUsed/>
    <w:rsid w:val="000322BC"/>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unhideWhenUsed/>
    <w:rsid w:val="000322BC"/>
    <w:rPr>
      <w:color w:val="0000FF"/>
      <w:u w:val="single"/>
    </w:rPr>
  </w:style>
  <w:style w:type="character" w:styleId="UnresolvedMention">
    <w:name w:val="Unresolved Mention"/>
    <w:basedOn w:val="DefaultParagraphFont"/>
    <w:uiPriority w:val="99"/>
    <w:semiHidden/>
    <w:unhideWhenUsed/>
    <w:rsid w:val="00FB18BA"/>
    <w:rPr>
      <w:color w:val="605E5C"/>
      <w:shd w:val="clear" w:color="auto" w:fill="E1DFDD"/>
    </w:rPr>
  </w:style>
  <w:style w:type="character" w:styleId="FollowedHyperlink">
    <w:name w:val="FollowedHyperlink"/>
    <w:basedOn w:val="DefaultParagraphFont"/>
    <w:uiPriority w:val="99"/>
    <w:semiHidden/>
    <w:rsid w:val="006643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flickr.com/photos/sanjib_bhattacharyya/" TargetMode="External"/><Relationship Id="rId21" Type="http://schemas.openxmlformats.org/officeDocument/2006/relationships/hyperlink" Target="https://en.wikipedia.org/wiki/Webbed_foot" TargetMode="External"/><Relationship Id="rId42" Type="http://schemas.openxmlformats.org/officeDocument/2006/relationships/hyperlink" Target="https://www.allaboutbirds.org/guide/American_Wigeon/lifehistory" TargetMode="External"/><Relationship Id="rId63" Type="http://schemas.openxmlformats.org/officeDocument/2006/relationships/hyperlink" Target="https://www.shutterstock.com/image-photo/green-algae-covered-granite-boulder-riverbed-683405308?dd_referrer=https%3A%2F%2Fwww.google.com%2F" TargetMode="External"/><Relationship Id="rId84" Type="http://schemas.openxmlformats.org/officeDocument/2006/relationships/hyperlink" Target="https://doi.org/10.1111/j.1365-2656.2008.01424.x" TargetMode="External"/><Relationship Id="rId138" Type="http://schemas.openxmlformats.org/officeDocument/2006/relationships/hyperlink" Target="https://courses.lumenlearning.com/suny-wmopen-biology2/chapter/birds/" TargetMode="External"/><Relationship Id="rId159" Type="http://schemas.openxmlformats.org/officeDocument/2006/relationships/hyperlink" Target="https://www.treehugger.com/what-is-snowmelt-and-why-is-it-important-5181470" TargetMode="External"/><Relationship Id="rId107" Type="http://schemas.openxmlformats.org/officeDocument/2006/relationships/hyperlink" Target="https://www.ducks.org/hunting/waterfowl-id/american-wigeon" TargetMode="External"/><Relationship Id="rId11" Type="http://schemas.openxmlformats.org/officeDocument/2006/relationships/image" Target="media/image1.png"/><Relationship Id="rId32" Type="http://schemas.openxmlformats.org/officeDocument/2006/relationships/hyperlink" Target="https://macaulaylibrary.org/asset/43619381" TargetMode="External"/><Relationship Id="rId53" Type="http://schemas.openxmlformats.org/officeDocument/2006/relationships/hyperlink" Target="https://www.istockphoto.com/photo/autumn-wetlands-gm462755669-32462546" TargetMode="External"/><Relationship Id="rId74" Type="http://schemas.openxmlformats.org/officeDocument/2006/relationships/hyperlink" Target="https://www.alamy.com/american-wigeon-anas-mareca-americana-nest-with-seven-eggs-anchorage-provincial-park-grand-manan-island-new-brunswick-canada-june-image612133559.html?imageid=9EF76EFD-29C2-4052-BD04-04470D90C40F&amp;pn=1&amp;searchId=62c05d31938b581339c0f7e0a92fd3f2&amp;searchtype=9" TargetMode="External"/><Relationship Id="rId128" Type="http://schemas.openxmlformats.org/officeDocument/2006/relationships/hyperlink" Target="https://doi.org/10.1139/z83-224" TargetMode="External"/><Relationship Id="rId149" Type="http://schemas.openxmlformats.org/officeDocument/2006/relationships/hyperlink" Target="https://www.lakerestoration.com/weed_control/eelgrass-wild-celery/" TargetMode="External"/><Relationship Id="rId5" Type="http://schemas.openxmlformats.org/officeDocument/2006/relationships/numbering" Target="numbering.xml"/><Relationship Id="rId95" Type="http://schemas.openxmlformats.org/officeDocument/2006/relationships/hyperlink" Target="https://www.terminix.com/blog/science-nature/bugs-found-in-water/" TargetMode="External"/><Relationship Id="rId160" Type="http://schemas.openxmlformats.org/officeDocument/2006/relationships/hyperlink" Target="https://www.flickr.com/photos/atphotography/8455987068" TargetMode="External"/><Relationship Id="rId22" Type="http://schemas.openxmlformats.org/officeDocument/2006/relationships/hyperlink" Target="https://eflytyer.com/product/natural-american-wigeon-flank/" TargetMode="External"/><Relationship Id="rId43" Type="http://schemas.openxmlformats.org/officeDocument/2006/relationships/hyperlink" Target="https://macaulaylibrary.org/asset/186272621" TargetMode="External"/><Relationship Id="rId64" Type="http://schemas.openxmlformats.org/officeDocument/2006/relationships/hyperlink" Target="https://commons.wikimedia.org/wiki/File:Angelica_lucida_complet.JPG" TargetMode="External"/><Relationship Id="rId118" Type="http://schemas.openxmlformats.org/officeDocument/2006/relationships/hyperlink" Target="https://www.audubon.org/field-guide/bird/american-wigeon" TargetMode="External"/><Relationship Id="rId139" Type="http://schemas.openxmlformats.org/officeDocument/2006/relationships/hyperlink" Target="https://macaulaylibrary.org/asset/186272621" TargetMode="External"/><Relationship Id="rId85" Type="http://schemas.openxmlformats.org/officeDocument/2006/relationships/hyperlink" Target="https://doi.org/10.1111/j.1365-2656.2008.01424.x" TargetMode="External"/><Relationship Id="rId150" Type="http://schemas.openxmlformats.org/officeDocument/2006/relationships/hyperlink" Target="https://www.audubon.org/es/guia-de-aves/ave/pato-chalcuan" TargetMode="External"/><Relationship Id="rId12" Type="http://schemas.openxmlformats.org/officeDocument/2006/relationships/image" Target="media/image2.png"/><Relationship Id="rId17" Type="http://schemas.openxmlformats.org/officeDocument/2006/relationships/hyperlink" Target="https://en.wikipedia.org/wiki/Webbed_foot" TargetMode="External"/><Relationship Id="rId33" Type="http://schemas.openxmlformats.org/officeDocument/2006/relationships/hyperlink" Target="https://macaulaylibrary.org/asset/43619381" TargetMode="External"/><Relationship Id="rId38" Type="http://schemas.openxmlformats.org/officeDocument/2006/relationships/hyperlink" Target="https://www.allaboutbirds.org/guide/American_Wigeon/lifehistory" TargetMode="External"/><Relationship Id="rId59" Type="http://schemas.openxmlformats.org/officeDocument/2006/relationships/hyperlink" Target="https://birdsoftheworld.org/bow/species/amewig/cur/introduction" TargetMode="External"/><Relationship Id="rId103" Type="http://schemas.openxmlformats.org/officeDocument/2006/relationships/hyperlink" Target="https://www.istockphoto.com/photo/burnt-shrub-land-in-namibia-gm499748504-80413113?searchscope=image%2Cfilm" TargetMode="External"/><Relationship Id="rId108" Type="http://schemas.openxmlformats.org/officeDocument/2006/relationships/hyperlink" Target="https://www.ducks.org/hunting/waterfowl-id/american-wigeon" TargetMode="External"/><Relationship Id="rId124" Type="http://schemas.openxmlformats.org/officeDocument/2006/relationships/hyperlink" Target="https://birdsoftheworld.org/bow/species/amewig/cur/introduction" TargetMode="External"/><Relationship Id="rId129" Type="http://schemas.openxmlformats.org/officeDocument/2006/relationships/hyperlink" Target="https://www.youtube.com/watch?v=RUOdMCWN7Zw" TargetMode="External"/><Relationship Id="rId54" Type="http://schemas.openxmlformats.org/officeDocument/2006/relationships/image" Target="media/image15.png"/><Relationship Id="rId70" Type="http://schemas.openxmlformats.org/officeDocument/2006/relationships/image" Target="media/image21.jpeg"/><Relationship Id="rId75" Type="http://schemas.openxmlformats.org/officeDocument/2006/relationships/image" Target="media/image22.jpeg"/><Relationship Id="rId91" Type="http://schemas.openxmlformats.org/officeDocument/2006/relationships/hyperlink" Target="https://doi.org/10.1111/j.1365-2486.2011.02541.x" TargetMode="External"/><Relationship Id="rId96" Type="http://schemas.openxmlformats.org/officeDocument/2006/relationships/image" Target="media/image27.jpeg"/><Relationship Id="rId140" Type="http://schemas.openxmlformats.org/officeDocument/2006/relationships/hyperlink" Target="https://macaulaylibrary.org/asset/51351051" TargetMode="External"/><Relationship Id="rId145" Type="http://schemas.openxmlformats.org/officeDocument/2006/relationships/hyperlink" Target="https://www.shutterstock.com/image-photo/green-algae-covered-granite-boulder-riverbed-683405308?dd_referrer=https%3A%2F%2Fwww.google.com%2F" TargetMode="External"/><Relationship Id="rId161" Type="http://schemas.openxmlformats.org/officeDocument/2006/relationships/hyperlink" Target="https://earth.org/solutions-to-biodiversity-loss/" TargetMode="External"/><Relationship Id="rId166" Type="http://schemas.openxmlformats.org/officeDocument/2006/relationships/hyperlink" Target="https://www.urbanhawks.com/american-wigeon-2"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en.wikipedia.org/wiki/American_wigeon" TargetMode="External"/><Relationship Id="rId28" Type="http://schemas.openxmlformats.org/officeDocument/2006/relationships/image" Target="media/image8.png"/><Relationship Id="rId49" Type="http://schemas.openxmlformats.org/officeDocument/2006/relationships/hyperlink" Target="https://www.allaboutbirds.org/guide/American_Wigeon/maps-range" TargetMode="External"/><Relationship Id="rId114" Type="http://schemas.openxmlformats.org/officeDocument/2006/relationships/hyperlink" Target="https://www.inaturalist.org/photos/1595007" TargetMode="External"/><Relationship Id="rId119" Type="http://schemas.openxmlformats.org/officeDocument/2006/relationships/hyperlink" Target="https://doi.org/10.1371/journal.pone.0266785" TargetMode="External"/><Relationship Id="rId44" Type="http://schemas.openxmlformats.org/officeDocument/2006/relationships/hyperlink" Target="https://macaulaylibrary.org/asset/186272621" TargetMode="External"/><Relationship Id="rId60" Type="http://schemas.openxmlformats.org/officeDocument/2006/relationships/hyperlink" Target="https://birdsoftheworld.org/bow/species/amewig/cur/introduction" TargetMode="External"/><Relationship Id="rId65" Type="http://schemas.openxmlformats.org/officeDocument/2006/relationships/hyperlink" Target="https://www.istockphoto.com/photo/grass-on-the-shore-of-a-lake-gm1154129860-313704339" TargetMode="External"/><Relationship Id="rId81" Type="http://schemas.openxmlformats.org/officeDocument/2006/relationships/hyperlink" Target="https://phys.org/news/2025-01-industrial-scale-farming-flawed-ecologically.html" TargetMode="External"/><Relationship Id="rId86" Type="http://schemas.openxmlformats.org/officeDocument/2006/relationships/hyperlink" Target="https://www.scenichudson.org/viewfinder/the-secret-lives-of-wetlands-in-wintertime/" TargetMode="External"/><Relationship Id="rId130" Type="http://schemas.openxmlformats.org/officeDocument/2006/relationships/hyperlink" Target="https://macaulaylibrary.org/asset/51350921" TargetMode="External"/><Relationship Id="rId135" Type="http://schemas.openxmlformats.org/officeDocument/2006/relationships/hyperlink" Target="https://www.allaboutbirds.org/news/celebrate-july-4th-with-our-all-american-slideshow/" TargetMode="External"/><Relationship Id="rId151" Type="http://schemas.openxmlformats.org/officeDocument/2006/relationships/hyperlink" Target="https://www.alamy.com/american-wigeon-anas-mareca-americana-nest-with-seven-eggs-anchorage-provincial-park-grand-manan-island-new-brunswick-canada-june-image612133559.html?imageid=9EF76EFD-29C2-4052-BD04-04470D90C40F&amp;pn=1&amp;searchId=62c05d31938b581339c0f7e0a92fd3f2&amp;searchtype=9" TargetMode="External"/><Relationship Id="rId156" Type="http://schemas.openxmlformats.org/officeDocument/2006/relationships/hyperlink" Target="https://www.scenichudson.org/viewfinder/the-secret-lives-of-wetlands-in-wintertime/" TargetMode="External"/><Relationship Id="rId13" Type="http://schemas.openxmlformats.org/officeDocument/2006/relationships/image" Target="media/image3.png"/><Relationship Id="rId18" Type="http://schemas.openxmlformats.org/officeDocument/2006/relationships/hyperlink" Target="https://eflytyer.com/product/natural-american-wigeon-flank/" TargetMode="External"/><Relationship Id="rId39" Type="http://schemas.openxmlformats.org/officeDocument/2006/relationships/hyperlink" Target="https://www.allaboutbirds.org/guide/American_Wigeon/lifehistory" TargetMode="External"/><Relationship Id="rId109" Type="http://schemas.openxmlformats.org/officeDocument/2006/relationships/image" Target="media/image30.png"/><Relationship Id="rId34" Type="http://schemas.openxmlformats.org/officeDocument/2006/relationships/image" Target="media/image11.jpeg"/><Relationship Id="rId50" Type="http://schemas.openxmlformats.org/officeDocument/2006/relationships/hyperlink" Target="https://www.flickr.com/photos/21078769@N00/8164559528/" TargetMode="External"/><Relationship Id="rId55" Type="http://schemas.openxmlformats.org/officeDocument/2006/relationships/image" Target="media/image16.jpeg"/><Relationship Id="rId76" Type="http://schemas.openxmlformats.org/officeDocument/2006/relationships/hyperlink" Target="https://www.flickr.com/photos/donaldsducks/2617608248" TargetMode="External"/><Relationship Id="rId97" Type="http://schemas.openxmlformats.org/officeDocument/2006/relationships/hyperlink" Target="https://www.treehugger.com/what-is-snowmelt-and-why-is-it-important-5181470" TargetMode="External"/><Relationship Id="rId104" Type="http://schemas.openxmlformats.org/officeDocument/2006/relationships/image" Target="media/image29.jpeg"/><Relationship Id="rId120" Type="http://schemas.openxmlformats.org/officeDocument/2006/relationships/hyperlink" Target="https://doi.org/10.1016/0003-3472(79)90185-4" TargetMode="External"/><Relationship Id="rId125" Type="http://schemas.openxmlformats.org/officeDocument/2006/relationships/hyperlink" Target="https://www.ebsco.com/research-starters/zoology/ducks/" TargetMode="External"/><Relationship Id="rId141" Type="http://schemas.openxmlformats.org/officeDocument/2006/relationships/hyperlink" Target="https://www.allaboutbirds.org/guide/American_Wigeon/maps-range" TargetMode="External"/><Relationship Id="rId146" Type="http://schemas.openxmlformats.org/officeDocument/2006/relationships/hyperlink" Target="https://commons.wikimedia.org/wiki/File:Angelica_lucida_complet.JPG" TargetMode="External"/><Relationship Id="rId167"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www.audubon.org/field-guide/bird/american-wigeon" TargetMode="External"/><Relationship Id="rId92" Type="http://schemas.openxmlformats.org/officeDocument/2006/relationships/hyperlink" Target="https://doi.org/10.1111/j.1365-2486.2011.02541.x" TargetMode="External"/><Relationship Id="rId162" Type="http://schemas.openxmlformats.org/officeDocument/2006/relationships/hyperlink" Target="https://www.ducks.org/hunting/waterfowl-id/american-wigeon" TargetMode="External"/><Relationship Id="rId2" Type="http://schemas.openxmlformats.org/officeDocument/2006/relationships/customXml" Target="../customXml/item2.xml"/><Relationship Id="rId29" Type="http://schemas.openxmlformats.org/officeDocument/2006/relationships/image" Target="media/image9.png"/><Relationship Id="rId24" Type="http://schemas.openxmlformats.org/officeDocument/2006/relationships/hyperlink" Target="https://www.ebsco.com/research-starters/zoology/ducks/" TargetMode="External"/><Relationship Id="rId40" Type="http://schemas.openxmlformats.org/officeDocument/2006/relationships/image" Target="media/image13.png"/><Relationship Id="rId45" Type="http://schemas.openxmlformats.org/officeDocument/2006/relationships/hyperlink" Target="https://macaulaylibrary.org/asset/51351051" TargetMode="External"/><Relationship Id="rId66" Type="http://schemas.openxmlformats.org/officeDocument/2006/relationships/hyperlink" Target="https://www.shutterstock.com/image-photo/green-algae-covered-granite-boulder-riverbed-683405308?dd_referrer=https%3A%2F%2Fwww.google.com%2F" TargetMode="External"/><Relationship Id="rId87" Type="http://schemas.openxmlformats.org/officeDocument/2006/relationships/hyperlink" Target="https://www.scenichudson.org/viewfinder/the-secret-lives-of-wetlands-in-wintertime/" TargetMode="External"/><Relationship Id="rId110" Type="http://schemas.openxmlformats.org/officeDocument/2006/relationships/hyperlink" Target="https://eden.cce.cornell.edu/natural-hazards/winter-storms/" TargetMode="External"/><Relationship Id="rId115" Type="http://schemas.openxmlformats.org/officeDocument/2006/relationships/hyperlink" Target="https://www.flickr.com/photos/sanjib_bhattacharyya/" TargetMode="External"/><Relationship Id="rId131" Type="http://schemas.openxmlformats.org/officeDocument/2006/relationships/hyperlink" Target="https://www.ducks.org/hunting/waterfowl-id/american-wigeon" TargetMode="External"/><Relationship Id="rId136" Type="http://schemas.openxmlformats.org/officeDocument/2006/relationships/hyperlink" Target="http://www.drundel.com/hunt/duckplum/amwigeon.htm" TargetMode="External"/><Relationship Id="rId157" Type="http://schemas.openxmlformats.org/officeDocument/2006/relationships/hyperlink" Target="https://ecojustice.ca/file/fighting-to-protect-important-wetlands-duffins-creek" TargetMode="External"/><Relationship Id="rId61" Type="http://schemas.openxmlformats.org/officeDocument/2006/relationships/hyperlink" Target="https://commons.wikimedia.org/wiki/File:Angelica_lucida_complet.JPG" TargetMode="External"/><Relationship Id="rId82" Type="http://schemas.openxmlformats.org/officeDocument/2006/relationships/image" Target="media/image23.jpeg"/><Relationship Id="rId152" Type="http://schemas.openxmlformats.org/officeDocument/2006/relationships/hyperlink" Target="https://www.flickr.com/photos/donaldsducks/2617608248" TargetMode="External"/><Relationship Id="rId19" Type="http://schemas.openxmlformats.org/officeDocument/2006/relationships/hyperlink" Target="https://en.wikipedia.org/wiki/American_wigeon" TargetMode="External"/><Relationship Id="rId14" Type="http://schemas.openxmlformats.org/officeDocument/2006/relationships/image" Target="media/image4.png"/><Relationship Id="rId30" Type="http://schemas.openxmlformats.org/officeDocument/2006/relationships/hyperlink" Target="https://www.youtube.com/embed/RUOdMCWN7Zw?feature=oembed" TargetMode="External"/><Relationship Id="rId35" Type="http://schemas.openxmlformats.org/officeDocument/2006/relationships/hyperlink" Target="https://www.flickr.com/photos/bkushner/16126057818/" TargetMode="External"/><Relationship Id="rId56" Type="http://schemas.openxmlformats.org/officeDocument/2006/relationships/image" Target="media/image17.jpeg"/><Relationship Id="rId77" Type="http://schemas.openxmlformats.org/officeDocument/2006/relationships/hyperlink" Target="https://www.flickr.com/photos/donaldsducks/2617608248" TargetMode="External"/><Relationship Id="rId100" Type="http://schemas.openxmlformats.org/officeDocument/2006/relationships/hyperlink" Target="https://doi.org/10.1371/journal.pone.0266785" TargetMode="External"/><Relationship Id="rId105" Type="http://schemas.openxmlformats.org/officeDocument/2006/relationships/hyperlink" Target="https://doi.org/10.1111/1365-2656.14055" TargetMode="External"/><Relationship Id="rId126" Type="http://schemas.openxmlformats.org/officeDocument/2006/relationships/hyperlink" Target="https://doi.org/10.1111/j.1365-2656.2008.01424.x" TargetMode="External"/><Relationship Id="rId147" Type="http://schemas.openxmlformats.org/officeDocument/2006/relationships/hyperlink" Target="https://weedid.missouri.edu/weedinfo.cfm?weed_id=235" TargetMode="External"/><Relationship Id="rId168"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istockphoto.com/photo/autumn-wetlands-gm462755669-32462546" TargetMode="External"/><Relationship Id="rId72" Type="http://schemas.openxmlformats.org/officeDocument/2006/relationships/hyperlink" Target="https://www.audubon.org/field-guide/bird/american-wigeon" TargetMode="External"/><Relationship Id="rId93" Type="http://schemas.openxmlformats.org/officeDocument/2006/relationships/image" Target="media/image26.jpeg"/><Relationship Id="rId98" Type="http://schemas.openxmlformats.org/officeDocument/2006/relationships/hyperlink" Target="https://www.treehugger.com/what-is-snowmelt-and-why-is-it-important-5181470" TargetMode="External"/><Relationship Id="rId121" Type="http://schemas.openxmlformats.org/officeDocument/2006/relationships/hyperlink" Target="https://www.allaboutbirds.org/guide/American_Wigeon/lifehistory" TargetMode="External"/><Relationship Id="rId142" Type="http://schemas.openxmlformats.org/officeDocument/2006/relationships/hyperlink" Target="https://www.flickr.com/photos/21078769@N00/8164559528/" TargetMode="External"/><Relationship Id="rId163" Type="http://schemas.openxmlformats.org/officeDocument/2006/relationships/hyperlink" Target="https://eden.cce.cornell.edu/natural-hazards/winter-storms/" TargetMode="External"/><Relationship Id="rId3" Type="http://schemas.openxmlformats.org/officeDocument/2006/relationships/customXml" Target="../customXml/item3.xml"/><Relationship Id="rId25" Type="http://schemas.openxmlformats.org/officeDocument/2006/relationships/hyperlink" Target="https://www.ebsco.com/research-starters/zoology/ducks/" TargetMode="External"/><Relationship Id="rId46" Type="http://schemas.openxmlformats.org/officeDocument/2006/relationships/hyperlink" Target="https://macaulaylibrary.org/asset/51351051" TargetMode="External"/><Relationship Id="rId67" Type="http://schemas.openxmlformats.org/officeDocument/2006/relationships/image" Target="media/image18.jpeg"/><Relationship Id="rId116" Type="http://schemas.openxmlformats.org/officeDocument/2006/relationships/hyperlink" Target="https://www.inaturalist.org/photos/1595007" TargetMode="External"/><Relationship Id="rId137" Type="http://schemas.openxmlformats.org/officeDocument/2006/relationships/hyperlink" Target="https://macaulaylibrary.org/asset/43619381" TargetMode="External"/><Relationship Id="rId158" Type="http://schemas.openxmlformats.org/officeDocument/2006/relationships/hyperlink" Target="https://www.terminix.com/blog/science-nature/bugs-found-in-water/" TargetMode="External"/><Relationship Id="rId20" Type="http://schemas.openxmlformats.org/officeDocument/2006/relationships/hyperlink" Target="https://www.ducks.org/hunting/waterfowl-id/american-wigeon" TargetMode="External"/><Relationship Id="rId41" Type="http://schemas.openxmlformats.org/officeDocument/2006/relationships/hyperlink" Target="https://www.allaboutbirds.org/guide/American_Wigeon/lifehistory" TargetMode="External"/><Relationship Id="rId62" Type="http://schemas.openxmlformats.org/officeDocument/2006/relationships/hyperlink" Target="https://www.istockphoto.com/photo/grass-on-the-shore-of-a-lake-gm1154129860-313704339" TargetMode="External"/><Relationship Id="rId83" Type="http://schemas.openxmlformats.org/officeDocument/2006/relationships/image" Target="media/image24.jpeg"/><Relationship Id="rId88" Type="http://schemas.openxmlformats.org/officeDocument/2006/relationships/hyperlink" Target="https://ecojustice.ca/file/fighting-to-protect-important-wetlands-duffins-creek/" TargetMode="External"/><Relationship Id="rId111" Type="http://schemas.openxmlformats.org/officeDocument/2006/relationships/hyperlink" Target="https://eden.cce.cornell.edu/natural-hazards/winter-storms/" TargetMode="External"/><Relationship Id="rId132" Type="http://schemas.openxmlformats.org/officeDocument/2006/relationships/hyperlink" Target="https://eflytyer.com/product/natural-american-wigeon-flank/" TargetMode="External"/><Relationship Id="rId153" Type="http://schemas.openxmlformats.org/officeDocument/2006/relationships/hyperlink" Target="https://phys.org/news/2025-01-industrial-scale-farming-flawed-ecologically.html" TargetMode="External"/><Relationship Id="rId15" Type="http://schemas.openxmlformats.org/officeDocument/2006/relationships/image" Target="media/image5.emf"/><Relationship Id="rId36" Type="http://schemas.openxmlformats.org/officeDocument/2006/relationships/hyperlink" Target="https://www.flickr.com/photos/bkushner/16126057818/" TargetMode="External"/><Relationship Id="rId57" Type="http://schemas.openxmlformats.org/officeDocument/2006/relationships/hyperlink" Target="https://www.audubon.org/field-guide/bird/american-wigeon" TargetMode="External"/><Relationship Id="rId106" Type="http://schemas.openxmlformats.org/officeDocument/2006/relationships/hyperlink" Target="https://doi.org/10.1111/1365-2656.14055" TargetMode="External"/><Relationship Id="rId127" Type="http://schemas.openxmlformats.org/officeDocument/2006/relationships/hyperlink" Target="https://doi.org/10.1002/eap.2979" TargetMode="External"/><Relationship Id="rId10" Type="http://schemas.openxmlformats.org/officeDocument/2006/relationships/endnotes" Target="endnotes.xml"/><Relationship Id="rId31" Type="http://schemas.openxmlformats.org/officeDocument/2006/relationships/image" Target="media/image10.jpg"/><Relationship Id="rId52" Type="http://schemas.openxmlformats.org/officeDocument/2006/relationships/hyperlink" Target="https://www.flickr.com/photos/21078769@N00/8164559528/" TargetMode="External"/><Relationship Id="rId73" Type="http://schemas.openxmlformats.org/officeDocument/2006/relationships/hyperlink" Target="https://www.alamy.com/american-wigeon-anas-mareca-americana-nest-with-seven-eggs-anchorage-provincial-park-grand-manan-island-new-brunswick-canada-june-image612133559.html?imageid=9EF76EFD-29C2-4052-BD04-04470D90C40F&amp;pn=1&amp;searchId=62c05d31938b581339c0f7e0a92fd3f2&amp;searchtype=9" TargetMode="External"/><Relationship Id="rId78" Type="http://schemas.openxmlformats.org/officeDocument/2006/relationships/hyperlink" Target="https://doi.org/10.1002/eap.2979" TargetMode="External"/><Relationship Id="rId94" Type="http://schemas.openxmlformats.org/officeDocument/2006/relationships/hyperlink" Target="https://www.terminix.com/blog/science-nature/bugs-found-in-water/" TargetMode="External"/><Relationship Id="rId99" Type="http://schemas.openxmlformats.org/officeDocument/2006/relationships/hyperlink" Target="https://doi.org/10.1371/journal.pone.0266785" TargetMode="External"/><Relationship Id="rId101" Type="http://schemas.openxmlformats.org/officeDocument/2006/relationships/image" Target="media/image28.jpeg"/><Relationship Id="rId122" Type="http://schemas.openxmlformats.org/officeDocument/2006/relationships/hyperlink" Target="https://doi.org/10.1111/j.1365-2486.2011.02541.x" TargetMode="External"/><Relationship Id="rId143" Type="http://schemas.openxmlformats.org/officeDocument/2006/relationships/hyperlink" Target="https://www.hww.ca/wild-spaces/arctic-tundra/" TargetMode="External"/><Relationship Id="rId148" Type="http://schemas.openxmlformats.org/officeDocument/2006/relationships/hyperlink" Target="https://www.istockphoto.com/photo/grass-on-the-shore-of-a-lake-gm1154129860-313704339" TargetMode="External"/><Relationship Id="rId164" Type="http://schemas.openxmlformats.org/officeDocument/2006/relationships/hyperlink" Target="https://www.chesapeakebay.net/discover/field-guide/entry/american-wigeon"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6.png"/><Relationship Id="rId47" Type="http://schemas.openxmlformats.org/officeDocument/2006/relationships/image" Target="media/image14.jpeg"/><Relationship Id="rId68" Type="http://schemas.openxmlformats.org/officeDocument/2006/relationships/image" Target="media/image19.jpeg"/><Relationship Id="rId89" Type="http://schemas.openxmlformats.org/officeDocument/2006/relationships/hyperlink" Target="https://ecojustice.ca/file/fighting-to-protect-important-wetlands-duffins-creek/" TargetMode="External"/><Relationship Id="rId112" Type="http://schemas.openxmlformats.org/officeDocument/2006/relationships/image" Target="media/image31.png"/><Relationship Id="rId133" Type="http://schemas.openxmlformats.org/officeDocument/2006/relationships/hyperlink" Target="https://en.wikipedia.org/wiki/American_wigeon" TargetMode="External"/><Relationship Id="rId154" Type="http://schemas.openxmlformats.org/officeDocument/2006/relationships/hyperlink" Target="https://www.manitobacooperator.ca/news-opinion/opinion/opinion-the-increasing-danger-of-forced-farming/" TargetMode="External"/><Relationship Id="rId16" Type="http://schemas.openxmlformats.org/officeDocument/2006/relationships/hyperlink" Target="https://www.ducks.org/hunting/waterfowl-id/american-wigeon" TargetMode="External"/><Relationship Id="rId37" Type="http://schemas.openxmlformats.org/officeDocument/2006/relationships/image" Target="media/image12.jpeg"/><Relationship Id="rId58" Type="http://schemas.openxmlformats.org/officeDocument/2006/relationships/hyperlink" Target="https://www.audubon.org/field-guide/bird/american-wigeon" TargetMode="External"/><Relationship Id="rId79" Type="http://schemas.openxmlformats.org/officeDocument/2006/relationships/hyperlink" Target="https://doi.org/10.1002/eap.2979" TargetMode="External"/><Relationship Id="rId102" Type="http://schemas.openxmlformats.org/officeDocument/2006/relationships/hyperlink" Target="https://www.istockphoto.com/photo/burnt-shrub-land-in-namibia-gm499748504-80413113?searchscope=image%2Cfilm" TargetMode="External"/><Relationship Id="rId123" Type="http://schemas.openxmlformats.org/officeDocument/2006/relationships/hyperlink" Target="https://doi.org/10.1111/1365-2656.14055" TargetMode="External"/><Relationship Id="rId144" Type="http://schemas.openxmlformats.org/officeDocument/2006/relationships/hyperlink" Target="https://www.istockphoto.com/photo/autumn-wetlands-gm462755669-32462546" TargetMode="External"/><Relationship Id="rId90" Type="http://schemas.openxmlformats.org/officeDocument/2006/relationships/image" Target="media/image25.jpeg"/><Relationship Id="rId165" Type="http://schemas.openxmlformats.org/officeDocument/2006/relationships/hyperlink" Target="https://www.marylandbiodiversity.com/species/915" TargetMode="External"/><Relationship Id="rId27" Type="http://schemas.openxmlformats.org/officeDocument/2006/relationships/image" Target="media/image7.png"/><Relationship Id="rId48" Type="http://schemas.openxmlformats.org/officeDocument/2006/relationships/hyperlink" Target="https://www.allaboutbirds.org/guide/American_Wigeon/maps-range" TargetMode="External"/><Relationship Id="rId69" Type="http://schemas.openxmlformats.org/officeDocument/2006/relationships/image" Target="media/image20.jpeg"/><Relationship Id="rId113" Type="http://schemas.openxmlformats.org/officeDocument/2006/relationships/image" Target="media/image32.jpeg"/><Relationship Id="rId134" Type="http://schemas.openxmlformats.org/officeDocument/2006/relationships/hyperlink" Target="https://en.wikipedia.org/wiki/Webbed_foot" TargetMode="External"/><Relationship Id="rId80" Type="http://schemas.openxmlformats.org/officeDocument/2006/relationships/hyperlink" Target="https://phys.org/news/2025-01-industrial-scale-farming-flawed-ecologically.html" TargetMode="External"/><Relationship Id="rId155" Type="http://schemas.openxmlformats.org/officeDocument/2006/relationships/hyperlink" Target="https://www.natureunited.ca/what-we-do/insights/thought-leadership-perspectives/overcoming-barriers-to-sustainable-farming-canadia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amo\AppData\Roaming\Microsoft\Templates\Personal%20journal.dotx" TargetMode="External"/></Relationships>
</file>

<file path=word/theme/theme1.xml><?xml version="1.0" encoding="utf-8"?>
<a:theme xmlns:a="http://schemas.openxmlformats.org/drawingml/2006/main" name="Office Theme">
  <a:themeElements>
    <a:clrScheme name="Custom 210">
      <a:dk1>
        <a:sysClr val="windowText" lastClr="000000"/>
      </a:dk1>
      <a:lt1>
        <a:sysClr val="window" lastClr="FFFFFF"/>
      </a:lt1>
      <a:dk2>
        <a:srgbClr val="44546A"/>
      </a:dk2>
      <a:lt2>
        <a:srgbClr val="E7E6E6"/>
      </a:lt2>
      <a:accent1>
        <a:srgbClr val="4472C4"/>
      </a:accent1>
      <a:accent2>
        <a:srgbClr val="ED7D31"/>
      </a:accent2>
      <a:accent3>
        <a:srgbClr val="F6F7F3"/>
      </a:accent3>
      <a:accent4>
        <a:srgbClr val="FFC000"/>
      </a:accent4>
      <a:accent5>
        <a:srgbClr val="5B9BD5"/>
      </a:accent5>
      <a:accent6>
        <a:srgbClr val="70AD47"/>
      </a:accent6>
      <a:hlink>
        <a:srgbClr val="0563C1"/>
      </a:hlink>
      <a:folHlink>
        <a:srgbClr val="954F72"/>
      </a:folHlink>
    </a:clrScheme>
    <a:fontScheme name="Custom 142">
      <a:majorFont>
        <a:latin typeface="Georgia"/>
        <a:ea typeface=""/>
        <a:cs typeface=""/>
      </a:majorFont>
      <a:minorFont>
        <a:latin typeface="Gill Sans M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7" ma:contentTypeDescription="Create a new document." ma:contentTypeScope="" ma:versionID="c6f9a84f66a9c8b9a21755b9ffafb945">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27df39e3e7036dff54f89ddd5805ce72"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E145F4-BD47-4F9B-8423-055C91446F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4FAD3F-87D3-4E52-903F-54E4BB950281}">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3.xml><?xml version="1.0" encoding="utf-8"?>
<ds:datastoreItem xmlns:ds="http://schemas.openxmlformats.org/officeDocument/2006/customXml" ds:itemID="{9DF42E50-2A55-487E-A7D0-9C95F80C8BB4}">
  <ds:schemaRefs>
    <ds:schemaRef ds:uri="http://schemas.openxmlformats.org/officeDocument/2006/bibliography"/>
  </ds:schemaRefs>
</ds:datastoreItem>
</file>

<file path=customXml/itemProps4.xml><?xml version="1.0" encoding="utf-8"?>
<ds:datastoreItem xmlns:ds="http://schemas.openxmlformats.org/officeDocument/2006/customXml" ds:itemID="{A1753463-45AC-4FF9-A0F4-13EB05B39BC0}">
  <ds:schemaRefs>
    <ds:schemaRef ds:uri="http://schemas.microsoft.com/sharepoint/v3/contenttype/forms"/>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Personal journal</Template>
  <TotalTime>500</TotalTime>
  <Pages>10</Pages>
  <Words>1479</Words>
  <Characters>8431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Montes</dc:creator>
  <cp:keywords/>
  <dc:description/>
  <cp:lastModifiedBy>Ana Montes</cp:lastModifiedBy>
  <cp:revision>114</cp:revision>
  <dcterms:created xsi:type="dcterms:W3CDTF">2026-10-16T08:49:00Z</dcterms:created>
  <dcterms:modified xsi:type="dcterms:W3CDTF">2026-10-16T17:47:00Z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